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7E355A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325004" w:rsidRDefault="00325004" w:rsidP="00822187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Wykonanie wymiany uszkodzonej dylatacji blokowej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na wiadukcie drogowym nad torami tramwajowymi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>w ciągu ul. Lotniczej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E0040E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="0091601F" w:rsidRPr="00E0040E">
        <w:rPr>
          <w:rFonts w:ascii="Verdana" w:eastAsia="Arial Unicode MS" w:hAnsi="Verdana" w:cs="Arial Unicode MS"/>
        </w:rPr>
        <w:t>Wyrażamy chęć uczes</w:t>
      </w:r>
      <w:r w:rsidRPr="00E0040E">
        <w:rPr>
          <w:rFonts w:ascii="Verdana" w:eastAsia="Arial Unicode MS" w:hAnsi="Verdana" w:cs="Arial Unicode MS"/>
        </w:rPr>
        <w:t>tnictwa w zorganizowanym przez Z</w:t>
      </w:r>
      <w:r w:rsidR="0091601F" w:rsidRPr="00E0040E">
        <w:rPr>
          <w:rFonts w:ascii="Verdana" w:eastAsia="Arial Unicode MS" w:hAnsi="Verdana" w:cs="Arial Unicode MS"/>
        </w:rPr>
        <w:t xml:space="preserve">arząd </w:t>
      </w:r>
      <w:r w:rsidRPr="00E0040E">
        <w:rPr>
          <w:rFonts w:ascii="Verdana" w:eastAsia="Arial Unicode MS" w:hAnsi="Verdana" w:cs="Arial Unicode MS"/>
        </w:rPr>
        <w:t>D</w:t>
      </w:r>
      <w:r w:rsidR="0091601F" w:rsidRPr="00E0040E">
        <w:rPr>
          <w:rFonts w:ascii="Verdana" w:eastAsia="Arial Unicode MS" w:hAnsi="Verdana" w:cs="Arial Unicode MS"/>
        </w:rPr>
        <w:t xml:space="preserve">róg i </w:t>
      </w:r>
      <w:r w:rsidRPr="00E0040E">
        <w:rPr>
          <w:rFonts w:ascii="Verdana" w:eastAsia="Arial Unicode MS" w:hAnsi="Verdana" w:cs="Arial Unicode MS"/>
        </w:rPr>
        <w:t>U</w:t>
      </w:r>
      <w:r w:rsidR="0091601F" w:rsidRPr="00E0040E">
        <w:rPr>
          <w:rFonts w:ascii="Verdana" w:eastAsia="Arial Unicode MS" w:hAnsi="Verdana" w:cs="Arial Unicode MS"/>
        </w:rPr>
        <w:t xml:space="preserve">trzymania </w:t>
      </w:r>
      <w:r w:rsidRPr="00E0040E">
        <w:rPr>
          <w:rFonts w:ascii="Verdana" w:eastAsia="Arial Unicode MS" w:hAnsi="Verdana" w:cs="Arial Unicode MS"/>
        </w:rPr>
        <w:t>M</w:t>
      </w:r>
      <w:r w:rsidR="0091601F" w:rsidRPr="00E0040E">
        <w:rPr>
          <w:rFonts w:ascii="Verdana" w:eastAsia="Arial Unicode MS" w:hAnsi="Verdana" w:cs="Arial Unicode MS"/>
        </w:rPr>
        <w:t xml:space="preserve">iasta </w:t>
      </w:r>
      <w:r w:rsidRPr="00E0040E">
        <w:rPr>
          <w:rFonts w:ascii="Verdana" w:eastAsia="Arial Unicode MS" w:hAnsi="Verdana" w:cs="Arial Unicode MS"/>
        </w:rPr>
        <w:br/>
      </w:r>
      <w:r w:rsidR="0091601F" w:rsidRPr="00E0040E">
        <w:rPr>
          <w:rFonts w:ascii="Verdana" w:eastAsia="Arial Unicode MS" w:hAnsi="Verdana" w:cs="Arial Unicode MS"/>
        </w:rPr>
        <w:t xml:space="preserve">we Wrocławiu </w:t>
      </w:r>
      <w:r w:rsidR="001D5359" w:rsidRPr="00E0040E">
        <w:rPr>
          <w:rFonts w:ascii="Verdana" w:eastAsia="Arial Unicode MS" w:hAnsi="Verdana" w:cs="Arial Unicode MS"/>
        </w:rPr>
        <w:t xml:space="preserve">w </w:t>
      </w:r>
      <w:r w:rsidR="0091601F" w:rsidRPr="00E0040E">
        <w:rPr>
          <w:rFonts w:ascii="Verdana" w:eastAsia="Arial Unicode MS" w:hAnsi="Verdana" w:cs="Arial Unicode MS"/>
        </w:rPr>
        <w:t>przetargu nieograniczonym na</w:t>
      </w:r>
      <w:r w:rsidRPr="00E0040E">
        <w:rPr>
          <w:rFonts w:ascii="Verdana" w:eastAsia="Arial Unicode MS" w:hAnsi="Verdana" w:cs="Arial Unicode MS"/>
        </w:rPr>
        <w:t xml:space="preserve"> </w:t>
      </w:r>
      <w:r w:rsidR="00325004">
        <w:rPr>
          <w:rFonts w:ascii="Verdana" w:hAnsi="Verdana"/>
          <w:b/>
          <w:bCs/>
        </w:rPr>
        <w:t xml:space="preserve">Wykonanie wymiany uszkodzonej dylatacji blokowej na wiadukcie drogowym nad torami tramwajowymi w ciągu </w:t>
      </w:r>
      <w:r w:rsidR="009A68C6">
        <w:rPr>
          <w:rFonts w:ascii="Verdana" w:hAnsi="Verdana"/>
          <w:b/>
          <w:bCs/>
        </w:rPr>
        <w:br/>
      </w:r>
      <w:r w:rsidR="00325004">
        <w:rPr>
          <w:rFonts w:ascii="Verdana" w:hAnsi="Verdana"/>
          <w:b/>
          <w:bCs/>
        </w:rPr>
        <w:t>ul. Lotniczej</w:t>
      </w:r>
      <w:r w:rsidR="00B40BD9" w:rsidRPr="00E0040E">
        <w:rPr>
          <w:rFonts w:ascii="Verdana" w:hAnsi="Verdana"/>
        </w:rPr>
        <w:t>.</w:t>
      </w:r>
    </w:p>
    <w:p w:rsidR="007E355A" w:rsidRPr="00062715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325004">
        <w:rPr>
          <w:rFonts w:ascii="Verdana" w:eastAsia="Arial Unicode MS" w:hAnsi="Verdana" w:cs="Arial Unicode MS"/>
          <w:spacing w:val="-2"/>
        </w:rPr>
        <w:t xml:space="preserve"> </w:t>
      </w:r>
      <w:r w:rsidR="004C3363">
        <w:rPr>
          <w:rFonts w:ascii="Verdana" w:hAnsi="Verdana"/>
          <w:bCs/>
        </w:rPr>
        <w:t>od daty zawarcia umowy</w:t>
      </w:r>
      <w:r w:rsidR="00325004">
        <w:rPr>
          <w:rFonts w:ascii="Verdana" w:eastAsia="Arial Unicode MS" w:hAnsi="Verdana" w:cs="Arial Unicode MS"/>
        </w:rPr>
        <w:t xml:space="preserve"> </w:t>
      </w:r>
      <w:r w:rsidR="00325004" w:rsidRPr="00325004">
        <w:rPr>
          <w:rFonts w:ascii="Verdana" w:eastAsia="Arial Unicode MS" w:hAnsi="Verdana" w:cs="Arial Unicode MS"/>
          <w:b/>
        </w:rPr>
        <w:t>do dnia 30.09.2017 r.</w:t>
      </w:r>
    </w:p>
    <w:p w:rsidR="00571B5E" w:rsidRPr="000B5B1D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…….. (</w:t>
      </w:r>
      <w:r w:rsidR="00325004">
        <w:rPr>
          <w:rFonts w:ascii="Verdana" w:hAnsi="Verdana"/>
          <w:b/>
        </w:rPr>
        <w:t>60</w:t>
      </w:r>
      <w:r w:rsidR="00054243" w:rsidRPr="00312C41">
        <w:rPr>
          <w:rFonts w:ascii="Verdana" w:hAnsi="Verdana"/>
        </w:rPr>
        <w:t>,</w:t>
      </w:r>
      <w:r w:rsidR="00054243" w:rsidRPr="004D1B23">
        <w:rPr>
          <w:rFonts w:ascii="Verdana" w:hAnsi="Verdana"/>
          <w:b/>
        </w:rPr>
        <w:t xml:space="preserve"> </w:t>
      </w:r>
      <w:r w:rsidR="00325004">
        <w:rPr>
          <w:rFonts w:ascii="Verdana" w:hAnsi="Verdana"/>
          <w:b/>
        </w:rPr>
        <w:t>72</w:t>
      </w:r>
      <w:r w:rsidR="00291FB2" w:rsidRPr="004D1B23">
        <w:rPr>
          <w:rFonts w:ascii="Verdana" w:hAnsi="Verdana"/>
          <w:b/>
        </w:rPr>
        <w:t xml:space="preserve">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325004">
        <w:rPr>
          <w:rFonts w:ascii="Verdana" w:hAnsi="Verdana"/>
          <w:b/>
        </w:rPr>
        <w:t>84</w:t>
      </w:r>
      <w:r w:rsidR="00571B5E" w:rsidRPr="004D1B23">
        <w:rPr>
          <w:rFonts w:ascii="Verdana" w:hAnsi="Verdana"/>
          <w:b/>
        </w:rPr>
        <w:t xml:space="preserve">) </w:t>
      </w:r>
      <w:r w:rsidR="00571B5E" w:rsidRPr="00325004">
        <w:rPr>
          <w:rFonts w:ascii="Verdana" w:hAnsi="Verdana"/>
          <w:b/>
        </w:rPr>
        <w:t>miesięcy</w:t>
      </w:r>
      <w:r w:rsidR="00325004" w:rsidRPr="00325004">
        <w:rPr>
          <w:rFonts w:ascii="Verdana" w:hAnsi="Verdana"/>
          <w:b/>
        </w:rPr>
        <w:t>/miesiące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 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1"/>
      </w:r>
    </w:p>
    <w:p w:rsidR="00325004" w:rsidRDefault="00325004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4D1B2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lastRenderedPageBreak/>
        <w:t>1</w:t>
      </w:r>
      <w:r w:rsidR="004D1B23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Pr="00EF3F84">
        <w:rPr>
          <w:rFonts w:ascii="Verdana" w:eastAsia="Arial Unicode MS" w:hAnsi="Verdana" w:cs="Arial Unicode MS"/>
        </w:rPr>
        <w:t>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325004">
        <w:rPr>
          <w:rFonts w:ascii="Verdana" w:eastAsia="Arial Unicode MS" w:hAnsi="Verdana" w:cs="Arial Unicode MS"/>
          <w:bCs/>
        </w:rPr>
        <w:t xml:space="preserve"> w wysokości </w:t>
      </w:r>
      <w:r w:rsidR="00325004" w:rsidRPr="009A68C6">
        <w:rPr>
          <w:rFonts w:ascii="Verdana" w:eastAsia="Arial Unicode MS" w:hAnsi="Verdana" w:cs="Arial Unicode MS"/>
          <w:b/>
          <w:bCs/>
        </w:rPr>
        <w:t>5</w:t>
      </w:r>
      <w:r w:rsidR="00B0234A" w:rsidRPr="009A68C6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B95AF7" w:rsidRDefault="00B95AF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AF2B1E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F656E0"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95AF7" w:rsidRDefault="00B95AF7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25004" w:rsidRDefault="0032500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25004" w:rsidRDefault="0032500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41522" w:rsidRDefault="0054152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7D61FB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D61FB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7D61FB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156DCD" w:rsidRPr="007D61FB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7D61FB" w:rsidRDefault="00325004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Wykonanie wymiany uszkodzonej dylatacji blokowej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na wiadukcie drogowym nad torami tramwajowymi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>w ciągu ul. Lotniczej</w:t>
            </w:r>
          </w:p>
        </w:tc>
      </w:tr>
    </w:tbl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B4A28" w:rsidRPr="007D61FB" w:rsidRDefault="00FB4A2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……….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………………………………………………………………………………………………………..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7D61FB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7D61FB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…………………………….</w:t>
      </w:r>
    </w:p>
    <w:p w:rsidR="00C93966" w:rsidRPr="007D61FB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7D61FB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2E60AD" w:rsidRPr="007D61FB" w:rsidRDefault="002E60AD" w:rsidP="002E60AD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4822"/>
        <w:gridCol w:w="850"/>
        <w:gridCol w:w="1418"/>
        <w:gridCol w:w="1701"/>
      </w:tblGrid>
      <w:tr w:rsidR="002E60AD" w:rsidRPr="007D61FB" w:rsidTr="00B30B9F">
        <w:trPr>
          <w:trHeight w:val="420"/>
        </w:trPr>
        <w:tc>
          <w:tcPr>
            <w:tcW w:w="580" w:type="dxa"/>
            <w:tcBorders>
              <w:top w:val="single" w:sz="12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7090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2E60AD" w:rsidRPr="007D61FB" w:rsidRDefault="009C4C55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ryczałtowa</w:t>
            </w:r>
            <w:r w:rsidR="002E60AD"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 [zł]</w:t>
            </w:r>
          </w:p>
        </w:tc>
      </w:tr>
      <w:tr w:rsidR="002E60AD" w:rsidRPr="007D61FB" w:rsidTr="00B30B9F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70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2E60AD" w:rsidRPr="007D61FB" w:rsidTr="00B30B9F">
        <w:trPr>
          <w:trHeight w:val="162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70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E60AD" w:rsidRPr="007D61FB" w:rsidRDefault="00265CCB" w:rsidP="002E60A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Opracowanie dokumentacji technicznej wymiany dylatacji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E60AD" w:rsidRPr="007D61FB" w:rsidRDefault="002E60AD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C19" w:rsidRPr="007D61FB" w:rsidTr="00B30B9F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B5C19" w:rsidRDefault="00265CCB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7090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B5C19" w:rsidRDefault="00B30B9F" w:rsidP="00300C46">
            <w:pPr>
              <w:numPr>
                <w:ilvl w:val="0"/>
                <w:numId w:val="17"/>
              </w:numPr>
              <w:ind w:left="358" w:hanging="358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Opracowanie</w:t>
            </w:r>
            <w:r w:rsidR="00265CCB">
              <w:rPr>
                <w:rFonts w:ascii="Verdana" w:hAnsi="Verdana" w:cs="Arial"/>
                <w:sz w:val="20"/>
                <w:szCs w:val="20"/>
              </w:rPr>
              <w:t xml:space="preserve"> dokumentacji </w:t>
            </w:r>
            <w:r w:rsidR="00691FF4">
              <w:rPr>
                <w:rFonts w:ascii="Verdana" w:hAnsi="Verdana" w:cs="Arial"/>
                <w:sz w:val="20"/>
                <w:szCs w:val="20"/>
              </w:rPr>
              <w:t xml:space="preserve">projektowej </w:t>
            </w:r>
            <w:r w:rsidR="00252CD6">
              <w:rPr>
                <w:rFonts w:ascii="Verdana" w:hAnsi="Verdana" w:cs="Arial"/>
                <w:sz w:val="20"/>
                <w:szCs w:val="20"/>
              </w:rPr>
              <w:t xml:space="preserve">organizacji ruchu zastępczego </w:t>
            </w:r>
            <w:r>
              <w:rPr>
                <w:rFonts w:ascii="Verdana" w:hAnsi="Verdana" w:cs="Arial"/>
                <w:sz w:val="20"/>
                <w:szCs w:val="20"/>
              </w:rPr>
              <w:t>wraz z</w:t>
            </w:r>
            <w:r w:rsidR="00691FF4">
              <w:rPr>
                <w:rFonts w:ascii="Verdana" w:hAnsi="Verdana" w:cs="Arial"/>
                <w:sz w:val="20"/>
                <w:szCs w:val="20"/>
              </w:rPr>
              <w:t xml:space="preserve"> uzyskaniem niezbędnych uzgodnień</w:t>
            </w:r>
          </w:p>
          <w:p w:rsidR="00B30B9F" w:rsidRDefault="00B30B9F" w:rsidP="00300C46">
            <w:pPr>
              <w:numPr>
                <w:ilvl w:val="0"/>
                <w:numId w:val="17"/>
              </w:numPr>
              <w:ind w:left="358" w:hanging="358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Wyniesienie, utrzymanie i demontaż organizacji ruchu zastępczego w oparciu o zatwierdzony projekt</w:t>
            </w:r>
          </w:p>
          <w:p w:rsidR="00B30B9F" w:rsidRDefault="00B30B9F" w:rsidP="00300C46">
            <w:pPr>
              <w:numPr>
                <w:ilvl w:val="0"/>
                <w:numId w:val="17"/>
              </w:numPr>
              <w:ind w:left="358" w:hanging="358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Odtworzenie oznakowania poziomego docelowego w technologii grubowarstwowej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B5C19" w:rsidRPr="007D61FB" w:rsidRDefault="004B5C19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25004" w:rsidRPr="007D61FB" w:rsidTr="00B30B9F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325004" w:rsidP="00325004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4822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325004" w:rsidP="00325004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325004" w:rsidP="00325004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Ilość [szt.]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325004" w:rsidP="00325004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jedn. [zł]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325004" w:rsidP="0032500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Wartość </w:t>
            </w:r>
            <w:r w:rsidR="009C4C55">
              <w:rPr>
                <w:rFonts w:ascii="Verdana" w:hAnsi="Verdana" w:cs="Arial"/>
                <w:b/>
                <w:sz w:val="20"/>
                <w:szCs w:val="20"/>
              </w:rPr>
              <w:br/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[zł]</w:t>
            </w:r>
          </w:p>
        </w:tc>
      </w:tr>
      <w:tr w:rsidR="00325004" w:rsidRPr="007D61FB" w:rsidTr="00B30B9F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325004" w:rsidP="00325004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4822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325004" w:rsidP="00325004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265CCB" w:rsidP="00325004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265CCB" w:rsidP="00325004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>
              <w:rPr>
                <w:rFonts w:ascii="Verdana" w:hAnsi="Verdana" w:cs="Arial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325004" w:rsidRPr="007D61FB" w:rsidRDefault="00265CCB" w:rsidP="00325004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>
              <w:rPr>
                <w:rFonts w:ascii="Verdana" w:hAnsi="Verdana" w:cs="Arial"/>
                <w:b/>
                <w:i/>
                <w:sz w:val="16"/>
                <w:szCs w:val="16"/>
              </w:rPr>
              <w:t>5</w:t>
            </w:r>
            <w:r w:rsidR="00691FF4">
              <w:rPr>
                <w:rFonts w:ascii="Verdana" w:hAnsi="Verdana" w:cs="Arial"/>
                <w:b/>
                <w:i/>
                <w:sz w:val="16"/>
                <w:szCs w:val="16"/>
              </w:rPr>
              <w:t xml:space="preserve"> (3x4)</w:t>
            </w:r>
          </w:p>
        </w:tc>
      </w:tr>
      <w:tr w:rsidR="00325004" w:rsidRPr="007D61FB" w:rsidTr="00265CC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B30B9F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482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265CCB" w:rsidP="00265CCB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Demontaż dylatacji blokowej w jezdni </w:t>
            </w:r>
            <w:r>
              <w:rPr>
                <w:rFonts w:ascii="Verdana" w:hAnsi="Verdana" w:cs="Arial"/>
                <w:sz w:val="20"/>
                <w:szCs w:val="20"/>
              </w:rPr>
              <w:br/>
              <w:t>i chodnikach wraz z robotami towarzyszącymi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265CCB" w:rsidP="00265CC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325004" w:rsidP="00265CC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325004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25004" w:rsidRPr="007D61FB" w:rsidTr="006B44EA">
        <w:trPr>
          <w:trHeight w:val="277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B30B9F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482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265CCB" w:rsidP="00265CCB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Wykonanie nowych dylatacji w jezdni </w:t>
            </w:r>
            <w:r>
              <w:rPr>
                <w:rFonts w:ascii="Verdana" w:hAnsi="Verdana" w:cs="Arial"/>
                <w:sz w:val="20"/>
                <w:szCs w:val="20"/>
              </w:rPr>
              <w:br/>
              <w:t xml:space="preserve">i chodnikach wg przyjętej technologii </w:t>
            </w:r>
            <w:r>
              <w:rPr>
                <w:rFonts w:ascii="Verdana" w:hAnsi="Verdana" w:cs="Arial"/>
                <w:sz w:val="20"/>
                <w:szCs w:val="20"/>
              </w:rPr>
              <w:br/>
              <w:t xml:space="preserve">wraz z wymianą nawierzchni jezdni </w:t>
            </w:r>
            <w:r>
              <w:rPr>
                <w:rFonts w:ascii="Verdana" w:hAnsi="Verdana" w:cs="Arial"/>
                <w:sz w:val="20"/>
                <w:szCs w:val="20"/>
              </w:rPr>
              <w:br/>
              <w:t>w obrębie dylatacji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265CCB" w:rsidP="00265CC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325004" w:rsidP="00265CC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25004" w:rsidRPr="007D61FB" w:rsidRDefault="00325004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6B44EA">
        <w:trPr>
          <w:trHeight w:val="377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pct12" w:color="auto" w:fill="FFFFFF"/>
            <w:vAlign w:val="center"/>
          </w:tcPr>
          <w:p w:rsidR="007D61FB" w:rsidRPr="007D61FB" w:rsidRDefault="00B30B9F" w:rsidP="002E60A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70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2" w:color="auto" w:fill="FFFFFF"/>
            <w:vAlign w:val="center"/>
          </w:tcPr>
          <w:p w:rsidR="007D61FB" w:rsidRPr="007D61FB" w:rsidRDefault="00265CCB" w:rsidP="004E3CB6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SUMA NETTO </w:t>
            </w:r>
            <w:r w:rsidR="00034DFE">
              <w:rPr>
                <w:rFonts w:ascii="Verdana" w:hAnsi="Verdana" w:cs="Arial"/>
                <w:b/>
                <w:sz w:val="20"/>
                <w:szCs w:val="20"/>
              </w:rPr>
              <w:t>(poz. 1÷</w:t>
            </w:r>
            <w:r w:rsidR="004E3CB6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="00034D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pct12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E60AD" w:rsidRPr="007D61FB" w:rsidTr="00265CCB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2E60AD" w:rsidRPr="007D61FB" w:rsidRDefault="00B30B9F" w:rsidP="00034DF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6</w:t>
            </w:r>
          </w:p>
        </w:tc>
        <w:tc>
          <w:tcPr>
            <w:tcW w:w="7090" w:type="dxa"/>
            <w:gridSpan w:val="3"/>
            <w:shd w:val="clear" w:color="auto" w:fill="D9D9D9"/>
            <w:vAlign w:val="center"/>
          </w:tcPr>
          <w:p w:rsidR="002E60AD" w:rsidRPr="007D61FB" w:rsidRDefault="002E60AD" w:rsidP="004E3CB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4E3CB6"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2E60AD" w:rsidRPr="00034DFE" w:rsidRDefault="002E60AD" w:rsidP="004B5C19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E60AD" w:rsidRPr="007D61FB" w:rsidTr="00265CCB">
        <w:trPr>
          <w:trHeight w:val="5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E60AD" w:rsidRPr="007D61FB" w:rsidRDefault="00B30B9F" w:rsidP="00034DF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7090" w:type="dxa"/>
            <w:gridSpan w:val="3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E60AD" w:rsidRPr="007D61FB" w:rsidRDefault="00034DFE" w:rsidP="004E3CB6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OFERTOWA BRUTTO (</w:t>
            </w:r>
            <w:r w:rsidR="002E60AD"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poz. </w:t>
            </w:r>
            <w:r w:rsidR="004E3CB6"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="002E60AD" w:rsidRPr="007D61FB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4E3CB6"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="002E60AD" w:rsidRPr="007D61FB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E60AD" w:rsidRPr="00034DFE" w:rsidRDefault="002E60AD" w:rsidP="004B5C19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2E60AD" w:rsidRPr="007D61FB" w:rsidRDefault="002E60AD" w:rsidP="002E60AD">
      <w:pPr>
        <w:rPr>
          <w:rFonts w:ascii="Arial" w:hAnsi="Arial"/>
          <w:i/>
          <w:sz w:val="16"/>
        </w:rPr>
      </w:pPr>
    </w:p>
    <w:p w:rsidR="002E60AD" w:rsidRPr="007D61FB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C19" w:rsidRDefault="004B5C19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7D61FB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>nia</w:t>
      </w:r>
      <w:r w:rsidRPr="007D61FB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B5C19" w:rsidRDefault="004B5C19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B5C19" w:rsidRDefault="004B5C19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F03FE" w:rsidRPr="007D61FB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6B44EA" w:rsidRPr="003C31CE" w:rsidRDefault="006B44E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9A68C6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Wykonanie wymiany uszkodzonej dylatacji blokowej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na wiadukcie drogowym nad torami tramwajowymi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>w ciągu ul. Lotniczej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7383B" w:rsidRPr="008B646D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345603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156DCD" w:rsidRPr="008B646D" w:rsidRDefault="00156DCD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65DC8" w:rsidRPr="008B646D">
        <w:rPr>
          <w:rFonts w:ascii="Verdana" w:eastAsia="Arial Unicode MS" w:hAnsi="Verdana" w:cs="Arial Unicode MS"/>
          <w:spacing w:val="-4"/>
          <w:sz w:val="20"/>
          <w:szCs w:val="20"/>
        </w:rPr>
        <w:t>O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 xml:space="preserve">świadczam, że spełniam warunki udziału w postępowaniu określone przez </w:t>
      </w:r>
      <w:r w:rsidR="00901021" w:rsidRPr="008B646D">
        <w:rPr>
          <w:rFonts w:ascii="Verdana" w:eastAsia="Arial Unicode MS" w:hAnsi="Verdana" w:cs="Arial Unicode MS"/>
          <w:spacing w:val="-4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>amawiającego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.</w:t>
      </w:r>
    </w:p>
    <w:p w:rsidR="008B646D" w:rsidRPr="008B646D" w:rsidRDefault="008B646D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3C31CE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.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…………….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………………………………………………….………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37383B" w:rsidRPr="008B646D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37383B" w:rsidRPr="003C31CE" w:rsidRDefault="0037383B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37383B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4A15" w:rsidRDefault="00D44A1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4A15" w:rsidRDefault="00D44A1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C31CE" w:rsidRDefault="003C31CE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FB4A28" w:rsidRDefault="00FB4A28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C243F" w:rsidRDefault="005C243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9A68C6" w:rsidRDefault="009A68C6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45603" w:rsidRDefault="00345603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 w:rsidR="003C31CE"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3C31CE" w:rsidRDefault="003C31CE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156DCD" w:rsidRPr="003C31CE" w:rsidRDefault="00156DC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6C471A" w:rsidRDefault="003C31CE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C65DC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45603" w:rsidRPr="003C31CE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3C31CE" w:rsidRPr="003C31CE" w:rsidRDefault="003C31CE" w:rsidP="003C31CE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3C31CE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 w:rsidR="003C31CE"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3C31CE" w:rsidRDefault="006C471A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</w:t>
      </w:r>
      <w:r w:rsidR="0073293B" w:rsidRPr="003C31CE">
        <w:rPr>
          <w:rFonts w:ascii="Verdana" w:eastAsia="Arial Unicode MS" w:hAnsi="Verdana" w:cs="Arial Unicode MS"/>
          <w:sz w:val="20"/>
          <w:szCs w:val="20"/>
        </w:rPr>
        <w:t xml:space="preserve">                    </w:t>
      </w:r>
    </w:p>
    <w:p w:rsidR="0073293B" w:rsidRPr="003C31CE" w:rsidRDefault="006C471A" w:rsidP="003C31CE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6C471A" w:rsidRPr="003C31CE" w:rsidRDefault="006C471A" w:rsidP="003C31CE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337590" w:rsidRPr="003C31CE" w:rsidRDefault="00337590" w:rsidP="003C31CE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C471A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5DC8" w:rsidRDefault="00C65DC8" w:rsidP="003C31CE">
      <w:pPr>
        <w:pStyle w:val="Akapitzlist2"/>
        <w:spacing w:line="240" w:lineRule="auto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B4A28" w:rsidRDefault="00FB4A28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A68C6" w:rsidRDefault="009A68C6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Pr="0009157E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9A68C6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Wykonanie wymiany uszkodzonej dylatacji blokowej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na wiadukcie drogowym nad torami tramwajowymi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>w ciągu ul. Lotniczej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A68C6" w:rsidRPr="009A68C6" w:rsidRDefault="009A68C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9A68C6">
        <w:rPr>
          <w:rFonts w:ascii="Verdana" w:hAnsi="Verdana"/>
          <w:b/>
          <w:bCs/>
        </w:rPr>
        <w:t>Wykonanie wymiany uszkodzonej dylatacji blokowej na wiadukcie drogowym nad torami tramwajowymi w ciągu ul. Lotniczej</w:t>
      </w:r>
      <w:r w:rsidRPr="009A68C6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9A68C6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Wykonanie wymiany uszkodzonej dylatacji blokowej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 xml:space="preserve">na wiadukcie drogowym nad torami tramwajowymi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325004">
              <w:rPr>
                <w:rFonts w:ascii="Verdana" w:hAnsi="Verdana"/>
                <w:b/>
                <w:bCs/>
                <w:sz w:val="18"/>
                <w:szCs w:val="18"/>
              </w:rPr>
              <w:t>w ciągu ul. Lotniczej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32B2D" w:rsidRPr="0009157E" w:rsidRDefault="00932B2D" w:rsidP="00932B2D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932B2D" w:rsidRPr="0009157E" w:rsidRDefault="00932B2D" w:rsidP="00932B2D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932B2D" w:rsidRPr="00006711" w:rsidTr="00947845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47845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47845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47845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Adres</w:t>
            </w:r>
          </w:p>
        </w:tc>
      </w:tr>
      <w:tr w:rsidR="00932B2D" w:rsidRPr="00006711" w:rsidTr="00947845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47845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47845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47845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932B2D" w:rsidRPr="00006711" w:rsidTr="00947845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47845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47845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006711" w:rsidRDefault="00932B2D" w:rsidP="00947845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</w:tbl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3C31CE" w:rsidRDefault="00932B2D" w:rsidP="00932B2D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932B2D" w:rsidRPr="00006711" w:rsidRDefault="00932B2D" w:rsidP="00932B2D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4D62D7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932B2D" w:rsidRPr="004D62D7" w:rsidRDefault="00932B2D" w:rsidP="00932B2D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932B2D" w:rsidRDefault="00932B2D" w:rsidP="00932B2D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932B2D" w:rsidRPr="00900388" w:rsidRDefault="00932B2D" w:rsidP="00932B2D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sz w:val="20"/>
          <w:szCs w:val="20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A753B9" w:rsidRDefault="00A753B9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A753B9" w:rsidRDefault="00A753B9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A753B9" w:rsidRDefault="00A753B9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Pr="0009157E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932B2D" w:rsidRPr="0009157E" w:rsidRDefault="00932B2D" w:rsidP="00932B2D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57A8D" w:rsidRPr="0009157E" w:rsidRDefault="00F57A8D" w:rsidP="00932B2D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B9F" w:rsidRDefault="00B30B9F">
      <w:r>
        <w:separator/>
      </w:r>
    </w:p>
  </w:endnote>
  <w:endnote w:type="continuationSeparator" w:id="0">
    <w:p w:rsidR="00B30B9F" w:rsidRDefault="00B30B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B9F" w:rsidRDefault="00B30B9F">
      <w:r>
        <w:separator/>
      </w:r>
    </w:p>
  </w:footnote>
  <w:footnote w:type="continuationSeparator" w:id="0">
    <w:p w:rsidR="00B30B9F" w:rsidRDefault="00B30B9F">
      <w:r>
        <w:continuationSeparator/>
      </w:r>
    </w:p>
  </w:footnote>
  <w:footnote w:id="1">
    <w:p w:rsidR="00B30B9F" w:rsidRPr="00B0234A" w:rsidRDefault="00B30B9F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>tj. 60</w:t>
      </w:r>
      <w:r w:rsidRPr="00B0234A">
        <w:rPr>
          <w:rFonts w:ascii="Verdana" w:hAnsi="Verdana" w:cs="Arial"/>
          <w:sz w:val="16"/>
          <w:szCs w:val="16"/>
        </w:rPr>
        <w:t xml:space="preserve"> miesięcy na wykonane prace).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E0D1616"/>
    <w:multiLevelType w:val="hybridMultilevel"/>
    <w:tmpl w:val="64104D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 w:numId="17">
    <w:abstractNumId w:val="1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0377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CD6"/>
    <w:rsid w:val="0025438E"/>
    <w:rsid w:val="002572BA"/>
    <w:rsid w:val="00257F16"/>
    <w:rsid w:val="00260C9D"/>
    <w:rsid w:val="00264F41"/>
    <w:rsid w:val="00265CCB"/>
    <w:rsid w:val="00267B1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B516F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3930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300C46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25004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3CB6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1FF4"/>
    <w:rsid w:val="006B205D"/>
    <w:rsid w:val="006B44EA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2B2D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A68C6"/>
    <w:rsid w:val="009B08A9"/>
    <w:rsid w:val="009B16D9"/>
    <w:rsid w:val="009B63E9"/>
    <w:rsid w:val="009B6C24"/>
    <w:rsid w:val="009B6C67"/>
    <w:rsid w:val="009C1ADB"/>
    <w:rsid w:val="009C3944"/>
    <w:rsid w:val="009C4C55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53B9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234A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30B9F"/>
    <w:rsid w:val="00B32E69"/>
    <w:rsid w:val="00B40BD9"/>
    <w:rsid w:val="00B44724"/>
    <w:rsid w:val="00B44AC1"/>
    <w:rsid w:val="00B47543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4A15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491B"/>
    <w:rsid w:val="00EC6754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24A94-571A-49E9-B20D-F7AED346E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123</TotalTime>
  <Pages>7</Pages>
  <Words>1201</Words>
  <Characters>10127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19</cp:revision>
  <cp:lastPrinted>2017-06-07T08:33:00Z</cp:lastPrinted>
  <dcterms:created xsi:type="dcterms:W3CDTF">2017-06-05T08:38:00Z</dcterms:created>
  <dcterms:modified xsi:type="dcterms:W3CDTF">2017-07-10T07:49:00Z</dcterms:modified>
</cp:coreProperties>
</file>