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0703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0703" w:rsidRPr="007E355A" w:rsidRDefault="00250703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0703" w:rsidRDefault="00250703" w:rsidP="00F57A8D">
            <w:pPr>
              <w:pStyle w:val="Heading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50703" w:rsidRDefault="00250703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250703" w:rsidRPr="00FA563C" w:rsidRDefault="00250703" w:rsidP="00680522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563C">
              <w:rPr>
                <w:rFonts w:ascii="Verdana" w:hAnsi="Verdana"/>
                <w:b/>
                <w:sz w:val="20"/>
                <w:szCs w:val="20"/>
              </w:rPr>
              <w:t>Przebudowa dróg w celu wyznaczenia tras rowerowych ul. Drobnera i Łokietka we Wrocławiu</w:t>
            </w:r>
          </w:p>
          <w:p w:rsidR="00250703" w:rsidRPr="00884979" w:rsidRDefault="00250703" w:rsidP="009A127E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250703" w:rsidRDefault="0025070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Pr="007E355A" w:rsidRDefault="0025070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Pr="007E355A">
        <w:rPr>
          <w:rFonts w:ascii="Verdana" w:eastAsia="Arial Unicode MS" w:hAnsi="Verdana" w:cs="Arial Unicode MS"/>
        </w:rPr>
        <w:t xml:space="preserve"> </w:t>
      </w:r>
    </w:p>
    <w:p w:rsidR="00250703" w:rsidRPr="007E355A" w:rsidRDefault="00250703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250703" w:rsidRPr="007E355A" w:rsidRDefault="00250703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250703" w:rsidRPr="007E355A" w:rsidRDefault="00250703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Arial Unicode MS"/>
        </w:rPr>
        <w:t>.</w:t>
      </w:r>
    </w:p>
    <w:p w:rsidR="00250703" w:rsidRPr="007E355A" w:rsidRDefault="0025070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adres wykonawcy/wykonawców)</w:t>
      </w:r>
    </w:p>
    <w:p w:rsidR="00250703" w:rsidRDefault="0025070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250703" w:rsidRPr="007E355A" w:rsidRDefault="0025070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250703" w:rsidRPr="007E355A" w:rsidRDefault="0025070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250703" w:rsidRPr="00FA563C" w:rsidRDefault="00250703" w:rsidP="00FA563C">
      <w:pPr>
        <w:pStyle w:val="PlainTex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 Wyrażamy chęć uczestnictwa w zorganizowanym przez Zarząd Dróg i Utrzymania Miasta </w:t>
      </w:r>
      <w:r w:rsidRPr="00062715">
        <w:rPr>
          <w:rFonts w:ascii="Verdana" w:eastAsia="Arial Unicode MS" w:hAnsi="Verdana" w:cs="Arial Unicode MS"/>
        </w:rPr>
        <w:br/>
        <w:t xml:space="preserve">z siedzibą we Wrocławiu przy ul. Długiej 49 przetargu nieograniczonym na </w:t>
      </w:r>
      <w:r w:rsidRPr="00DE74B0">
        <w:rPr>
          <w:rFonts w:ascii="Verdana" w:eastAsia="Arial Unicode MS" w:hAnsi="Verdana" w:cs="Arial Unicode MS"/>
          <w:b/>
        </w:rPr>
        <w:t>P</w:t>
      </w:r>
      <w:r w:rsidRPr="00DE74B0">
        <w:rPr>
          <w:rFonts w:ascii="Verdana" w:hAnsi="Verdana"/>
          <w:b/>
        </w:rPr>
        <w:t>rzebudowę</w:t>
      </w:r>
      <w:r>
        <w:rPr>
          <w:rFonts w:ascii="Verdana" w:hAnsi="Verdana"/>
          <w:b/>
        </w:rPr>
        <w:t xml:space="preserve"> dróg w celu wyznaczenia tras rowerowych ul. Drobnera i Łokietka we Wrocławiu.</w:t>
      </w:r>
    </w:p>
    <w:p w:rsidR="00250703" w:rsidRPr="00062715" w:rsidRDefault="00250703" w:rsidP="00FA563C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250703" w:rsidRPr="00062715" w:rsidRDefault="00250703" w:rsidP="00571B5E">
      <w:pPr>
        <w:pStyle w:val="PlainTex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S</w:t>
      </w:r>
      <w:r w:rsidRPr="00062715">
        <w:rPr>
          <w:rFonts w:ascii="Verdana" w:eastAsia="Arial Unicode MS" w:hAnsi="Verdana" w:cs="Arial Unicode MS"/>
          <w:bCs/>
        </w:rPr>
        <w:t>kładamy ofertę</w:t>
      </w:r>
      <w:r w:rsidRPr="00062715">
        <w:rPr>
          <w:rFonts w:ascii="Verdana" w:eastAsia="Arial Unicode MS" w:hAnsi="Verdana" w:cs="Arial Unicode MS"/>
        </w:rPr>
        <w:t xml:space="preserve"> na wykonanie przedmiotu zamówienia zgodnie ze specyfikacją istotnych warunków zamówienia (SIWZ).</w:t>
      </w:r>
    </w:p>
    <w:p w:rsidR="00250703" w:rsidRPr="00062715" w:rsidRDefault="00250703" w:rsidP="00571B5E">
      <w:pPr>
        <w:pStyle w:val="ListParagraph"/>
        <w:rPr>
          <w:rFonts w:ascii="Verdana" w:eastAsia="Arial Unicode MS" w:hAnsi="Verdana" w:cs="Arial Unicode MS"/>
          <w:sz w:val="20"/>
          <w:szCs w:val="20"/>
        </w:rPr>
      </w:pPr>
    </w:p>
    <w:p w:rsidR="00250703" w:rsidRPr="00062715" w:rsidRDefault="00250703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3.</w:t>
      </w:r>
      <w:r w:rsidRPr="00062715">
        <w:rPr>
          <w:rFonts w:ascii="Verdana" w:eastAsia="Arial Unicode MS" w:hAnsi="Verdana" w:cs="Arial Unicode MS"/>
          <w:bCs/>
        </w:rPr>
        <w:tab/>
        <w:t xml:space="preserve"> </w:t>
      </w:r>
      <w:r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Pr="009D2BCB">
        <w:rPr>
          <w:rFonts w:ascii="Verdana" w:eastAsia="Arial Unicode MS" w:hAnsi="Verdana" w:cs="Arial Unicode MS"/>
          <w:spacing w:val="-2"/>
        </w:rPr>
        <w:t xml:space="preserve"> że zapoznaliśmy się z SIWZ, wyjaśnieniami i zmianami SIWZ przekazanymi</w:t>
      </w:r>
      <w:r>
        <w:rPr>
          <w:rFonts w:ascii="Verdana" w:eastAsia="Arial Unicode MS" w:hAnsi="Verdana" w:cs="Arial Unicode MS"/>
        </w:rPr>
        <w:t xml:space="preserve"> przez Z</w:t>
      </w:r>
      <w:r w:rsidRPr="00062715">
        <w:rPr>
          <w:rFonts w:ascii="Verdana" w:eastAsia="Arial Unicode MS" w:hAnsi="Verdana" w:cs="Arial Unicode MS"/>
        </w:rPr>
        <w:t xml:space="preserve">amawiającego </w:t>
      </w:r>
      <w:r>
        <w:rPr>
          <w:rFonts w:ascii="Verdana" w:eastAsia="Arial Unicode MS" w:hAnsi="Verdana" w:cs="Arial Unicode MS"/>
        </w:rPr>
        <w:t>oraz</w:t>
      </w:r>
      <w:r w:rsidRPr="00062715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250703" w:rsidRPr="00571B5E" w:rsidRDefault="00250703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250703" w:rsidRPr="00571B5E" w:rsidRDefault="00250703" w:rsidP="00571B5E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Pr="00571B5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 xml:space="preserve">wykonanie przedmiotu zamówienia </w:t>
      </w:r>
      <w:r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 xml:space="preserve">brutto </w:t>
      </w:r>
      <w:r w:rsidRPr="00F656E0">
        <w:rPr>
          <w:rFonts w:ascii="Verdana" w:eastAsia="Arial Unicode MS" w:hAnsi="Verdana" w:cs="Arial Unicode MS"/>
          <w:b/>
          <w:bCs/>
        </w:rPr>
        <w:t>………</w:t>
      </w:r>
      <w:r>
        <w:rPr>
          <w:rFonts w:ascii="Verdana" w:eastAsia="Arial Unicode MS" w:hAnsi="Verdana" w:cs="Arial Unicode MS"/>
          <w:b/>
          <w:bCs/>
        </w:rPr>
        <w:t>..</w:t>
      </w:r>
      <w:r w:rsidRPr="00F656E0">
        <w:rPr>
          <w:rFonts w:ascii="Verdana" w:eastAsia="Arial Unicode MS" w:hAnsi="Verdana" w:cs="Arial Unicode MS"/>
          <w:b/>
          <w:bCs/>
        </w:rPr>
        <w:t>…………….</w:t>
      </w:r>
      <w:r w:rsidRPr="00F656E0">
        <w:rPr>
          <w:rFonts w:ascii="Verdana" w:eastAsia="Arial Unicode MS" w:hAnsi="Verdana" w:cs="Arial Unicode MS"/>
          <w:b/>
        </w:rPr>
        <w:t xml:space="preserve"> złotych</w:t>
      </w:r>
      <w:r w:rsidRPr="00571B5E">
        <w:rPr>
          <w:rFonts w:ascii="Verdana" w:eastAsia="Arial Unicode MS" w:hAnsi="Verdana" w:cs="Arial Unicode MS"/>
        </w:rPr>
        <w:t xml:space="preserve"> zgodnie z załączonym do oferty zestawieniem kosztów zadania.</w:t>
      </w:r>
    </w:p>
    <w:p w:rsidR="00250703" w:rsidRDefault="00250703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250703" w:rsidRPr="00571B5E" w:rsidRDefault="00250703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5.</w:t>
      </w:r>
      <w:r w:rsidRPr="00571B5E">
        <w:rPr>
          <w:rFonts w:ascii="Verdana" w:eastAsia="Arial Unicode MS" w:hAnsi="Verdana" w:cs="Arial Unicode MS"/>
        </w:rPr>
        <w:tab/>
        <w:t>Informujemy, że **:</w:t>
      </w:r>
    </w:p>
    <w:p w:rsidR="00250703" w:rsidRPr="00571B5E" w:rsidRDefault="00250703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>
        <w:rPr>
          <w:rFonts w:ascii="Verdana" w:eastAsia="Arial Unicode MS" w:hAnsi="Verdana" w:cs="Arial Unicode MS"/>
          <w:sz w:val="20"/>
          <w:szCs w:val="20"/>
        </w:rPr>
        <w:t>ia u Z</w:t>
      </w:r>
      <w:r w:rsidRPr="00571B5E">
        <w:rPr>
          <w:rFonts w:ascii="Verdana" w:eastAsia="Arial Unicode MS" w:hAnsi="Verdana" w:cs="Arial Unicode MS"/>
          <w:sz w:val="20"/>
          <w:szCs w:val="20"/>
        </w:rPr>
        <w:t>amawiającego obowiązku podatkowego *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50703" w:rsidRDefault="00250703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250703" w:rsidRPr="00571B5E" w:rsidRDefault="00250703" w:rsidP="00EF3F84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 xml:space="preserve">………..……… *. </w:t>
      </w:r>
    </w:p>
    <w:p w:rsidR="00250703" w:rsidRPr="00062715" w:rsidRDefault="00250703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250703" w:rsidRPr="005049A4" w:rsidRDefault="00250703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mikroprzedsiębiorstwem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250703" w:rsidRDefault="00250703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250703" w:rsidRPr="000B5B1D" w:rsidRDefault="00250703" w:rsidP="00571B5E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7</w:t>
      </w:r>
      <w:r w:rsidRPr="000B5B1D">
        <w:rPr>
          <w:rFonts w:ascii="Verdana" w:eastAsia="Arial Unicode MS" w:hAnsi="Verdana" w:cs="Arial Unicode MS"/>
        </w:rPr>
        <w:t xml:space="preserve">. </w:t>
      </w:r>
      <w:r w:rsidRPr="000B5B1D">
        <w:rPr>
          <w:rFonts w:ascii="Verdana" w:eastAsia="Arial Unicode MS" w:hAnsi="Verdana" w:cs="Arial Unicode MS"/>
          <w:bCs/>
        </w:rPr>
        <w:t>Zobowiązujemy się</w:t>
      </w:r>
      <w:r w:rsidRPr="000B5B1D">
        <w:rPr>
          <w:rFonts w:ascii="Verdana" w:eastAsia="Arial Unicode MS" w:hAnsi="Verdana" w:cs="Arial Unicode MS"/>
        </w:rPr>
        <w:t xml:space="preserve"> do </w:t>
      </w:r>
      <w:r>
        <w:rPr>
          <w:rFonts w:ascii="Verdana" w:eastAsia="Arial Unicode MS" w:hAnsi="Verdana" w:cs="Arial Unicode MS"/>
        </w:rPr>
        <w:t>realizacji</w:t>
      </w:r>
      <w:r w:rsidRPr="000B5B1D">
        <w:rPr>
          <w:rFonts w:ascii="Verdana" w:eastAsia="Arial Unicode MS" w:hAnsi="Verdana" w:cs="Arial Unicode MS"/>
        </w:rPr>
        <w:t xml:space="preserve"> przedmiotu zamówienia w terminie </w:t>
      </w:r>
      <w:r w:rsidRPr="00FA563C">
        <w:rPr>
          <w:rFonts w:ascii="Verdana" w:eastAsia="Arial Unicode MS" w:hAnsi="Verdana" w:cs="Arial Unicode MS"/>
          <w:b/>
        </w:rPr>
        <w:t>………..</w:t>
      </w:r>
      <w:r>
        <w:rPr>
          <w:rFonts w:ascii="Verdana" w:eastAsia="Arial Unicode MS" w:hAnsi="Verdana" w:cs="Arial Unicode MS"/>
          <w:b/>
        </w:rPr>
        <w:t xml:space="preserve">miesięcy </w:t>
      </w:r>
      <w:r w:rsidRPr="000B5B1D">
        <w:rPr>
          <w:rFonts w:ascii="Verdana" w:eastAsia="Arial Unicode MS" w:hAnsi="Verdana" w:cs="Arial Unicode MS"/>
        </w:rPr>
        <w:t>od daty zawarcia umowy</w:t>
      </w:r>
      <w:r w:rsidRPr="000B5B1D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</w:t>
      </w:r>
      <w:r w:rsidRPr="000B5B1D">
        <w:rPr>
          <w:rFonts w:ascii="Verdana" w:hAnsi="Verdana"/>
          <w:b/>
        </w:rPr>
        <w:t>(</w:t>
      </w:r>
      <w:r>
        <w:rPr>
          <w:rFonts w:ascii="Verdana" w:hAnsi="Verdana"/>
          <w:b/>
        </w:rPr>
        <w:t xml:space="preserve">3 miesiące </w:t>
      </w:r>
      <w:r w:rsidRPr="000B5B1D">
        <w:rPr>
          <w:rFonts w:ascii="Verdana" w:hAnsi="Verdana"/>
          <w:b/>
        </w:rPr>
        <w:t xml:space="preserve"> lub </w:t>
      </w:r>
      <w:r>
        <w:rPr>
          <w:rFonts w:ascii="Verdana" w:hAnsi="Verdana"/>
          <w:b/>
        </w:rPr>
        <w:t>4 miesiace</w:t>
      </w:r>
      <w:r w:rsidRPr="000B5B1D">
        <w:rPr>
          <w:rFonts w:ascii="Verdana" w:hAnsi="Verdana"/>
          <w:b/>
        </w:rPr>
        <w:t>)</w:t>
      </w:r>
      <w:r w:rsidRPr="000B5B1D">
        <w:rPr>
          <w:rFonts w:ascii="Verdana" w:eastAsia="Arial Unicode MS" w:hAnsi="Verdana" w:cs="Arial Unicode MS"/>
        </w:rPr>
        <w:t>.</w:t>
      </w:r>
      <w:r w:rsidRPr="000B5B1D">
        <w:rPr>
          <w:rStyle w:val="FootnoteReference"/>
          <w:rFonts w:ascii="Verdana" w:hAnsi="Verdana"/>
        </w:rPr>
        <w:t xml:space="preserve"> </w:t>
      </w:r>
      <w:r w:rsidRPr="000B5B1D">
        <w:rPr>
          <w:rStyle w:val="FootnoteReference"/>
          <w:rFonts w:ascii="Verdana" w:hAnsi="Verdana"/>
        </w:rPr>
        <w:footnoteReference w:id="1"/>
      </w:r>
    </w:p>
    <w:p w:rsidR="00250703" w:rsidRPr="000B5B1D" w:rsidRDefault="00250703" w:rsidP="00571B5E">
      <w:pPr>
        <w:pStyle w:val="PlainText"/>
        <w:ind w:left="357" w:hanging="357"/>
        <w:jc w:val="both"/>
        <w:rPr>
          <w:rFonts w:ascii="Verdana" w:eastAsia="Arial Unicode MS" w:hAnsi="Verdana" w:cs="Arial Unicode MS"/>
        </w:rPr>
      </w:pPr>
    </w:p>
    <w:p w:rsidR="00250703" w:rsidRPr="00062715" w:rsidRDefault="00250703" w:rsidP="002932E2">
      <w:pPr>
        <w:pStyle w:val="PlainText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</w:rPr>
        <w:t>8</w:t>
      </w:r>
      <w:r w:rsidRPr="000B5B1D">
        <w:rPr>
          <w:rFonts w:ascii="Verdana" w:eastAsia="Arial Unicode MS" w:hAnsi="Verdana" w:cs="Arial Unicode MS"/>
        </w:rPr>
        <w:t xml:space="preserve">. Udzielamy gwarancji na okres </w:t>
      </w:r>
      <w:r w:rsidRPr="000B5B1D">
        <w:rPr>
          <w:rFonts w:ascii="Verdana" w:hAnsi="Verdana"/>
          <w:b/>
        </w:rPr>
        <w:t xml:space="preserve">…….. (36, 48 lub 60) </w:t>
      </w:r>
      <w:r w:rsidRPr="000B5B1D">
        <w:rPr>
          <w:rFonts w:ascii="Verdana" w:hAnsi="Verdana"/>
        </w:rPr>
        <w:t xml:space="preserve">miesięcy </w:t>
      </w:r>
      <w:r w:rsidRPr="000B5B1D">
        <w:rPr>
          <w:rFonts w:ascii="Verdana" w:eastAsia="Arial Unicode MS" w:hAnsi="Verdana" w:cs="Arial Unicode MS"/>
          <w:sz w:val="18"/>
          <w:szCs w:val="18"/>
        </w:rPr>
        <w:t>na wykonane roboty</w:t>
      </w:r>
      <w:r>
        <w:rPr>
          <w:rFonts w:ascii="Verdana" w:hAnsi="Verdana" w:cs="Arial"/>
        </w:rPr>
        <w:t>,</w:t>
      </w:r>
      <w:r w:rsidRPr="000B5B1D">
        <w:rPr>
          <w:rFonts w:ascii="Verdana" w:eastAsia="Arial Unicode MS" w:hAnsi="Verdana" w:cs="Arial Unicode MS"/>
          <w:sz w:val="18"/>
          <w:szCs w:val="18"/>
        </w:rPr>
        <w:t xml:space="preserve"> oraz wyrażamy zgodę na umowne rozszerzenie okresu rękojmi na czas trwania gwarancji (art. 558 § 1 kodeksu cywilnego)</w:t>
      </w:r>
      <w:r w:rsidRPr="000B5B1D">
        <w:rPr>
          <w:rFonts w:ascii="Verdana" w:hAnsi="Verdana"/>
        </w:rPr>
        <w:t>.</w:t>
      </w:r>
      <w:r w:rsidRPr="000B5B1D">
        <w:rPr>
          <w:rStyle w:val="FootnoteReference"/>
          <w:rFonts w:ascii="Verdana" w:hAnsi="Verdana"/>
        </w:rPr>
        <w:footnoteReference w:id="2"/>
      </w:r>
    </w:p>
    <w:p w:rsidR="00250703" w:rsidRDefault="00250703" w:rsidP="002932E2">
      <w:pPr>
        <w:pStyle w:val="PlainText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9</w:t>
      </w:r>
      <w:r w:rsidRPr="00062715">
        <w:rPr>
          <w:rFonts w:ascii="Verdana" w:eastAsia="Arial Unicode MS" w:hAnsi="Verdana" w:cs="Arial Unicode MS"/>
          <w:bCs/>
        </w:rPr>
        <w:t>.</w:t>
      </w:r>
      <w:r w:rsidRPr="00062715">
        <w:rPr>
          <w:rFonts w:ascii="Verdana" w:eastAsia="Arial Unicode MS" w:hAnsi="Verdana" w:cs="Arial Unicode MS"/>
          <w:bCs/>
        </w:rPr>
        <w:tab/>
        <w:t xml:space="preserve"> Akceptujemy </w:t>
      </w:r>
      <w:r w:rsidRPr="00062715">
        <w:rPr>
          <w:rFonts w:ascii="Verdana" w:eastAsia="Arial Unicode MS" w:hAnsi="Verdana" w:cs="Arial Unicode MS"/>
        </w:rPr>
        <w:t>war</w:t>
      </w:r>
      <w:r>
        <w:rPr>
          <w:rFonts w:ascii="Verdana" w:eastAsia="Arial Unicode MS" w:hAnsi="Verdana" w:cs="Arial Unicode MS"/>
        </w:rPr>
        <w:t>unki płatności określone przez Z</w:t>
      </w:r>
      <w:r w:rsidRPr="00062715">
        <w:rPr>
          <w:rFonts w:ascii="Verdana" w:eastAsia="Arial Unicode MS" w:hAnsi="Verdana" w:cs="Arial Unicode MS"/>
        </w:rPr>
        <w:t xml:space="preserve">amawiającego w </w:t>
      </w:r>
      <w:r>
        <w:rPr>
          <w:rFonts w:ascii="Verdana" w:eastAsia="Arial Unicode MS" w:hAnsi="Verdana" w:cs="Arial Unicode MS"/>
        </w:rPr>
        <w:t>SIWZ</w:t>
      </w:r>
      <w:r w:rsidRPr="00062715">
        <w:rPr>
          <w:rFonts w:ascii="Verdana" w:eastAsia="Arial Unicode MS" w:hAnsi="Verdana" w:cs="Arial Unicode MS"/>
        </w:rPr>
        <w:t>.</w:t>
      </w:r>
    </w:p>
    <w:p w:rsidR="00250703" w:rsidRPr="00EF3F84" w:rsidRDefault="00250703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10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</w:p>
    <w:p w:rsidR="00250703" w:rsidRPr="007E355A" w:rsidRDefault="00250703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</w:t>
      </w:r>
      <w:r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250703" w:rsidRPr="00EF3F84" w:rsidRDefault="00250703" w:rsidP="00EF3F84">
      <w:pPr>
        <w:pStyle w:val="BodyText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*.</w:t>
      </w:r>
    </w:p>
    <w:p w:rsidR="00250703" w:rsidRPr="00EF3F84" w:rsidRDefault="00250703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250703" w:rsidRDefault="00250703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250703" w:rsidRPr="00EF3F84" w:rsidRDefault="00250703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11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Jesteśmy</w:t>
      </w:r>
      <w:r w:rsidRPr="00EF3F84">
        <w:rPr>
          <w:rFonts w:ascii="Verdana" w:eastAsia="Arial Unicode MS" w:hAnsi="Verdana" w:cs="Arial Unicode MS"/>
        </w:rPr>
        <w:t xml:space="preserve"> związani ofertą przez czas wskazany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 xml:space="preserve">. </w:t>
      </w:r>
    </w:p>
    <w:p w:rsidR="00250703" w:rsidRPr="00EF3F84" w:rsidRDefault="00250703" w:rsidP="00EF3F84">
      <w:pPr>
        <w:pStyle w:val="PlainTex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wadium, w wysokości wymaganej w SIWZ</w:t>
      </w:r>
      <w:r>
        <w:rPr>
          <w:rFonts w:ascii="Verdana" w:eastAsia="Arial Unicode MS" w:hAnsi="Verdana" w:cs="Arial Unicode MS"/>
          <w:bCs/>
        </w:rPr>
        <w:t>,</w:t>
      </w:r>
      <w:r w:rsidRPr="00EF3F84">
        <w:rPr>
          <w:rFonts w:ascii="Verdana" w:eastAsia="Arial Unicode MS" w:hAnsi="Verdana" w:cs="Arial Unicode MS"/>
          <w:bCs/>
        </w:rPr>
        <w:t xml:space="preserve"> </w:t>
      </w:r>
      <w:r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formie …………………………………………………………………………..</w:t>
      </w:r>
    </w:p>
    <w:p w:rsidR="00250703" w:rsidRPr="00EF3F84" w:rsidRDefault="00250703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Pr="00EF3F84">
        <w:rPr>
          <w:rFonts w:ascii="Verdana" w:eastAsia="Arial Unicode MS" w:hAnsi="Verdana" w:cs="Arial Unicode MS"/>
          <w:sz w:val="20"/>
          <w:szCs w:val="20"/>
        </w:rPr>
        <w:t xml:space="preserve"> prosimy zwrócić przelewem na konto </w:t>
      </w:r>
      <w:r>
        <w:rPr>
          <w:rFonts w:ascii="Verdana" w:eastAsia="Arial Unicode MS" w:hAnsi="Verdana" w:cs="Arial Unicode MS"/>
          <w:sz w:val="20"/>
          <w:szCs w:val="20"/>
        </w:rPr>
        <w:t>….</w:t>
      </w:r>
      <w:r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……………………………………………………………………*</w:t>
      </w:r>
    </w:p>
    <w:p w:rsidR="00250703" w:rsidRPr="00062715" w:rsidRDefault="00250703" w:rsidP="00EF3F84">
      <w:pPr>
        <w:ind w:left="992" w:right="23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</w:t>
      </w: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250703" w:rsidRPr="00EF3F84" w:rsidRDefault="00250703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EF3F84" w:rsidRDefault="00250703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2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</w:r>
      <w:r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Pr="003946CD">
        <w:rPr>
          <w:rFonts w:ascii="Verdana" w:eastAsia="Arial Unicode MS" w:hAnsi="Verdana" w:cs="Arial Unicode MS"/>
          <w:spacing w:val="-2"/>
        </w:rPr>
        <w:t xml:space="preserve"> że zapoznaliśmy się z projektem umowy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Arial Unicode MS"/>
        </w:rPr>
        <w:t>SIWZ</w:t>
      </w:r>
      <w:r w:rsidRPr="00EF3F84">
        <w:rPr>
          <w:rFonts w:ascii="Verdana" w:eastAsia="Arial Unicode MS" w:hAnsi="Verdana" w:cs="Arial Unicode MS"/>
        </w:rPr>
        <w:t>, w miejsc</w:t>
      </w:r>
      <w:r>
        <w:rPr>
          <w:rFonts w:ascii="Verdana" w:eastAsia="Arial Unicode MS" w:hAnsi="Verdana" w:cs="Arial Unicode MS"/>
        </w:rPr>
        <w:t>u i terminie wyznaczonym przez Z</w:t>
      </w:r>
      <w:r w:rsidRPr="00EF3F84">
        <w:rPr>
          <w:rFonts w:ascii="Verdana" w:eastAsia="Arial Unicode MS" w:hAnsi="Verdana" w:cs="Arial Unicode MS"/>
        </w:rPr>
        <w:t>amawiającego.</w:t>
      </w:r>
    </w:p>
    <w:p w:rsidR="00250703" w:rsidRDefault="00250703" w:rsidP="00EF3F84">
      <w:pPr>
        <w:pStyle w:val="PlainTex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250703" w:rsidRPr="00EF3F84" w:rsidRDefault="00250703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>
        <w:rPr>
          <w:rFonts w:ascii="Verdana" w:eastAsia="Arial Unicode MS" w:hAnsi="Verdana" w:cs="Arial Unicode MS"/>
          <w:bCs/>
        </w:rPr>
        <w:t>3</w:t>
      </w:r>
      <w:r w:rsidRPr="00EF3F84">
        <w:rPr>
          <w:rFonts w:ascii="Verdana" w:eastAsia="Arial Unicode MS" w:hAnsi="Verdana" w:cs="Arial Unicode MS"/>
          <w:bCs/>
        </w:rPr>
        <w:t>.</w:t>
      </w:r>
      <w:r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250703" w:rsidRPr="00EF3F84" w:rsidRDefault="00250703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Imię i nazwisko (nazwa): ………………………………………………</w:t>
      </w:r>
      <w:r>
        <w:rPr>
          <w:rFonts w:ascii="Verdana" w:eastAsia="Arial Unicode MS" w:hAnsi="Verdana" w:cs="Arial Unicode MS"/>
        </w:rPr>
        <w:t>……………….</w:t>
      </w:r>
      <w:r w:rsidRPr="00EF3F84">
        <w:rPr>
          <w:rFonts w:ascii="Verdana" w:eastAsia="Arial Unicode MS" w:hAnsi="Verdana" w:cs="Arial Unicode MS"/>
        </w:rPr>
        <w:t>………………………………………….</w:t>
      </w:r>
      <w:r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250703" w:rsidRPr="00EF3F84" w:rsidRDefault="00250703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 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</w:t>
      </w:r>
      <w:r w:rsidRPr="00EF3F84">
        <w:rPr>
          <w:rFonts w:ascii="Verdana" w:eastAsia="Arial Unicode MS" w:hAnsi="Verdana" w:cs="Arial Unicode MS"/>
        </w:rPr>
        <w:t>…………………………………….</w:t>
      </w:r>
    </w:p>
    <w:p w:rsidR="00250703" w:rsidRPr="00EF40E0" w:rsidRDefault="00250703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……………………………..  Fax ………………………………….. </w:t>
      </w:r>
    </w:p>
    <w:p w:rsidR="00250703" w:rsidRPr="00EF40E0" w:rsidRDefault="00250703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>E-mail: ………………</w:t>
      </w:r>
      <w:r>
        <w:rPr>
          <w:rFonts w:ascii="Verdana" w:eastAsia="Arial Unicode MS" w:hAnsi="Verdana" w:cs="Arial Unicode MS"/>
        </w:rPr>
        <w:t>……</w:t>
      </w:r>
      <w:r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50703" w:rsidRPr="00EF3F84" w:rsidRDefault="0025070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50703" w:rsidRDefault="0025070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50703" w:rsidRPr="00EF3F84" w:rsidRDefault="00250703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50703" w:rsidRPr="007E355A" w:rsidRDefault="00250703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50703" w:rsidRDefault="00250703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</w:p>
    <w:p w:rsidR="00250703" w:rsidRPr="0099135C" w:rsidRDefault="00250703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99135C"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250703" w:rsidRPr="007E355A" w:rsidRDefault="00250703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własne wykonawcy </w:t>
      </w:r>
    </w:p>
    <w:p w:rsidR="00250703" w:rsidRPr="007E355A" w:rsidRDefault="00250703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pisemnego zobowiązania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Pr="007E355A">
        <w:rPr>
          <w:rFonts w:ascii="Verdana" w:eastAsia="Arial Unicode MS" w:hAnsi="Verdana" w:cs="Arial Unicode MS"/>
          <w:sz w:val="18"/>
          <w:szCs w:val="18"/>
        </w:rPr>
        <w:t>*</w:t>
      </w:r>
    </w:p>
    <w:p w:rsidR="00250703" w:rsidRPr="007E355A" w:rsidRDefault="00250703" w:rsidP="00EF3F84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Wzór oświadczenia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(należy złożyć w terminie 3 dni od zamieszczenia na stronie internetowej informacji, o której mowa w art. 86 ust. 5 ustawy Pzp)</w:t>
      </w:r>
    </w:p>
    <w:p w:rsidR="00250703" w:rsidRDefault="00250703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50703" w:rsidRPr="00FB4A28" w:rsidRDefault="00250703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 dnia ……………………….. roku</w:t>
      </w:r>
    </w:p>
    <w:p w:rsidR="00250703" w:rsidRPr="007E355A" w:rsidRDefault="00250703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250703" w:rsidRPr="008B646D" w:rsidRDefault="0025070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50703" w:rsidRPr="00EF3F84" w:rsidRDefault="00250703">
      <w:pPr>
        <w:pStyle w:val="PlainTex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250703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Arial Unicode MS"/>
          <w:i/>
          <w:iCs/>
          <w:sz w:val="16"/>
          <w:szCs w:val="16"/>
        </w:rPr>
        <w:t>iu cen ofertowych podatku VAT</w:t>
      </w:r>
    </w:p>
    <w:p w:rsidR="00250703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50703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50703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50703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50703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50703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50703" w:rsidRPr="00EF3F84" w:rsidRDefault="00250703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0703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0703" w:rsidRPr="007E355A" w:rsidRDefault="00250703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0703" w:rsidRDefault="00250703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250703" w:rsidRDefault="00250703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250703" w:rsidRPr="00FA563C" w:rsidRDefault="00250703" w:rsidP="00FA563C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563C">
              <w:rPr>
                <w:rFonts w:ascii="Verdana" w:hAnsi="Verdana"/>
                <w:b/>
                <w:sz w:val="20"/>
                <w:szCs w:val="20"/>
              </w:rPr>
              <w:t>Przebudowa dróg w celu wyznaczenia tras rowerowych ul. Drobnera i Łokietka we Wrocławiu</w:t>
            </w:r>
          </w:p>
          <w:p w:rsidR="00250703" w:rsidRPr="00884979" w:rsidRDefault="00250703" w:rsidP="00FA563C">
            <w:pPr>
              <w:jc w:val="both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250703" w:rsidRPr="00062715" w:rsidRDefault="00250703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50703" w:rsidRPr="00FB4A28" w:rsidRDefault="00250703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50703" w:rsidRPr="00FB4A28" w:rsidRDefault="00250703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250703" w:rsidRPr="00FB4A28" w:rsidRDefault="00250703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50703" w:rsidRPr="00062715" w:rsidRDefault="00250703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50703" w:rsidRDefault="00250703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250703" w:rsidRPr="007E355A" w:rsidRDefault="00250703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50703" w:rsidRDefault="00250703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50703" w:rsidRDefault="00250703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50703" w:rsidRDefault="00250703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Default="00250703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Default="00250703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Pr="008B646D" w:rsidRDefault="00250703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381"/>
        <w:gridCol w:w="2410"/>
      </w:tblGrid>
      <w:tr w:rsidR="00250703" w:rsidRPr="00A92A6D" w:rsidTr="00284CDB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50703" w:rsidRPr="00284CDB" w:rsidRDefault="00250703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381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50703" w:rsidRPr="00284CDB" w:rsidRDefault="00250703" w:rsidP="009B63E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250703" w:rsidRPr="00284CDB" w:rsidRDefault="00250703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284CDB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250703" w:rsidRPr="00A92A6D" w:rsidTr="00284CDB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250703" w:rsidRPr="00284CDB" w:rsidRDefault="00250703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381" w:type="dxa"/>
            <w:shd w:val="clear" w:color="auto" w:fill="E6E6E6"/>
            <w:vAlign w:val="center"/>
          </w:tcPr>
          <w:p w:rsidR="00250703" w:rsidRPr="00284CDB" w:rsidRDefault="00250703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E6E6E6"/>
            <w:vAlign w:val="center"/>
          </w:tcPr>
          <w:p w:rsidR="00250703" w:rsidRDefault="00250703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284CDB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  <w:p w:rsidR="00250703" w:rsidRPr="00284CDB" w:rsidRDefault="00250703" w:rsidP="009B63E9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</w:p>
        </w:tc>
      </w:tr>
      <w:tr w:rsidR="00250703" w:rsidRPr="00A92A6D" w:rsidTr="00A85E31">
        <w:trPr>
          <w:trHeight w:val="669"/>
        </w:trPr>
        <w:tc>
          <w:tcPr>
            <w:tcW w:w="580" w:type="dxa"/>
            <w:shd w:val="clear" w:color="auto" w:fill="FFFFFF"/>
            <w:vAlign w:val="center"/>
          </w:tcPr>
          <w:p w:rsidR="00250703" w:rsidRPr="00A85E31" w:rsidRDefault="00250703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250703" w:rsidRPr="00A85E31" w:rsidRDefault="00250703" w:rsidP="009B63E9">
            <w:pPr>
              <w:rPr>
                <w:rFonts w:ascii="Verdana" w:hAnsi="Verdana" w:cs="Arial"/>
                <w:sz w:val="20"/>
                <w:szCs w:val="20"/>
              </w:rPr>
            </w:pPr>
            <w:r w:rsidRPr="00A85E31">
              <w:rPr>
                <w:rFonts w:ascii="Verdana" w:hAnsi="Verdana" w:cs="Arial"/>
                <w:sz w:val="20"/>
                <w:szCs w:val="20"/>
              </w:rPr>
              <w:t xml:space="preserve">Roboty </w:t>
            </w:r>
            <w:r>
              <w:rPr>
                <w:rFonts w:ascii="Verdana" w:hAnsi="Verdana" w:cs="Arial"/>
                <w:sz w:val="20"/>
                <w:szCs w:val="20"/>
              </w:rPr>
              <w:t xml:space="preserve">drogowe, ORD, zieleń 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50703" w:rsidRPr="00A85E31" w:rsidRDefault="00250703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92A6D" w:rsidTr="00A85E31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250703" w:rsidRPr="00A85E31" w:rsidRDefault="00250703" w:rsidP="009B63E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85E31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250703" w:rsidRPr="00A85E31" w:rsidRDefault="00250703" w:rsidP="00187A74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Kanalizacja deszczowa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50703" w:rsidRPr="00A85E31" w:rsidRDefault="00250703" w:rsidP="009B63E9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85E31" w:rsidTr="00D40FF3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 świetlna, MKT, Wideomonitoring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85E31" w:rsidTr="00D40FF3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Branża elektryczna (oświetlenie, trakcja)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85E31" w:rsidTr="00A03F3D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250703" w:rsidRPr="00A03F3D" w:rsidRDefault="00250703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250703" w:rsidRPr="00A03F3D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  <w:r w:rsidRPr="00A03F3D">
              <w:rPr>
                <w:rFonts w:ascii="Verdana" w:hAnsi="Verdana" w:cs="Arial"/>
                <w:sz w:val="20"/>
                <w:szCs w:val="20"/>
              </w:rPr>
              <w:t xml:space="preserve">SUMA (poz. 1 </w:t>
            </w:r>
            <w:r>
              <w:rPr>
                <w:rFonts w:ascii="Verdana" w:hAnsi="Verdana" w:cs="Arial"/>
                <w:sz w:val="20"/>
                <w:szCs w:val="20"/>
              </w:rPr>
              <w:t>÷</w:t>
            </w:r>
            <w:r w:rsidRPr="00A03F3D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>
              <w:rPr>
                <w:rFonts w:ascii="Verdana" w:hAnsi="Verdana" w:cs="Arial"/>
                <w:sz w:val="20"/>
                <w:szCs w:val="20"/>
              </w:rPr>
              <w:t>4</w:t>
            </w:r>
            <w:r w:rsidRPr="00A03F3D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85E31" w:rsidTr="00A03F3D">
        <w:trPr>
          <w:trHeight w:val="689"/>
        </w:trPr>
        <w:tc>
          <w:tcPr>
            <w:tcW w:w="580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381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Kwota warunkowa 7</w:t>
            </w:r>
            <w:r w:rsidRPr="00A85E31">
              <w:rPr>
                <w:rFonts w:ascii="Verdana" w:hAnsi="Verdana" w:cs="Arial"/>
                <w:sz w:val="20"/>
                <w:szCs w:val="20"/>
              </w:rPr>
              <w:t xml:space="preserve"> % (od poz. </w:t>
            </w:r>
            <w:r>
              <w:rPr>
                <w:rFonts w:ascii="Verdana" w:hAnsi="Verdana" w:cs="Arial"/>
                <w:sz w:val="20"/>
                <w:szCs w:val="20"/>
              </w:rPr>
              <w:t>5</w:t>
            </w:r>
            <w:r w:rsidRPr="00A85E31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85E31" w:rsidTr="00D40FF3">
        <w:trPr>
          <w:trHeight w:val="689"/>
        </w:trPr>
        <w:tc>
          <w:tcPr>
            <w:tcW w:w="580" w:type="dxa"/>
            <w:shd w:val="clear" w:color="auto" w:fill="D9D9D9"/>
            <w:vAlign w:val="center"/>
          </w:tcPr>
          <w:p w:rsidR="00250703" w:rsidRPr="00A85E31" w:rsidRDefault="00250703" w:rsidP="00D40FF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381" w:type="dxa"/>
            <w:shd w:val="clear" w:color="auto" w:fill="D9D9D9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85E31" w:rsidTr="00D40FF3">
        <w:trPr>
          <w:trHeight w:val="699"/>
        </w:trPr>
        <w:tc>
          <w:tcPr>
            <w:tcW w:w="580" w:type="dxa"/>
            <w:shd w:val="clear" w:color="auto" w:fill="D9D9D9"/>
            <w:vAlign w:val="center"/>
          </w:tcPr>
          <w:p w:rsidR="00250703" w:rsidRPr="00A85E31" w:rsidRDefault="00250703" w:rsidP="00D40FF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381" w:type="dxa"/>
            <w:shd w:val="clear" w:color="auto" w:fill="D9D9D9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50703" w:rsidRPr="00A85E31" w:rsidTr="00D40FF3">
        <w:trPr>
          <w:trHeight w:val="850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50703" w:rsidRPr="00A85E31" w:rsidRDefault="00250703" w:rsidP="00D40FF3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381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(suma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 xml:space="preserve"> +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  <w:r w:rsidRPr="00A85E31">
              <w:rPr>
                <w:rFonts w:ascii="Verdana" w:hAnsi="Verdana" w:cs="Arial"/>
                <w:b/>
                <w:sz w:val="20"/>
                <w:szCs w:val="20"/>
              </w:rPr>
              <w:t>) </w:t>
            </w:r>
          </w:p>
        </w:tc>
        <w:tc>
          <w:tcPr>
            <w:tcW w:w="241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250703" w:rsidRPr="00A85E31" w:rsidRDefault="00250703" w:rsidP="00D40FF3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250703" w:rsidRDefault="00250703" w:rsidP="00284CDB">
      <w:pPr>
        <w:rPr>
          <w:rFonts w:ascii="Arial" w:hAnsi="Arial"/>
          <w:i/>
          <w:sz w:val="16"/>
        </w:rPr>
      </w:pPr>
    </w:p>
    <w:p w:rsidR="00250703" w:rsidRDefault="00250703" w:rsidP="00284CDB">
      <w:pPr>
        <w:rPr>
          <w:rFonts w:ascii="Arial" w:hAnsi="Arial"/>
          <w:i/>
          <w:sz w:val="16"/>
        </w:rPr>
      </w:pPr>
    </w:p>
    <w:p w:rsidR="00250703" w:rsidRPr="00FB4A28" w:rsidRDefault="00250703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50703" w:rsidRPr="007E355A" w:rsidRDefault="00250703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50703" w:rsidRPr="003C31CE" w:rsidRDefault="00250703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50703" w:rsidRDefault="00250703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0703" w:rsidRPr="00006711" w:rsidTr="009B63E9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0703" w:rsidRPr="00006711" w:rsidRDefault="00250703" w:rsidP="009B63E9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0703" w:rsidRDefault="00250703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</w:p>
          <w:p w:rsidR="00250703" w:rsidRDefault="00250703" w:rsidP="009B63E9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50703" w:rsidRPr="00FA563C" w:rsidRDefault="00250703" w:rsidP="00FA563C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563C">
              <w:rPr>
                <w:rFonts w:ascii="Verdana" w:hAnsi="Verdana"/>
                <w:b/>
                <w:sz w:val="20"/>
                <w:szCs w:val="20"/>
              </w:rPr>
              <w:t>Przebudowa dróg w celu wyznaczenia tras rowerowych ul. Drobnera i Łokietka we Wrocławiu</w:t>
            </w:r>
          </w:p>
          <w:p w:rsidR="00250703" w:rsidRPr="00884979" w:rsidRDefault="00250703" w:rsidP="00F83AFA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250703" w:rsidRPr="00006711" w:rsidRDefault="00250703" w:rsidP="009B63E9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Pr="00062715" w:rsidRDefault="00250703" w:rsidP="009B63E9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50703" w:rsidRPr="00FB4A28" w:rsidRDefault="00250703" w:rsidP="009B63E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50703" w:rsidRPr="00FB4A28" w:rsidRDefault="00250703" w:rsidP="009B63E9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250703" w:rsidRPr="00FB4A28" w:rsidRDefault="00250703" w:rsidP="009B63E9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50703" w:rsidRPr="00062715" w:rsidRDefault="00250703" w:rsidP="009B63E9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50703" w:rsidRDefault="00250703" w:rsidP="009B63E9">
      <w:pPr>
        <w:rPr>
          <w:rFonts w:ascii="Verdana" w:eastAsia="Arial Unicode MS" w:hAnsi="Verdana" w:cs="Arial Unicode MS"/>
          <w:sz w:val="18"/>
          <w:szCs w:val="18"/>
        </w:rPr>
      </w:pPr>
    </w:p>
    <w:p w:rsidR="00250703" w:rsidRPr="007E355A" w:rsidRDefault="00250703" w:rsidP="009B63E9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50703" w:rsidRPr="00FB4A28" w:rsidRDefault="00250703" w:rsidP="009B63E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50703" w:rsidRDefault="00250703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50703" w:rsidRDefault="00250703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Default="00250703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Default="00250703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Pr="008B646D" w:rsidRDefault="00250703" w:rsidP="009B63E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250703" w:rsidTr="009B63E9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50703" w:rsidRPr="009B63E9" w:rsidRDefault="00250703" w:rsidP="009B63E9">
            <w:pPr>
              <w:pStyle w:val="Heading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250703" w:rsidRPr="00B969AA" w:rsidTr="009B63E9">
        <w:trPr>
          <w:trHeight w:val="298"/>
        </w:trPr>
        <w:tc>
          <w:tcPr>
            <w:tcW w:w="567" w:type="dxa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50703" w:rsidRPr="009B63E9" w:rsidRDefault="00250703" w:rsidP="009B63E9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250703" w:rsidRPr="009B63E9" w:rsidRDefault="00250703" w:rsidP="009B63E9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</w:p>
        </w:tc>
      </w:tr>
      <w:tr w:rsidR="00250703" w:rsidTr="009B63E9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50703" w:rsidRDefault="00250703" w:rsidP="009B63E9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50703" w:rsidRDefault="00250703" w:rsidP="009B63E9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50703" w:rsidRDefault="00250703" w:rsidP="009B63E9">
            <w:pPr>
              <w:jc w:val="both"/>
              <w:rPr>
                <w:rFonts w:ascii="Arial" w:hAnsi="Arial"/>
              </w:rPr>
            </w:pPr>
          </w:p>
        </w:tc>
      </w:tr>
    </w:tbl>
    <w:p w:rsidR="00250703" w:rsidRDefault="00250703" w:rsidP="009B63E9">
      <w:pPr>
        <w:jc w:val="both"/>
        <w:rPr>
          <w:rFonts w:ascii="Arial" w:hAnsi="Arial"/>
        </w:rPr>
      </w:pPr>
    </w:p>
    <w:p w:rsidR="00250703" w:rsidRPr="002528CE" w:rsidRDefault="00250703" w:rsidP="009B63E9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250703" w:rsidRPr="002528CE" w:rsidRDefault="00250703" w:rsidP="009B63E9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>Cena jednostkowa ujmuje wszystkie składniki (R, M loco budowa, S, Kp, Z, oraz ewentualne koszty jednorazowe przerzutu sprzętu).</w:t>
      </w:r>
    </w:p>
    <w:p w:rsidR="00250703" w:rsidRDefault="00250703" w:rsidP="009B63E9">
      <w:pPr>
        <w:ind w:left="4956" w:firstLine="708"/>
        <w:jc w:val="center"/>
        <w:rPr>
          <w:rFonts w:ascii="Arial" w:hAnsi="Arial"/>
        </w:rPr>
      </w:pPr>
    </w:p>
    <w:p w:rsidR="00250703" w:rsidRDefault="00250703" w:rsidP="009B63E9">
      <w:pPr>
        <w:ind w:left="4956" w:firstLine="708"/>
        <w:jc w:val="center"/>
        <w:rPr>
          <w:rFonts w:ascii="Arial" w:hAnsi="Arial"/>
        </w:rPr>
      </w:pPr>
    </w:p>
    <w:p w:rsidR="00250703" w:rsidRDefault="00250703" w:rsidP="009B63E9">
      <w:pPr>
        <w:ind w:left="4956" w:firstLine="708"/>
        <w:jc w:val="center"/>
        <w:rPr>
          <w:rFonts w:ascii="Arial" w:hAnsi="Arial"/>
        </w:rPr>
      </w:pPr>
    </w:p>
    <w:p w:rsidR="00250703" w:rsidRDefault="00250703" w:rsidP="009B63E9">
      <w:pPr>
        <w:ind w:left="4956" w:firstLine="708"/>
        <w:jc w:val="center"/>
        <w:rPr>
          <w:rFonts w:ascii="Arial" w:hAnsi="Arial"/>
        </w:rPr>
      </w:pPr>
    </w:p>
    <w:p w:rsidR="00250703" w:rsidRDefault="00250703" w:rsidP="009B63E9">
      <w:pPr>
        <w:ind w:left="4956" w:firstLine="708"/>
        <w:jc w:val="center"/>
        <w:rPr>
          <w:rFonts w:ascii="Arial" w:hAnsi="Arial"/>
        </w:rPr>
      </w:pPr>
    </w:p>
    <w:p w:rsidR="00250703" w:rsidRDefault="00250703" w:rsidP="009B63E9">
      <w:pPr>
        <w:ind w:left="4956" w:firstLine="708"/>
        <w:jc w:val="center"/>
        <w:rPr>
          <w:rFonts w:ascii="Arial" w:hAnsi="Arial"/>
        </w:rPr>
      </w:pPr>
    </w:p>
    <w:p w:rsidR="00250703" w:rsidRPr="00FB4A28" w:rsidRDefault="00250703" w:rsidP="009B63E9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50703" w:rsidRPr="007E355A" w:rsidRDefault="00250703" w:rsidP="009B63E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50703" w:rsidRPr="003C31CE" w:rsidRDefault="00250703" w:rsidP="009B63E9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50703" w:rsidRDefault="00250703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Default="00250703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Default="00250703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0703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0703" w:rsidRPr="007E355A" w:rsidRDefault="00250703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0703" w:rsidRDefault="00250703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OŚWIADCZENIE WŁASNE WYKONAWCY</w:t>
            </w:r>
          </w:p>
          <w:p w:rsidR="00250703" w:rsidRDefault="00250703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50703" w:rsidRPr="00FA563C" w:rsidRDefault="00250703" w:rsidP="00FA563C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563C">
              <w:rPr>
                <w:rFonts w:ascii="Verdana" w:hAnsi="Verdana"/>
                <w:b/>
                <w:sz w:val="20"/>
                <w:szCs w:val="20"/>
              </w:rPr>
              <w:t>Przebudowa dróg w celu wyznaczenia tras rowerowych ul. Drobnera i Łokietka we Wrocławiu</w:t>
            </w:r>
          </w:p>
          <w:p w:rsidR="00250703" w:rsidRPr="00884979" w:rsidRDefault="00250703" w:rsidP="00F83AFA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250703" w:rsidRDefault="00250703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Pr="007E355A" w:rsidRDefault="00250703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Pr="00FB4A28" w:rsidRDefault="00250703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50703" w:rsidRPr="00FB4A28" w:rsidRDefault="00250703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50703" w:rsidRPr="00FB4A28" w:rsidRDefault="00250703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250703" w:rsidRPr="00FB4A28" w:rsidRDefault="00250703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50703" w:rsidRPr="00062715" w:rsidRDefault="00250703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50703" w:rsidRDefault="00250703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250703" w:rsidRPr="007E355A" w:rsidRDefault="00250703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50703" w:rsidRPr="00FB4A28" w:rsidRDefault="00250703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50703" w:rsidRPr="008B646D" w:rsidRDefault="00250703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50703" w:rsidRDefault="0025070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Default="0025070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Pr="007E355A" w:rsidRDefault="0025070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Pr="008B646D" w:rsidRDefault="002507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50703" w:rsidRDefault="002507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50703" w:rsidRPr="008B646D" w:rsidRDefault="002507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50703" w:rsidRPr="008B646D" w:rsidRDefault="00250703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50703" w:rsidRPr="008B646D" w:rsidRDefault="00250703" w:rsidP="008B646D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8B646D" w:rsidRDefault="00250703" w:rsidP="008B646D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50703" w:rsidRDefault="00250703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50703" w:rsidRPr="008B646D" w:rsidRDefault="00250703" w:rsidP="003C31CE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50703" w:rsidRPr="003C31CE" w:rsidRDefault="00250703" w:rsidP="008B646D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50703" w:rsidRDefault="002507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FB4A28" w:rsidRDefault="00250703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50703" w:rsidRPr="007E355A" w:rsidRDefault="00250703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50703" w:rsidRPr="003C31CE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Default="002507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250703" w:rsidRDefault="002507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50703" w:rsidRPr="003C31CE" w:rsidRDefault="00250703" w:rsidP="003C31CE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50703" w:rsidRDefault="00250703" w:rsidP="003C31CE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>Oświadczam, że nie podlegam wykluczeniu z postępowania na podstawie art. 24 ust 1 pkt 12-23  ustawy Pzp.</w:t>
      </w:r>
    </w:p>
    <w:p w:rsidR="00250703" w:rsidRPr="003C31CE" w:rsidRDefault="00250703" w:rsidP="003C31CE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250703" w:rsidRPr="003C31CE" w:rsidRDefault="00250703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250703" w:rsidRDefault="00250703" w:rsidP="003C31CE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250703" w:rsidRPr="003C31CE" w:rsidRDefault="00250703" w:rsidP="003C31CE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250703" w:rsidRPr="003C31CE" w:rsidRDefault="00250703" w:rsidP="003C31CE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250703" w:rsidRPr="003C31CE" w:rsidRDefault="00250703" w:rsidP="003C31CE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3C31CE" w:rsidRDefault="00250703" w:rsidP="003C31CE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50703" w:rsidRDefault="00250703" w:rsidP="003C31CE">
      <w:pPr>
        <w:pStyle w:val="Akapitzlist2"/>
        <w:spacing w:line="240" w:lineRule="auto"/>
        <w:rPr>
          <w:rFonts w:ascii="Verdana" w:eastAsia="Arial Unicode MS" w:hAnsi="Verdana" w:cs="Arial Unicode MS"/>
          <w:sz w:val="20"/>
        </w:rPr>
      </w:pPr>
    </w:p>
    <w:p w:rsidR="00250703" w:rsidRDefault="00250703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50703" w:rsidRDefault="00250703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50703" w:rsidRDefault="00250703" w:rsidP="00434760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50703" w:rsidRPr="00FB4A28" w:rsidRDefault="00250703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50703" w:rsidRPr="007E355A" w:rsidRDefault="00250703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0703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0703" w:rsidRDefault="00250703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(pieczęć podmiotu </w:t>
            </w:r>
          </w:p>
          <w:p w:rsidR="00250703" w:rsidRPr="007E355A" w:rsidRDefault="00250703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0703" w:rsidRDefault="00250703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WZÓR PISEMNEGO ZOBOWIĄZANIA</w:t>
            </w:r>
          </w:p>
          <w:p w:rsidR="00250703" w:rsidRDefault="00250703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250703" w:rsidRPr="00FA563C" w:rsidRDefault="00250703" w:rsidP="00FA563C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563C">
              <w:rPr>
                <w:rFonts w:ascii="Verdana" w:hAnsi="Verdana"/>
                <w:b/>
                <w:sz w:val="20"/>
                <w:szCs w:val="20"/>
              </w:rPr>
              <w:t>Przebudowa dróg w celu wyznaczenia tras rowerowych ul. Drobnera i Łokietka we Wrocławiu</w:t>
            </w:r>
          </w:p>
          <w:p w:rsidR="00250703" w:rsidRPr="00884979" w:rsidRDefault="00250703" w:rsidP="00F83AFA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250703" w:rsidRDefault="00250703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250703" w:rsidRPr="003C31CE" w:rsidRDefault="00250703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>
        <w:rPr>
          <w:rFonts w:ascii="Verdana" w:eastAsia="Arial Unicode MS" w:hAnsi="Verdana" w:cs="Arial Unicode MS"/>
        </w:rPr>
        <w:t>:</w:t>
      </w:r>
    </w:p>
    <w:p w:rsidR="00250703" w:rsidRPr="003C31CE" w:rsidRDefault="00250703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250703" w:rsidRPr="003C31CE" w:rsidRDefault="00250703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250703" w:rsidRPr="003C31CE" w:rsidRDefault="00250703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250703" w:rsidRPr="003C31CE" w:rsidRDefault="00250703" w:rsidP="005B11F1">
      <w:pPr>
        <w:pStyle w:val="PlainTex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>(nazwa i adres Podmiotu)</w:t>
      </w:r>
    </w:p>
    <w:p w:rsidR="00250703" w:rsidRPr="003C31CE" w:rsidRDefault="00250703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obowiązujemy się do oddania nw</w:t>
      </w:r>
      <w:r>
        <w:rPr>
          <w:rFonts w:ascii="Verdana" w:eastAsia="Arial Unicode MS" w:hAnsi="Verdana" w:cs="Arial Unicode MS"/>
        </w:rPr>
        <w:t>.</w:t>
      </w:r>
      <w:r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Pr="003C31CE">
        <w:rPr>
          <w:rFonts w:ascii="Verdana" w:eastAsia="Arial Unicode MS" w:hAnsi="Verdana" w:cs="Arial Unicode MS"/>
        </w:rPr>
        <w:t xml:space="preserve"> </w:t>
      </w:r>
    </w:p>
    <w:p w:rsidR="00250703" w:rsidRPr="003C31CE" w:rsidRDefault="00250703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250703" w:rsidRPr="003C31CE" w:rsidRDefault="00250703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250703" w:rsidRPr="003C31CE" w:rsidRDefault="00250703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250703" w:rsidRPr="003C31CE" w:rsidRDefault="00250703" w:rsidP="003C31CE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250703" w:rsidRPr="003C31CE" w:rsidRDefault="00250703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250703" w:rsidRPr="003C31CE" w:rsidRDefault="00250703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250703" w:rsidRPr="00DC2B89" w:rsidRDefault="00250703" w:rsidP="004B27C4">
      <w:pPr>
        <w:jc w:val="both"/>
        <w:rPr>
          <w:rFonts w:ascii="Verdana" w:hAnsi="Verdana" w:cs="Arial"/>
          <w:sz w:val="20"/>
          <w:szCs w:val="20"/>
        </w:rPr>
      </w:pPr>
      <w:r w:rsidRPr="004B27C4">
        <w:rPr>
          <w:rFonts w:ascii="Verdana" w:hAnsi="Verdana"/>
          <w:b/>
          <w:sz w:val="20"/>
          <w:szCs w:val="20"/>
        </w:rPr>
        <w:t>Przebudowa ul. Piłsudskiego na odcinku od pl. Legionów do ul. Świdnickiej oraz ul. Zielińskiego od ul. Piłsudskiego do ul. Swobodnej we Wrocławiu w celu wyznaczenia dróg i pasów rowerowych – projekt nr 59 w ramach Wrocławskiego Budżetu Obywatelskiego</w:t>
      </w:r>
      <w:r w:rsidRPr="00DC2B89">
        <w:rPr>
          <w:rFonts w:ascii="Verdana" w:hAnsi="Verdana"/>
          <w:sz w:val="20"/>
          <w:szCs w:val="20"/>
        </w:rPr>
        <w:t>.</w:t>
      </w:r>
    </w:p>
    <w:p w:rsidR="00250703" w:rsidRPr="00F83AFA" w:rsidRDefault="00250703" w:rsidP="00F83AFA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F83AFA">
        <w:rPr>
          <w:rFonts w:ascii="Verdana" w:eastAsia="Arial Unicode MS" w:hAnsi="Verdana" w:cs="Arial Unicode MS"/>
          <w:sz w:val="20"/>
          <w:szCs w:val="20"/>
        </w:rPr>
        <w:t>oświadczam, że:</w:t>
      </w:r>
    </w:p>
    <w:p w:rsidR="00250703" w:rsidRDefault="00250703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 xml:space="preserve">udostępniam Wykonawcy ww. zasoby, w następującym zakresie: </w:t>
      </w:r>
    </w:p>
    <w:p w:rsidR="00250703" w:rsidRPr="003C31CE" w:rsidRDefault="00250703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</w:p>
    <w:p w:rsidR="00250703" w:rsidRDefault="0025070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250703" w:rsidRPr="003C31CE" w:rsidRDefault="00250703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</w:t>
      </w:r>
    </w:p>
    <w:p w:rsidR="00250703" w:rsidRDefault="0025070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250703" w:rsidRPr="003C31CE" w:rsidRDefault="00250703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250703" w:rsidRPr="003C31CE" w:rsidRDefault="0025070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250703" w:rsidRPr="003C31CE" w:rsidRDefault="00250703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250703" w:rsidRPr="003C31CE" w:rsidRDefault="0025070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250703" w:rsidRPr="003C31CE" w:rsidRDefault="00250703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250703" w:rsidRDefault="00250703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250703" w:rsidRDefault="00250703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250703" w:rsidRDefault="00250703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</w:rPr>
      </w:pPr>
    </w:p>
    <w:p w:rsidR="00250703" w:rsidRPr="003C31CE" w:rsidRDefault="00250703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250703" w:rsidRDefault="00250703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250703" w:rsidRPr="009B63E9" w:rsidRDefault="00250703" w:rsidP="00156DCD">
      <w:pPr>
        <w:pStyle w:val="PlainTex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250703" w:rsidRDefault="00250703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250703" w:rsidRDefault="00250703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Default="00250703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p w:rsidR="00250703" w:rsidRPr="0009157E" w:rsidRDefault="00250703" w:rsidP="000A7ABF">
      <w:pPr>
        <w:pStyle w:val="PlainText"/>
        <w:ind w:left="2836" w:firstLine="44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50703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50703" w:rsidRPr="007E355A" w:rsidRDefault="00250703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50703" w:rsidRDefault="00250703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WZÓR OŚWIADCZENIA O PRZYNALEŻNOŚCI </w:t>
            </w:r>
          </w:p>
          <w:p w:rsidR="00250703" w:rsidRDefault="00250703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250703" w:rsidRDefault="00250703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50703" w:rsidRPr="00FA563C" w:rsidRDefault="00250703" w:rsidP="00FA563C">
            <w:pPr>
              <w:jc w:val="both"/>
              <w:rPr>
                <w:rFonts w:ascii="Verdana" w:hAnsi="Verdana" w:cs="Arial"/>
                <w:b/>
                <w:sz w:val="20"/>
                <w:szCs w:val="20"/>
              </w:rPr>
            </w:pPr>
            <w:r w:rsidRPr="00FA563C">
              <w:rPr>
                <w:rFonts w:ascii="Verdana" w:hAnsi="Verdana"/>
                <w:b/>
                <w:sz w:val="20"/>
                <w:szCs w:val="20"/>
              </w:rPr>
              <w:t>Przebudowa dróg w celu wyznaczenia tras rowerowych ul. Drobnera i Łokietka we Wrocławiu</w:t>
            </w:r>
          </w:p>
          <w:p w:rsidR="00250703" w:rsidRPr="007E355A" w:rsidRDefault="00250703" w:rsidP="00F83AF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</w:tc>
      </w:tr>
    </w:tbl>
    <w:p w:rsidR="00250703" w:rsidRDefault="00250703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Pr="007E355A" w:rsidRDefault="00250703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50703" w:rsidRPr="0009157E" w:rsidRDefault="00250703" w:rsidP="000A7ABF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250703" w:rsidRPr="0009157E" w:rsidRDefault="00250703" w:rsidP="0009157E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 w:rsidRPr="0009157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do grupy kapitałowej,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o której mowa w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pkt </w:t>
      </w:r>
      <w:r>
        <w:rPr>
          <w:rFonts w:ascii="Verdana" w:eastAsia="Arial Unicode MS" w:hAnsi="Verdana" w:cs="Arial Unicode MS"/>
          <w:bCs/>
          <w:i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iCs/>
          <w:sz w:val="18"/>
          <w:szCs w:val="18"/>
        </w:rPr>
        <w:t xml:space="preserve"> ustawy Pzp</w:t>
      </w: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9157E">
        <w:rPr>
          <w:rFonts w:ascii="Verdana" w:eastAsia="Arial Unicode MS" w:hAnsi="Verdana" w:cs="Arial Unicode MS"/>
          <w:bCs/>
          <w:sz w:val="20"/>
          <w:szCs w:val="20"/>
        </w:rPr>
        <w:t>*</w:t>
      </w:r>
      <w:r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5C243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o której mowa w 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art. 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24 ust. </w:t>
      </w:r>
      <w:r>
        <w:rPr>
          <w:rFonts w:ascii="Verdana" w:eastAsia="Arial Unicode MS" w:hAnsi="Verdana" w:cs="Arial Unicode MS"/>
          <w:bCs/>
          <w:sz w:val="18"/>
          <w:szCs w:val="18"/>
        </w:rPr>
        <w:t>1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pkt </w:t>
      </w:r>
      <w:r>
        <w:rPr>
          <w:rFonts w:ascii="Verdana" w:eastAsia="Arial Unicode MS" w:hAnsi="Verdana" w:cs="Arial Unicode MS"/>
          <w:bCs/>
          <w:sz w:val="18"/>
          <w:szCs w:val="18"/>
        </w:rPr>
        <w:t>23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 xml:space="preserve"> ustawy</w:t>
      </w:r>
      <w:r>
        <w:rPr>
          <w:rFonts w:ascii="Verdana" w:eastAsia="Arial Unicode MS" w:hAnsi="Verdana" w:cs="Arial Unicode MS"/>
          <w:bCs/>
          <w:sz w:val="18"/>
          <w:szCs w:val="18"/>
        </w:rPr>
        <w:t xml:space="preserve"> Pzp</w:t>
      </w:r>
      <w:r>
        <w:rPr>
          <w:rFonts w:ascii="Verdana" w:eastAsia="Arial Unicode MS" w:hAnsi="Verdana" w:cs="Arial Unicode MS"/>
          <w:bCs/>
          <w:sz w:val="20"/>
          <w:szCs w:val="20"/>
        </w:rPr>
        <w:t>,</w:t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>
        <w:rPr>
          <w:rFonts w:ascii="Verdana" w:eastAsia="Arial Unicode MS" w:hAnsi="Verdana" w:cs="Arial Unicode MS"/>
          <w:bCs/>
          <w:sz w:val="20"/>
          <w:szCs w:val="20"/>
        </w:rPr>
        <w:br/>
      </w:r>
      <w:r w:rsidRPr="0009157E">
        <w:rPr>
          <w:rFonts w:ascii="Verdana" w:eastAsia="Arial Unicode MS" w:hAnsi="Verdana" w:cs="Arial Unicode MS"/>
          <w:bCs/>
          <w:sz w:val="20"/>
          <w:szCs w:val="20"/>
        </w:rPr>
        <w:t>w skład której wchodzą następujące podmioty:</w:t>
      </w: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250703" w:rsidRPr="0009157E" w:rsidRDefault="00250703" w:rsidP="000A7ABF">
      <w:pPr>
        <w:tabs>
          <w:tab w:val="left" w:pos="4032"/>
        </w:tabs>
        <w:ind w:left="360"/>
        <w:jc w:val="both"/>
        <w:rPr>
          <w:rFonts w:ascii="Verdana" w:eastAsia="Arial Unicode MS" w:hAnsi="Verdana" w:cs="Arial Unicode MS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4253"/>
        <w:gridCol w:w="4394"/>
      </w:tblGrid>
      <w:tr w:rsidR="00250703" w:rsidRPr="0009157E" w:rsidTr="00CB0B32">
        <w:tc>
          <w:tcPr>
            <w:tcW w:w="709" w:type="dxa"/>
          </w:tcPr>
          <w:p w:rsidR="00250703" w:rsidRPr="0009157E" w:rsidRDefault="00250703" w:rsidP="0009157E">
            <w:pPr>
              <w:tabs>
                <w:tab w:val="left" w:pos="4032"/>
              </w:tabs>
              <w:ind w:hanging="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Lp.</w:t>
            </w:r>
          </w:p>
        </w:tc>
        <w:tc>
          <w:tcPr>
            <w:tcW w:w="4253" w:type="dxa"/>
          </w:tcPr>
          <w:p w:rsidR="00250703" w:rsidRPr="0009157E" w:rsidRDefault="00250703" w:rsidP="0009157E">
            <w:pPr>
              <w:tabs>
                <w:tab w:val="left" w:pos="4428"/>
              </w:tabs>
              <w:ind w:left="-108"/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Nazwa</w:t>
            </w:r>
          </w:p>
        </w:tc>
        <w:tc>
          <w:tcPr>
            <w:tcW w:w="4394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Adres</w:t>
            </w:r>
          </w:p>
        </w:tc>
      </w:tr>
      <w:tr w:rsidR="00250703" w:rsidRPr="0009157E" w:rsidTr="00CB0B32">
        <w:tc>
          <w:tcPr>
            <w:tcW w:w="709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1.</w:t>
            </w:r>
          </w:p>
        </w:tc>
        <w:tc>
          <w:tcPr>
            <w:tcW w:w="4253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250703" w:rsidRPr="0009157E" w:rsidTr="00CB0B32">
        <w:tc>
          <w:tcPr>
            <w:tcW w:w="709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09157E">
              <w:rPr>
                <w:rFonts w:ascii="Verdana" w:eastAsia="Arial Unicode MS" w:hAnsi="Verdana" w:cs="Arial Unicode MS"/>
                <w:sz w:val="20"/>
                <w:szCs w:val="20"/>
              </w:rPr>
              <w:t>2.</w:t>
            </w:r>
          </w:p>
        </w:tc>
        <w:tc>
          <w:tcPr>
            <w:tcW w:w="4253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  <w:tr w:rsidR="00250703" w:rsidRPr="0009157E" w:rsidTr="00CB0B32">
        <w:tc>
          <w:tcPr>
            <w:tcW w:w="709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sz w:val="20"/>
                <w:szCs w:val="20"/>
              </w:rPr>
              <w:t>3.</w:t>
            </w:r>
          </w:p>
        </w:tc>
        <w:tc>
          <w:tcPr>
            <w:tcW w:w="4253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  <w:tc>
          <w:tcPr>
            <w:tcW w:w="4394" w:type="dxa"/>
          </w:tcPr>
          <w:p w:rsidR="00250703" w:rsidRPr="0009157E" w:rsidRDefault="00250703" w:rsidP="00F940B4">
            <w:pPr>
              <w:tabs>
                <w:tab w:val="left" w:pos="4032"/>
              </w:tabs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</w:p>
        </w:tc>
      </w:tr>
    </w:tbl>
    <w:p w:rsidR="00250703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50703" w:rsidRPr="0009157E" w:rsidRDefault="00250703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50703" w:rsidRPr="009B63E9" w:rsidRDefault="00250703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50703" w:rsidRPr="0009157E" w:rsidRDefault="00250703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09157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50703" w:rsidRPr="0009157E" w:rsidRDefault="00250703" w:rsidP="000A7ABF">
      <w:pPr>
        <w:tabs>
          <w:tab w:val="left" w:pos="4032"/>
        </w:tabs>
        <w:jc w:val="both"/>
        <w:rPr>
          <w:rFonts w:ascii="Verdana" w:eastAsia="Arial Unicode MS" w:hAnsi="Verdana" w:cs="Arial Unicode MS"/>
          <w:sz w:val="14"/>
          <w:szCs w:val="14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Pr="00900388" w:rsidRDefault="00250703" w:rsidP="00900388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UWAG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t>I</w:t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:</w:t>
      </w:r>
    </w:p>
    <w:p w:rsidR="00250703" w:rsidRPr="00900388" w:rsidRDefault="00250703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Pzp niniejsze oświadczenie wykonawca przekazuje zamawiającemu </w:t>
      </w:r>
      <w:r>
        <w:rPr>
          <w:rFonts w:ascii="Verdana" w:eastAsia="Arial Unicode MS" w:hAnsi="Verdana" w:cs="Arial Unicode MS"/>
          <w:bCs/>
          <w:i/>
          <w:sz w:val="16"/>
          <w:szCs w:val="16"/>
        </w:rPr>
        <w:br/>
      </w: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250703" w:rsidRPr="00900388" w:rsidRDefault="00250703" w:rsidP="00900388">
      <w:pPr>
        <w:numPr>
          <w:ilvl w:val="0"/>
          <w:numId w:val="16"/>
        </w:numPr>
        <w:ind w:left="284" w:hanging="284"/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Niniejsze oświadczenie dotyczy tylko sytuacji, w której wykonawcy należący do tej samej grupy złożyli odrębne oferty lub oferty częściowe w przedmiotowym postępowaniu.</w:t>
      </w:r>
    </w:p>
    <w:p w:rsidR="00250703" w:rsidRPr="00900388" w:rsidRDefault="00250703" w:rsidP="00900388">
      <w:pPr>
        <w:ind w:left="284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250703" w:rsidRPr="00900388" w:rsidRDefault="00250703" w:rsidP="000A7ABF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250703" w:rsidRDefault="00250703" w:rsidP="000A7ABF">
      <w:pPr>
        <w:rPr>
          <w:rFonts w:ascii="Verdana" w:eastAsia="Arial Unicode MS" w:hAnsi="Verdana" w:cs="Arial Unicode MS"/>
          <w:sz w:val="20"/>
          <w:szCs w:val="20"/>
        </w:rPr>
      </w:pPr>
    </w:p>
    <w:p w:rsidR="00250703" w:rsidRDefault="00250703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250703" w:rsidRPr="0009157E" w:rsidRDefault="00250703" w:rsidP="00900388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250703" w:rsidRPr="0009157E" w:rsidRDefault="00250703" w:rsidP="00423BAA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250703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703" w:rsidRDefault="00250703">
      <w:r>
        <w:separator/>
      </w:r>
    </w:p>
  </w:endnote>
  <w:endnote w:type="continuationSeparator" w:id="0">
    <w:p w:rsidR="00250703" w:rsidRDefault="002507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703" w:rsidRDefault="00250703">
      <w:r>
        <w:separator/>
      </w:r>
    </w:p>
  </w:footnote>
  <w:footnote w:type="continuationSeparator" w:id="0">
    <w:p w:rsidR="00250703" w:rsidRDefault="00250703">
      <w:r>
        <w:continuationSeparator/>
      </w:r>
    </w:p>
  </w:footnote>
  <w:footnote w:id="1">
    <w:p w:rsidR="00250703" w:rsidRDefault="00250703" w:rsidP="00A24028">
      <w:pPr>
        <w:suppressAutoHyphens/>
        <w:jc w:val="both"/>
      </w:pPr>
      <w:r w:rsidRPr="00EF3F84">
        <w:rPr>
          <w:rStyle w:val="FootnoteReference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</w:t>
      </w:r>
      <w:r>
        <w:rPr>
          <w:rFonts w:ascii="Verdana" w:hAnsi="Verdana" w:cs="Arial"/>
          <w:sz w:val="16"/>
          <w:szCs w:val="16"/>
        </w:rPr>
        <w:t>terminu realizacji</w:t>
      </w:r>
      <w:r w:rsidRPr="00EF3F84">
        <w:rPr>
          <w:rFonts w:ascii="Verdana" w:hAnsi="Verdana" w:cs="Arial"/>
          <w:sz w:val="16"/>
          <w:szCs w:val="16"/>
        </w:rPr>
        <w:t xml:space="preserve"> traktuje się, że złożył oświadczenie o </w:t>
      </w:r>
      <w:r>
        <w:rPr>
          <w:rFonts w:ascii="Verdana" w:hAnsi="Verdana" w:cs="Arial"/>
          <w:sz w:val="16"/>
          <w:szCs w:val="16"/>
        </w:rPr>
        <w:t>maksymalnym terminie realizacji przedmiotu zamówienia tj. 4 miesiące)</w:t>
      </w:r>
      <w:r w:rsidRPr="00EF3F84">
        <w:rPr>
          <w:rFonts w:ascii="Verdana" w:hAnsi="Verdana" w:cs="Arial"/>
          <w:sz w:val="16"/>
          <w:szCs w:val="16"/>
        </w:rPr>
        <w:t>.</w:t>
      </w:r>
    </w:p>
  </w:footnote>
  <w:footnote w:id="2">
    <w:p w:rsidR="00250703" w:rsidRDefault="00250703" w:rsidP="002932E2">
      <w:pPr>
        <w:suppressAutoHyphens/>
        <w:jc w:val="both"/>
      </w:pPr>
      <w:r w:rsidRPr="00EF3F84">
        <w:rPr>
          <w:rStyle w:val="FootnoteReference"/>
          <w:rFonts w:ascii="Verdana" w:hAnsi="Verdana" w:cs="Arial"/>
          <w:sz w:val="16"/>
          <w:szCs w:val="16"/>
        </w:rPr>
        <w:footnoteRef/>
      </w:r>
      <w:r w:rsidRPr="00EF3F84">
        <w:rPr>
          <w:rFonts w:ascii="Verdana" w:hAnsi="Verdana" w:cs="Arial"/>
          <w:sz w:val="16"/>
          <w:szCs w:val="16"/>
        </w:rPr>
        <w:t xml:space="preserve"> W przypadku, gdy Wykonawca nie wpisze okresu udzielonej gwarancji traktuje się, że złożył oświadczenie o udzieleniu</w:t>
      </w:r>
      <w:r>
        <w:rPr>
          <w:rFonts w:ascii="Verdana" w:hAnsi="Verdana" w:cs="Arial"/>
          <w:sz w:val="16"/>
          <w:szCs w:val="16"/>
        </w:rPr>
        <w:t xml:space="preserve"> minimalnego okresu gwarancji (36</w:t>
      </w:r>
      <w:r w:rsidRPr="00EF3F84">
        <w:rPr>
          <w:rFonts w:ascii="Verdana" w:hAnsi="Verdana" w:cs="Arial"/>
          <w:sz w:val="16"/>
          <w:szCs w:val="16"/>
        </w:rPr>
        <w:t xml:space="preserve"> miesięcy na wykonane </w:t>
      </w:r>
      <w:r>
        <w:rPr>
          <w:rFonts w:ascii="Verdana" w:hAnsi="Verdana" w:cs="Arial"/>
          <w:sz w:val="16"/>
          <w:szCs w:val="16"/>
        </w:rPr>
        <w:t>prace</w:t>
      </w:r>
      <w:r w:rsidRPr="00EF3F84">
        <w:rPr>
          <w:rFonts w:ascii="Verdana" w:hAnsi="Verdana" w:cs="Arial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4461A9C"/>
    <w:multiLevelType w:val="hybridMultilevel"/>
    <w:tmpl w:val="69FEAB98"/>
    <w:lvl w:ilvl="0" w:tplc="8466AA0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Verdana" w:hAnsi="Verdana" w:cs="Times New Roman" w:hint="default"/>
        <w:b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2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19"/>
  </w:num>
  <w:num w:numId="3">
    <w:abstractNumId w:val="11"/>
  </w:num>
  <w:num w:numId="4">
    <w:abstractNumId w:val="15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8"/>
  </w:num>
  <w:num w:numId="10">
    <w:abstractNumId w:val="17"/>
  </w:num>
  <w:num w:numId="11">
    <w:abstractNumId w:val="16"/>
  </w:num>
  <w:num w:numId="12">
    <w:abstractNumId w:val="12"/>
  </w:num>
  <w:num w:numId="13">
    <w:abstractNumId w:val="14"/>
  </w:num>
  <w:num w:numId="14">
    <w:abstractNumId w:val="4"/>
  </w:num>
  <w:num w:numId="15">
    <w:abstractNumId w:val="8"/>
  </w:num>
  <w:num w:numId="16">
    <w:abstractNumId w:val="13"/>
  </w:num>
  <w:num w:numId="17">
    <w:abstractNumId w:val="1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4C2"/>
    <w:rsid w:val="000055C1"/>
    <w:rsid w:val="00006711"/>
    <w:rsid w:val="000132B5"/>
    <w:rsid w:val="00014E6E"/>
    <w:rsid w:val="00020003"/>
    <w:rsid w:val="00021AE5"/>
    <w:rsid w:val="0003086F"/>
    <w:rsid w:val="00032401"/>
    <w:rsid w:val="00036577"/>
    <w:rsid w:val="00045385"/>
    <w:rsid w:val="00052333"/>
    <w:rsid w:val="00054243"/>
    <w:rsid w:val="00054D0A"/>
    <w:rsid w:val="000557C4"/>
    <w:rsid w:val="00055B5E"/>
    <w:rsid w:val="0005671D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674D"/>
    <w:rsid w:val="000C6B11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4598"/>
    <w:rsid w:val="00114D57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A314C"/>
    <w:rsid w:val="001A3F15"/>
    <w:rsid w:val="001A5E12"/>
    <w:rsid w:val="001B4300"/>
    <w:rsid w:val="001B4340"/>
    <w:rsid w:val="001B7E9F"/>
    <w:rsid w:val="001C2BC3"/>
    <w:rsid w:val="001C37D8"/>
    <w:rsid w:val="001C4454"/>
    <w:rsid w:val="001D3873"/>
    <w:rsid w:val="001D52CE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0703"/>
    <w:rsid w:val="00250DC4"/>
    <w:rsid w:val="002528CE"/>
    <w:rsid w:val="0025438E"/>
    <w:rsid w:val="002572BA"/>
    <w:rsid w:val="00257F16"/>
    <w:rsid w:val="00264F41"/>
    <w:rsid w:val="002721FD"/>
    <w:rsid w:val="00272F78"/>
    <w:rsid w:val="00284CDB"/>
    <w:rsid w:val="0029037D"/>
    <w:rsid w:val="00291C3F"/>
    <w:rsid w:val="00291FB2"/>
    <w:rsid w:val="0029261C"/>
    <w:rsid w:val="002932E2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F0B0C"/>
    <w:rsid w:val="002F0D2A"/>
    <w:rsid w:val="002F28C4"/>
    <w:rsid w:val="002F3478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134"/>
    <w:rsid w:val="003508DA"/>
    <w:rsid w:val="0035580C"/>
    <w:rsid w:val="003567C2"/>
    <w:rsid w:val="0036004E"/>
    <w:rsid w:val="00360512"/>
    <w:rsid w:val="0036497A"/>
    <w:rsid w:val="00364E7C"/>
    <w:rsid w:val="00364F98"/>
    <w:rsid w:val="00367573"/>
    <w:rsid w:val="0037383B"/>
    <w:rsid w:val="00380697"/>
    <w:rsid w:val="0038165B"/>
    <w:rsid w:val="0038293A"/>
    <w:rsid w:val="00382AB6"/>
    <w:rsid w:val="00383B38"/>
    <w:rsid w:val="00386146"/>
    <w:rsid w:val="003907E5"/>
    <w:rsid w:val="00391FF2"/>
    <w:rsid w:val="003946CD"/>
    <w:rsid w:val="00396CF8"/>
    <w:rsid w:val="003A1DF7"/>
    <w:rsid w:val="003B1019"/>
    <w:rsid w:val="003B7702"/>
    <w:rsid w:val="003C04E3"/>
    <w:rsid w:val="003C12A9"/>
    <w:rsid w:val="003C31CE"/>
    <w:rsid w:val="003C70C9"/>
    <w:rsid w:val="003C7760"/>
    <w:rsid w:val="003D0715"/>
    <w:rsid w:val="003D1A14"/>
    <w:rsid w:val="003D4644"/>
    <w:rsid w:val="003D5648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45A6"/>
    <w:rsid w:val="004A6D0A"/>
    <w:rsid w:val="004A78F9"/>
    <w:rsid w:val="004B27C4"/>
    <w:rsid w:val="004B2BAC"/>
    <w:rsid w:val="004B2C94"/>
    <w:rsid w:val="004B69A9"/>
    <w:rsid w:val="004C0840"/>
    <w:rsid w:val="004C41D9"/>
    <w:rsid w:val="004C6676"/>
    <w:rsid w:val="004D181A"/>
    <w:rsid w:val="004D2599"/>
    <w:rsid w:val="004D6E64"/>
    <w:rsid w:val="004D74BE"/>
    <w:rsid w:val="004E0B54"/>
    <w:rsid w:val="004E17CF"/>
    <w:rsid w:val="004E39F0"/>
    <w:rsid w:val="004E5309"/>
    <w:rsid w:val="004E7C27"/>
    <w:rsid w:val="004F03FE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653F"/>
    <w:rsid w:val="00546A7D"/>
    <w:rsid w:val="00547AF4"/>
    <w:rsid w:val="00550E13"/>
    <w:rsid w:val="005548F4"/>
    <w:rsid w:val="00554FEE"/>
    <w:rsid w:val="00556DBA"/>
    <w:rsid w:val="0055774A"/>
    <w:rsid w:val="00566934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1615"/>
    <w:rsid w:val="00622350"/>
    <w:rsid w:val="00626CBF"/>
    <w:rsid w:val="00631A0E"/>
    <w:rsid w:val="006377F4"/>
    <w:rsid w:val="006405BB"/>
    <w:rsid w:val="0064121A"/>
    <w:rsid w:val="00643E56"/>
    <w:rsid w:val="00645203"/>
    <w:rsid w:val="006469DD"/>
    <w:rsid w:val="00651563"/>
    <w:rsid w:val="006607A0"/>
    <w:rsid w:val="00660B33"/>
    <w:rsid w:val="00660FD7"/>
    <w:rsid w:val="00663932"/>
    <w:rsid w:val="00670074"/>
    <w:rsid w:val="00674445"/>
    <w:rsid w:val="00680418"/>
    <w:rsid w:val="00680522"/>
    <w:rsid w:val="0068351B"/>
    <w:rsid w:val="00686219"/>
    <w:rsid w:val="00687EEF"/>
    <w:rsid w:val="006A463E"/>
    <w:rsid w:val="006B205D"/>
    <w:rsid w:val="006B4749"/>
    <w:rsid w:val="006B4D11"/>
    <w:rsid w:val="006B5D94"/>
    <w:rsid w:val="006B71F4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438A"/>
    <w:rsid w:val="00766BB9"/>
    <w:rsid w:val="00777056"/>
    <w:rsid w:val="00777917"/>
    <w:rsid w:val="0078216C"/>
    <w:rsid w:val="0078706C"/>
    <w:rsid w:val="00787E27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153"/>
    <w:rsid w:val="007C30D6"/>
    <w:rsid w:val="007C4C33"/>
    <w:rsid w:val="007C5FF2"/>
    <w:rsid w:val="007C7AEC"/>
    <w:rsid w:val="007D2A05"/>
    <w:rsid w:val="007D4792"/>
    <w:rsid w:val="007D7645"/>
    <w:rsid w:val="007E355A"/>
    <w:rsid w:val="007E3B59"/>
    <w:rsid w:val="007F3234"/>
    <w:rsid w:val="007F588B"/>
    <w:rsid w:val="00800E40"/>
    <w:rsid w:val="00810C5D"/>
    <w:rsid w:val="00812C50"/>
    <w:rsid w:val="00817344"/>
    <w:rsid w:val="00817A73"/>
    <w:rsid w:val="008204FA"/>
    <w:rsid w:val="008206DF"/>
    <w:rsid w:val="00820DE7"/>
    <w:rsid w:val="00820EBD"/>
    <w:rsid w:val="00822CC5"/>
    <w:rsid w:val="0082451D"/>
    <w:rsid w:val="0082489F"/>
    <w:rsid w:val="008270B1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64EB"/>
    <w:rsid w:val="008836A5"/>
    <w:rsid w:val="00883A01"/>
    <w:rsid w:val="00884979"/>
    <w:rsid w:val="00884FE4"/>
    <w:rsid w:val="008877F5"/>
    <w:rsid w:val="00890078"/>
    <w:rsid w:val="00890FA1"/>
    <w:rsid w:val="008927DF"/>
    <w:rsid w:val="00894EDD"/>
    <w:rsid w:val="008A04BF"/>
    <w:rsid w:val="008A1350"/>
    <w:rsid w:val="008A1B27"/>
    <w:rsid w:val="008A417D"/>
    <w:rsid w:val="008A6928"/>
    <w:rsid w:val="008A72C1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226A"/>
    <w:rsid w:val="008D347C"/>
    <w:rsid w:val="008D5C8A"/>
    <w:rsid w:val="008D622D"/>
    <w:rsid w:val="008E512B"/>
    <w:rsid w:val="008E7666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333AF"/>
    <w:rsid w:val="00934A6B"/>
    <w:rsid w:val="00934FE6"/>
    <w:rsid w:val="009354CE"/>
    <w:rsid w:val="00935F75"/>
    <w:rsid w:val="00944644"/>
    <w:rsid w:val="009473B2"/>
    <w:rsid w:val="009528E2"/>
    <w:rsid w:val="00954E87"/>
    <w:rsid w:val="009656DC"/>
    <w:rsid w:val="00970724"/>
    <w:rsid w:val="00970F77"/>
    <w:rsid w:val="00971B3A"/>
    <w:rsid w:val="00977F7A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B08A9"/>
    <w:rsid w:val="009B16D9"/>
    <w:rsid w:val="009B63E9"/>
    <w:rsid w:val="009B6C67"/>
    <w:rsid w:val="009C1ADB"/>
    <w:rsid w:val="009C3944"/>
    <w:rsid w:val="009D2BCB"/>
    <w:rsid w:val="009D6A72"/>
    <w:rsid w:val="009E789B"/>
    <w:rsid w:val="009F0D00"/>
    <w:rsid w:val="009F4F0A"/>
    <w:rsid w:val="009F6CB0"/>
    <w:rsid w:val="009F72D3"/>
    <w:rsid w:val="00A02160"/>
    <w:rsid w:val="00A0285D"/>
    <w:rsid w:val="00A03F3D"/>
    <w:rsid w:val="00A06863"/>
    <w:rsid w:val="00A07338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33E8"/>
    <w:rsid w:val="00A44314"/>
    <w:rsid w:val="00A44C95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85E31"/>
    <w:rsid w:val="00A92A6D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7CDB"/>
    <w:rsid w:val="00B10D4F"/>
    <w:rsid w:val="00B157A0"/>
    <w:rsid w:val="00B167CC"/>
    <w:rsid w:val="00B17426"/>
    <w:rsid w:val="00B17746"/>
    <w:rsid w:val="00B21564"/>
    <w:rsid w:val="00B2567B"/>
    <w:rsid w:val="00B34FB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F5"/>
    <w:rsid w:val="00B66CC8"/>
    <w:rsid w:val="00B71340"/>
    <w:rsid w:val="00B72C16"/>
    <w:rsid w:val="00B73610"/>
    <w:rsid w:val="00B7786D"/>
    <w:rsid w:val="00B930EF"/>
    <w:rsid w:val="00B93FCD"/>
    <w:rsid w:val="00B95761"/>
    <w:rsid w:val="00B969AA"/>
    <w:rsid w:val="00B970D3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E3EFD"/>
    <w:rsid w:val="00BF7409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5212D"/>
    <w:rsid w:val="00C56332"/>
    <w:rsid w:val="00C56738"/>
    <w:rsid w:val="00C613D0"/>
    <w:rsid w:val="00C61F9F"/>
    <w:rsid w:val="00C65DC8"/>
    <w:rsid w:val="00C665FA"/>
    <w:rsid w:val="00C764B0"/>
    <w:rsid w:val="00C80160"/>
    <w:rsid w:val="00C82961"/>
    <w:rsid w:val="00C830BA"/>
    <w:rsid w:val="00C84708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D5E01"/>
    <w:rsid w:val="00CE0452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40FF3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467B"/>
    <w:rsid w:val="00D8742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2B89"/>
    <w:rsid w:val="00DC3E9D"/>
    <w:rsid w:val="00DC4391"/>
    <w:rsid w:val="00DC64EC"/>
    <w:rsid w:val="00DD023A"/>
    <w:rsid w:val="00DD4A83"/>
    <w:rsid w:val="00DD508A"/>
    <w:rsid w:val="00DE0CB2"/>
    <w:rsid w:val="00DE46D7"/>
    <w:rsid w:val="00DE74B0"/>
    <w:rsid w:val="00DF0FBE"/>
    <w:rsid w:val="00DF6C3B"/>
    <w:rsid w:val="00DF7511"/>
    <w:rsid w:val="00E00EA3"/>
    <w:rsid w:val="00E05A56"/>
    <w:rsid w:val="00E06897"/>
    <w:rsid w:val="00E102DE"/>
    <w:rsid w:val="00E11DD7"/>
    <w:rsid w:val="00E15D47"/>
    <w:rsid w:val="00E1636D"/>
    <w:rsid w:val="00E200BC"/>
    <w:rsid w:val="00E20C1E"/>
    <w:rsid w:val="00E26CC5"/>
    <w:rsid w:val="00E30B02"/>
    <w:rsid w:val="00E3385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27C0"/>
    <w:rsid w:val="00EA4F49"/>
    <w:rsid w:val="00EA6CDE"/>
    <w:rsid w:val="00EB6765"/>
    <w:rsid w:val="00EC07A8"/>
    <w:rsid w:val="00EC491B"/>
    <w:rsid w:val="00EC6754"/>
    <w:rsid w:val="00ED3263"/>
    <w:rsid w:val="00EE1331"/>
    <w:rsid w:val="00EF15BA"/>
    <w:rsid w:val="00EF3F84"/>
    <w:rsid w:val="00EF40E0"/>
    <w:rsid w:val="00EF665F"/>
    <w:rsid w:val="00F0107E"/>
    <w:rsid w:val="00F026F6"/>
    <w:rsid w:val="00F0713E"/>
    <w:rsid w:val="00F15753"/>
    <w:rsid w:val="00F164D6"/>
    <w:rsid w:val="00F2322B"/>
    <w:rsid w:val="00F23DB0"/>
    <w:rsid w:val="00F248FC"/>
    <w:rsid w:val="00F26895"/>
    <w:rsid w:val="00F30D5B"/>
    <w:rsid w:val="00F318F5"/>
    <w:rsid w:val="00F32679"/>
    <w:rsid w:val="00F36B1A"/>
    <w:rsid w:val="00F371F1"/>
    <w:rsid w:val="00F42483"/>
    <w:rsid w:val="00F431A8"/>
    <w:rsid w:val="00F51824"/>
    <w:rsid w:val="00F54184"/>
    <w:rsid w:val="00F56070"/>
    <w:rsid w:val="00F57A8D"/>
    <w:rsid w:val="00F57C0B"/>
    <w:rsid w:val="00F6036D"/>
    <w:rsid w:val="00F612B2"/>
    <w:rsid w:val="00F63B9F"/>
    <w:rsid w:val="00F64F67"/>
    <w:rsid w:val="00F656E0"/>
    <w:rsid w:val="00F72365"/>
    <w:rsid w:val="00F7747D"/>
    <w:rsid w:val="00F80B08"/>
    <w:rsid w:val="00F83AFA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A563C"/>
    <w:rsid w:val="00FB22AD"/>
    <w:rsid w:val="00FB4A28"/>
    <w:rsid w:val="00FB7ED4"/>
    <w:rsid w:val="00FC5AC9"/>
    <w:rsid w:val="00FC71E9"/>
    <w:rsid w:val="00FD2638"/>
    <w:rsid w:val="00FD2792"/>
    <w:rsid w:val="00FD64AD"/>
    <w:rsid w:val="00FD719C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5A5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05A5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05A5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05A5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05A5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05A56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05A56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05A56"/>
    <w:rPr>
      <w:rFonts w:ascii="Cambria" w:hAnsi="Cambria" w:cs="Times New Roman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E05A56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05A56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05A56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Times New Roman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5A56"/>
    <w:rPr>
      <w:rFonts w:cs="Times New Roman"/>
      <w:sz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rsid w:val="00797379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05A56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E05A56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17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3</TotalTime>
  <Pages>8</Pages>
  <Words>1676</Words>
  <Characters>10057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zdkaza1</cp:lastModifiedBy>
  <cp:revision>4</cp:revision>
  <cp:lastPrinted>2017-06-20T12:43:00Z</cp:lastPrinted>
  <dcterms:created xsi:type="dcterms:W3CDTF">2017-06-20T12:43:00Z</dcterms:created>
  <dcterms:modified xsi:type="dcterms:W3CDTF">2017-06-22T08:15:00Z</dcterms:modified>
</cp:coreProperties>
</file>