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E5A04" w:rsidRPr="007E355A">
        <w:trPr>
          <w:trHeight w:val="903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5A04" w:rsidRDefault="001E5A04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1E5A04" w:rsidRDefault="001E5A04" w:rsidP="00156DCD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 xml:space="preserve">w postępowaniu na </w:t>
            </w:r>
          </w:p>
          <w:p w:rsidR="001E5A04" w:rsidRPr="00C2599B" w:rsidRDefault="001E5A04" w:rsidP="0048489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>Usług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ę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1E5A04" w:rsidRDefault="001E5A0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</w:p>
    <w:p w:rsidR="001E5A04" w:rsidRPr="007E355A" w:rsidRDefault="001E5A0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1E5A04" w:rsidRPr="007E355A" w:rsidRDefault="001E5A0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1E5A04" w:rsidRPr="007E355A" w:rsidRDefault="001E5A0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1E5A04" w:rsidRPr="007E355A" w:rsidRDefault="001E5A04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1E5A04" w:rsidRPr="007E355A" w:rsidRDefault="001E5A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1E5A04" w:rsidRDefault="001E5A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1E5A04" w:rsidRPr="007E355A" w:rsidRDefault="001E5A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1E5A04" w:rsidRDefault="001E5A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1E5A04" w:rsidRPr="00060E38" w:rsidRDefault="001E5A04" w:rsidP="007E355A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060E38">
        <w:rPr>
          <w:rFonts w:ascii="Verdana" w:eastAsia="Arial Unicode MS" w:hAnsi="Verdana" w:cs="Verdana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Verdana"/>
        </w:rPr>
        <w:br/>
        <w:t xml:space="preserve">we Wrocławiu </w:t>
      </w:r>
      <w:r>
        <w:rPr>
          <w:rFonts w:ascii="Verdana" w:eastAsia="Arial Unicode MS" w:hAnsi="Verdana" w:cs="Verdana"/>
        </w:rPr>
        <w:t>postępowaniu</w:t>
      </w:r>
      <w:r w:rsidRPr="00060E38">
        <w:rPr>
          <w:rFonts w:ascii="Verdana" w:eastAsia="Arial Unicode MS" w:hAnsi="Verdana" w:cs="Verdana"/>
        </w:rPr>
        <w:t xml:space="preserve"> na </w:t>
      </w:r>
      <w:r w:rsidRPr="00E436F6">
        <w:rPr>
          <w:rFonts w:ascii="Verdana" w:eastAsia="Arial Unicode MS" w:hAnsi="Verdana" w:cs="Verdana"/>
          <w:b/>
          <w:bCs/>
        </w:rPr>
        <w:t>„</w:t>
      </w:r>
      <w:r w:rsidRPr="00540CD6">
        <w:rPr>
          <w:rFonts w:ascii="Verdana" w:hAnsi="Verdana" w:cs="Verdana"/>
          <w:b/>
          <w:bCs/>
        </w:rPr>
        <w:t>Usług</w:t>
      </w:r>
      <w:r>
        <w:rPr>
          <w:rFonts w:ascii="Verdana" w:hAnsi="Verdana" w:cs="Verdana"/>
          <w:b/>
          <w:bCs/>
        </w:rPr>
        <w:t>ę</w:t>
      </w:r>
      <w:r w:rsidRPr="00540CD6">
        <w:rPr>
          <w:rFonts w:ascii="Verdana" w:hAnsi="Verdana" w:cs="Verdana"/>
          <w:b/>
          <w:bCs/>
        </w:rPr>
        <w:t xml:space="preserve"> świadczenia serwisu pogwarancyjnego, aktualizacji oraz wsparcia techniczno-merytorycznego dla Oprogramowania Systemu Sterowania</w:t>
      </w:r>
      <w:r>
        <w:rPr>
          <w:rFonts w:ascii="Verdana" w:hAnsi="Verdana" w:cs="Verdana"/>
          <w:b/>
          <w:bCs/>
        </w:rPr>
        <w:t xml:space="preserve"> Ruchem”</w:t>
      </w:r>
      <w:r w:rsidRPr="00060E38">
        <w:rPr>
          <w:rFonts w:ascii="Verdana" w:hAnsi="Verdana" w:cs="Verdana"/>
        </w:rPr>
        <w:t>.</w:t>
      </w:r>
    </w:p>
    <w:p w:rsidR="001E5A04" w:rsidRPr="00060E38" w:rsidRDefault="001E5A04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1E5A04" w:rsidRPr="00062715" w:rsidRDefault="001E5A04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warunków zamówienia (SWZ).</w:t>
      </w:r>
    </w:p>
    <w:p w:rsidR="001E5A04" w:rsidRPr="00062715" w:rsidRDefault="001E5A04" w:rsidP="00571B5E">
      <w:pPr>
        <w:pStyle w:val="Akapitzlist3"/>
        <w:rPr>
          <w:rFonts w:ascii="Verdana" w:eastAsia="Arial Unicode MS" w:hAnsi="Verdana"/>
          <w:sz w:val="20"/>
          <w:szCs w:val="20"/>
        </w:rPr>
      </w:pPr>
    </w:p>
    <w:p w:rsidR="001E5A04" w:rsidRPr="00062715" w:rsidRDefault="001E5A04" w:rsidP="00484898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SWZ, wyjaśnieniami i zmianami SWZ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1E5A04" w:rsidRPr="00571B5E" w:rsidRDefault="001E5A0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1E5A04" w:rsidRPr="00571B5E" w:rsidRDefault="001E5A04" w:rsidP="00DA6B78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</w:t>
      </w:r>
      <w:r w:rsidRPr="00571B5E">
        <w:rPr>
          <w:rFonts w:ascii="Verdana" w:eastAsia="Arial Unicode MS" w:hAnsi="Verdana" w:cs="Verdana"/>
        </w:rPr>
        <w:t>estawieniem kosztów zadania</w:t>
      </w:r>
      <w:r>
        <w:rPr>
          <w:rFonts w:ascii="Verdana" w:eastAsia="Arial Unicode MS" w:hAnsi="Verdana" w:cs="Verdana"/>
        </w:rPr>
        <w:t>.</w:t>
      </w:r>
    </w:p>
    <w:p w:rsidR="001E5A04" w:rsidRDefault="001E5A0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1E5A04" w:rsidRPr="00A95979" w:rsidRDefault="001E5A04" w:rsidP="00484898">
      <w:pPr>
        <w:pStyle w:val="PlainText"/>
        <w:numPr>
          <w:ilvl w:val="0"/>
          <w:numId w:val="14"/>
        </w:numPr>
        <w:ind w:left="284" w:hanging="284"/>
        <w:jc w:val="both"/>
        <w:rPr>
          <w:rFonts w:ascii="Verdana" w:hAnsi="Verdana" w:cs="Verdana"/>
        </w:rPr>
      </w:pPr>
      <w:r w:rsidRPr="00A95979">
        <w:rPr>
          <w:rFonts w:ascii="Verdana" w:eastAsia="Arial Unicode MS" w:hAnsi="Verdana" w:cs="Verdana"/>
        </w:rPr>
        <w:t>D</w:t>
      </w:r>
      <w:r w:rsidRPr="00A95979">
        <w:rPr>
          <w:rFonts w:ascii="Verdana" w:hAnsi="Verdana" w:cs="Verdana"/>
        </w:rPr>
        <w:t xml:space="preserve">eklarujemy czasy napraw SLA: </w:t>
      </w:r>
      <w:r w:rsidRPr="00A95979">
        <w:rPr>
          <w:rFonts w:ascii="Verdana" w:hAnsi="Verdana" w:cs="Verdana"/>
          <w:b/>
          <w:bCs/>
        </w:rPr>
        <w:t>C1 = …… h</w:t>
      </w:r>
      <w:r w:rsidRPr="00A95979">
        <w:rPr>
          <w:rFonts w:ascii="Verdana" w:hAnsi="Verdana" w:cs="Verdana"/>
        </w:rPr>
        <w:t xml:space="preserve">; </w:t>
      </w:r>
      <w:r w:rsidRPr="00A95979">
        <w:rPr>
          <w:rFonts w:ascii="Verdana" w:hAnsi="Verdana" w:cs="Verdana"/>
          <w:b/>
          <w:bCs/>
        </w:rPr>
        <w:t>C2 = …. h</w:t>
      </w:r>
      <w:r w:rsidRPr="00A95979">
        <w:rPr>
          <w:rFonts w:ascii="Verdana" w:hAnsi="Verdana" w:cs="Verdana"/>
        </w:rPr>
        <w:t>; (max C1 = 8 h; C2 = 48 h).</w:t>
      </w:r>
      <w:r w:rsidRPr="00A95979">
        <w:rPr>
          <w:rStyle w:val="FootnoteReference"/>
          <w:rFonts w:ascii="Verdana" w:hAnsi="Verdana" w:cs="Verdana"/>
        </w:rPr>
        <w:footnoteReference w:id="2"/>
      </w:r>
    </w:p>
    <w:p w:rsidR="001E5A04" w:rsidRDefault="001E5A04" w:rsidP="00484898">
      <w:pPr>
        <w:pStyle w:val="ListParagraph"/>
        <w:rPr>
          <w:rFonts w:ascii="Verdana" w:hAnsi="Verdana" w:cs="Verdana"/>
        </w:rPr>
      </w:pPr>
    </w:p>
    <w:p w:rsidR="001E5A04" w:rsidRDefault="001E5A04" w:rsidP="00484898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6</w:t>
      </w:r>
      <w:r w:rsidRPr="00D8750B">
        <w:rPr>
          <w:rFonts w:ascii="Verdana" w:eastAsia="Arial Unicode MS" w:hAnsi="Verdana" w:cs="Verdana"/>
        </w:rPr>
        <w:t>. Zobowiązujemy się do wykonania przedmiotu zamówienia w terminie</w:t>
      </w:r>
      <w:r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  <w:b/>
          <w:bCs/>
        </w:rPr>
        <w:t>od dnia 24.01.2022r. do dnia 31.01.2022r.</w:t>
      </w:r>
    </w:p>
    <w:p w:rsidR="001E5A04" w:rsidRDefault="001E5A0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1E5A04" w:rsidRPr="00571B5E" w:rsidRDefault="001E5A04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7</w:t>
      </w:r>
      <w:r w:rsidRPr="00571B5E">
        <w:rPr>
          <w:rFonts w:ascii="Verdana" w:eastAsia="Arial Unicode MS" w:hAnsi="Verdana" w:cs="Verdana"/>
        </w:rPr>
        <w:t>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1E5A04" w:rsidRPr="00571B5E" w:rsidRDefault="001E5A04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1E5A04" w:rsidRDefault="001E5A04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1E5A04" w:rsidRPr="00571B5E" w:rsidRDefault="001E5A04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1E5A04" w:rsidRPr="00062715" w:rsidRDefault="001E5A04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1E5A04" w:rsidRPr="00EF3F84" w:rsidRDefault="001E5A04" w:rsidP="00241BFC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1E5A04" w:rsidRDefault="001E5A04" w:rsidP="00241BFC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1E5A04" w:rsidRDefault="001E5A04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1E5A04" w:rsidRDefault="001E5A04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1E5A04" w:rsidRDefault="001E5A04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1E5A04" w:rsidRDefault="001E5A04" w:rsidP="008F305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</w:p>
    <w:p w:rsidR="001E5A04" w:rsidRPr="002A2E5C" w:rsidRDefault="001E5A04" w:rsidP="00484898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2A2E5C">
        <w:rPr>
          <w:rFonts w:ascii="Verdana" w:eastAsia="Arial Unicode MS" w:hAnsi="Verdana" w:cs="Verdana"/>
        </w:rPr>
        <w:t>…………………………. dnia ……………………….. roku</w:t>
      </w:r>
    </w:p>
    <w:p w:rsidR="001E5A04" w:rsidRPr="002A2E5C" w:rsidRDefault="001E5A04" w:rsidP="00484898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2A2E5C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1E5A04" w:rsidRPr="002A2E5C" w:rsidRDefault="001E5A04" w:rsidP="00484898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2A2E5C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1E5A04" w:rsidRDefault="001E5A04" w:rsidP="008F3054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8</w:t>
      </w:r>
      <w:r w:rsidRPr="005049A4">
        <w:rPr>
          <w:rFonts w:ascii="Verdana" w:eastAsia="Arial Unicode MS" w:hAnsi="Verdana" w:cs="Verdana"/>
          <w:sz w:val="20"/>
          <w:szCs w:val="20"/>
        </w:rPr>
        <w:t>. Oświadczamy, że jesteśmy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1E5A04" w:rsidRDefault="001E5A04" w:rsidP="00197975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mikroprzedsiębiorstwem, </w:t>
      </w:r>
    </w:p>
    <w:p w:rsidR="001E5A04" w:rsidRDefault="001E5A04" w:rsidP="00197975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małym przedsiębiorstwem,</w:t>
      </w:r>
    </w:p>
    <w:p w:rsidR="001E5A04" w:rsidRDefault="001E5A04" w:rsidP="00197975">
      <w:pPr>
        <w:suppressAutoHyphens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średnim przedsiębiorstwem,</w:t>
      </w:r>
    </w:p>
    <w:p w:rsidR="001E5A04" w:rsidRDefault="001E5A04" w:rsidP="00197975">
      <w:pPr>
        <w:suppressAutoHyphens/>
        <w:ind w:right="2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jednoosobową działalnością gospodarczą,</w:t>
      </w:r>
    </w:p>
    <w:p w:rsidR="001E5A04" w:rsidRDefault="001E5A04" w:rsidP="00197975">
      <w:pPr>
        <w:suppressAutoHyphens/>
        <w:ind w:right="2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osobą fizyczną nieprowadzącą działalności gospodarczej, </w:t>
      </w:r>
    </w:p>
    <w:p w:rsidR="001E5A04" w:rsidRDefault="001E5A04" w:rsidP="00197975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inny rodzaj</w:t>
      </w:r>
      <w:r>
        <w:rPr>
          <w:rFonts w:ascii="Verdana" w:hAnsi="Verdana" w:cs="Verdana"/>
          <w:color w:val="000000"/>
          <w:sz w:val="20"/>
          <w:szCs w:val="20"/>
        </w:rPr>
        <w:t xml:space="preserve"> *</w:t>
      </w:r>
    </w:p>
    <w:p w:rsidR="001E5A04" w:rsidRDefault="001E5A04" w:rsidP="008F3054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6"/>
          <w:szCs w:val="16"/>
        </w:rPr>
      </w:pPr>
    </w:p>
    <w:p w:rsidR="001E5A04" w:rsidRDefault="001E5A04" w:rsidP="008F3054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1E5A04" w:rsidRDefault="001E5A04" w:rsidP="008F3054">
      <w:pPr>
        <w:pStyle w:val="PlainText"/>
        <w:tabs>
          <w:tab w:val="left" w:pos="426"/>
        </w:tabs>
        <w:jc w:val="both"/>
        <w:rPr>
          <w:rFonts w:eastAsia="Arial Unicode MS"/>
        </w:rPr>
      </w:pPr>
    </w:p>
    <w:p w:rsidR="001E5A04" w:rsidRPr="00DA3922" w:rsidRDefault="001E5A04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5049A4">
        <w:rPr>
          <w:rFonts w:ascii="Verdana" w:eastAsia="Arial Unicode MS" w:hAnsi="Verdana" w:cs="Verdana"/>
        </w:rPr>
        <w:t xml:space="preserve">.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SWZ</w:t>
      </w:r>
      <w:r w:rsidRPr="00062715">
        <w:rPr>
          <w:rFonts w:ascii="Verdana" w:eastAsia="Arial Unicode MS" w:hAnsi="Verdana" w:cs="Verdana"/>
        </w:rPr>
        <w:t>.</w:t>
      </w:r>
    </w:p>
    <w:p w:rsidR="001E5A04" w:rsidRPr="00EF3F84" w:rsidRDefault="001E5A04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1E5A04" w:rsidRPr="007E355A" w:rsidRDefault="001E5A0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1E5A04" w:rsidRPr="00EF3F84" w:rsidRDefault="001E5A04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1E5A04" w:rsidRPr="00EF3F84" w:rsidRDefault="001E5A0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1E5A04" w:rsidRPr="007F0855" w:rsidRDefault="001E5A0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sz w:val="16"/>
          <w:szCs w:val="16"/>
        </w:rPr>
      </w:pPr>
    </w:p>
    <w:p w:rsidR="001E5A04" w:rsidRPr="007F0855" w:rsidRDefault="001E5A04" w:rsidP="00EF3F84">
      <w:pPr>
        <w:ind w:left="992" w:right="23"/>
        <w:jc w:val="both"/>
        <w:rPr>
          <w:rFonts w:ascii="Verdana" w:eastAsia="Arial Unicode MS" w:hAnsi="Verdana"/>
          <w:sz w:val="12"/>
          <w:szCs w:val="12"/>
        </w:rPr>
      </w:pPr>
    </w:p>
    <w:p w:rsidR="001E5A04" w:rsidRPr="00EF3F84" w:rsidRDefault="001E5A0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</w:t>
      </w:r>
      <w:r>
        <w:rPr>
          <w:rFonts w:ascii="Verdana" w:eastAsia="Arial Unicode MS" w:hAnsi="Verdana" w:cs="Verdana"/>
          <w:spacing w:val="-2"/>
        </w:rPr>
        <w:t>owanymi postanowieniami</w:t>
      </w:r>
      <w:r w:rsidRPr="003946CD">
        <w:rPr>
          <w:rFonts w:ascii="Verdana" w:eastAsia="Arial Unicode MS" w:hAnsi="Verdana" w:cs="Verdana"/>
          <w:spacing w:val="-2"/>
        </w:rPr>
        <w:t xml:space="preserve">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1E5A04" w:rsidRPr="00BD1D28" w:rsidRDefault="001E5A04" w:rsidP="007F0855">
      <w:pPr>
        <w:pStyle w:val="PlainText"/>
        <w:spacing w:before="240"/>
        <w:jc w:val="both"/>
        <w:rPr>
          <w:rFonts w:ascii="Verdana" w:eastAsia="Arial Unicode MS" w:hAnsi="Verdana"/>
        </w:rPr>
      </w:pPr>
      <w:r w:rsidRPr="00BD1D28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BD1D28">
        <w:rPr>
          <w:rFonts w:ascii="Verdana" w:eastAsia="Arial Unicode MS" w:hAnsi="Verdana" w:cs="Verdana"/>
        </w:rPr>
        <w:t xml:space="preserve">. </w:t>
      </w:r>
      <w:r w:rsidRPr="00BD1D28">
        <w:rPr>
          <w:rFonts w:ascii="Verdana" w:hAnsi="Verdana" w:cs="Verdana"/>
        </w:rPr>
        <w:t>Oświadczam, że wypełniłem obowiązki informacyjne przewidziane w art. 13 lub art. 14 RODO</w:t>
      </w:r>
      <w:r w:rsidRPr="00BD1D28">
        <w:rPr>
          <w:rFonts w:ascii="Verdana" w:hAnsi="Verdana" w:cs="Verdana"/>
          <w:vertAlign w:val="superscript"/>
        </w:rPr>
        <w:t>1)</w:t>
      </w:r>
      <w:r w:rsidRPr="00BD1D28">
        <w:rPr>
          <w:rFonts w:ascii="Verdana" w:hAnsi="Verdana" w:cs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 w:cs="Verdana"/>
          <w:vertAlign w:val="superscript"/>
        </w:rPr>
        <w:t xml:space="preserve"> 2)</w:t>
      </w:r>
    </w:p>
    <w:p w:rsidR="001E5A04" w:rsidRDefault="001E5A04" w:rsidP="007F0855">
      <w:pPr>
        <w:autoSpaceDE w:val="0"/>
        <w:autoSpaceDN w:val="0"/>
        <w:adjustRightInd w:val="0"/>
        <w:ind w:left="360"/>
        <w:jc w:val="both"/>
        <w:rPr>
          <w:rFonts w:ascii="Verdana" w:hAnsi="Verdana" w:cs="Verdana"/>
          <w:color w:val="000000"/>
          <w:sz w:val="14"/>
          <w:szCs w:val="14"/>
          <w:vertAlign w:val="superscript"/>
        </w:rPr>
      </w:pPr>
    </w:p>
    <w:p w:rsidR="001E5A04" w:rsidRPr="00AF5FB3" w:rsidRDefault="001E5A04" w:rsidP="00484898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E5A04" w:rsidRDefault="001E5A04" w:rsidP="00484898">
      <w:pPr>
        <w:autoSpaceDE w:val="0"/>
        <w:autoSpaceDN w:val="0"/>
        <w:adjustRightInd w:val="0"/>
        <w:ind w:hanging="142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Verdana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E5A04" w:rsidRDefault="001E5A0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1E5A04" w:rsidRPr="00EF3F84" w:rsidRDefault="001E5A0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 xml:space="preserve">13. </w:t>
      </w:r>
      <w:r w:rsidRPr="00EF3F84">
        <w:rPr>
          <w:rFonts w:ascii="Verdana" w:eastAsia="Arial Unicode MS" w:hAnsi="Verdana" w:cs="Verdana"/>
        </w:rPr>
        <w:t>Wszelką korespondencję w sprawie przedmiotowego postępowania należy kierować na poniższy adres:</w:t>
      </w:r>
    </w:p>
    <w:p w:rsidR="001E5A04" w:rsidRPr="00EF3F84" w:rsidRDefault="001E5A04" w:rsidP="005B6726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1E5A04" w:rsidRPr="00EF40E0" w:rsidRDefault="001E5A0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1E5A04" w:rsidRPr="005B6726" w:rsidRDefault="001E5A04" w:rsidP="005B6726">
      <w:pPr>
        <w:pStyle w:val="PlainText"/>
        <w:tabs>
          <w:tab w:val="left" w:leader="dot" w:pos="9072"/>
        </w:tabs>
        <w:spacing w:line="360" w:lineRule="auto"/>
        <w:jc w:val="both"/>
        <w:rPr>
          <w:rFonts w:ascii="Verdana" w:hAnsi="Verdana" w:cs="Verdana"/>
          <w:lang w:val="en-US"/>
        </w:rPr>
      </w:pPr>
      <w:r w:rsidRPr="005B6726">
        <w:rPr>
          <w:rFonts w:ascii="Verdana" w:hAnsi="Verdana" w:cs="Verdana"/>
        </w:rPr>
        <w:t xml:space="preserve">Adres skrzynki ePUAP: ………………………………..………………….. </w:t>
      </w:r>
    </w:p>
    <w:p w:rsidR="001E5A04" w:rsidRDefault="001E5A04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1E5A04" w:rsidRDefault="001E5A04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1E5A04" w:rsidRDefault="001E5A04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1E5A04" w:rsidRDefault="001E5A04" w:rsidP="000535AA">
      <w:pPr>
        <w:jc w:val="both"/>
        <w:rPr>
          <w:rFonts w:ascii="Verdana" w:eastAsia="Arial Unicode MS" w:hAnsi="Verdana"/>
          <w:sz w:val="14"/>
          <w:szCs w:val="14"/>
        </w:rPr>
      </w:pPr>
    </w:p>
    <w:p w:rsidR="001E5A04" w:rsidRPr="005B6726" w:rsidRDefault="001E5A04" w:rsidP="000535AA">
      <w:pPr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>Załączniki do formularza oferty:</w:t>
      </w:r>
    </w:p>
    <w:p w:rsidR="001E5A04" w:rsidRPr="005B6726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>Zestawienie kosztów zadania</w:t>
      </w:r>
    </w:p>
    <w:p w:rsidR="001E5A04" w:rsidRPr="005B6726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 xml:space="preserve">Oświadczenie własne wykonawcy </w:t>
      </w:r>
    </w:p>
    <w:p w:rsidR="001E5A04" w:rsidRPr="005B6726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>Zobowiązanie podmiotu udostępniającego zasoby (jeżeli dotyczy)</w:t>
      </w:r>
    </w:p>
    <w:p w:rsidR="001E5A04" w:rsidRPr="005B6726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14"/>
          <w:szCs w:val="14"/>
        </w:rPr>
      </w:pPr>
      <w:r w:rsidRPr="005B6726">
        <w:rPr>
          <w:rFonts w:ascii="Verdana" w:eastAsia="Arial Unicode MS" w:hAnsi="Verdana" w:cs="Verdana"/>
          <w:sz w:val="14"/>
          <w:szCs w:val="14"/>
        </w:rPr>
        <w:t xml:space="preserve">Pełnomocnictwo do reprezentowania w  postępowaniu o udzielenie zamówienia albo reprezentowania w postępowaniu i zawarcia </w:t>
      </w:r>
      <w:r>
        <w:rPr>
          <w:rFonts w:ascii="Verdana" w:eastAsia="Arial Unicode MS" w:hAnsi="Verdana"/>
          <w:sz w:val="14"/>
          <w:szCs w:val="14"/>
        </w:rPr>
        <w:br/>
      </w:r>
      <w:r>
        <w:rPr>
          <w:rFonts w:ascii="Verdana" w:eastAsia="Arial Unicode MS" w:hAnsi="Verdana" w:cs="Verdana"/>
          <w:sz w:val="14"/>
          <w:szCs w:val="14"/>
        </w:rPr>
        <w:t xml:space="preserve">      </w:t>
      </w:r>
      <w:r w:rsidRPr="005B6726">
        <w:rPr>
          <w:rFonts w:ascii="Verdana" w:eastAsia="Arial Unicode MS" w:hAnsi="Verdana" w:cs="Verdana"/>
          <w:sz w:val="14"/>
          <w:szCs w:val="14"/>
        </w:rPr>
        <w:t>umowy w sprawie zamówienia publicznego w przypadku wspólnego ubiegania się o udzielenie zamówienia.</w:t>
      </w:r>
    </w:p>
    <w:p w:rsidR="001E5A04" w:rsidRDefault="001E5A04" w:rsidP="000535AA">
      <w:pPr>
        <w:jc w:val="both"/>
        <w:rPr>
          <w:rFonts w:ascii="Verdana" w:eastAsia="Arial Unicode MS" w:hAnsi="Verdana"/>
          <w:sz w:val="18"/>
          <w:szCs w:val="18"/>
        </w:rPr>
      </w:pPr>
    </w:p>
    <w:p w:rsidR="001E5A04" w:rsidRDefault="001E5A04" w:rsidP="000535AA">
      <w:pPr>
        <w:jc w:val="both"/>
        <w:rPr>
          <w:rFonts w:ascii="Verdana" w:eastAsia="Arial Unicode MS" w:hAnsi="Verdana"/>
          <w:sz w:val="18"/>
          <w:szCs w:val="18"/>
        </w:rPr>
      </w:pPr>
    </w:p>
    <w:p w:rsidR="001E5A04" w:rsidRDefault="001E5A04" w:rsidP="000535AA">
      <w:pPr>
        <w:jc w:val="both"/>
        <w:rPr>
          <w:rFonts w:ascii="Verdana" w:eastAsia="Arial Unicode MS" w:hAnsi="Verdana"/>
          <w:sz w:val="18"/>
          <w:szCs w:val="18"/>
        </w:rPr>
      </w:pPr>
    </w:p>
    <w:p w:rsidR="001E5A04" w:rsidRDefault="001E5A04" w:rsidP="005B6726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1E5A04" w:rsidRPr="008D6AA0" w:rsidRDefault="001E5A04" w:rsidP="005B6726">
      <w:pPr>
        <w:spacing w:before="120"/>
        <w:jc w:val="center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                                                 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1E5A04" w:rsidRPr="008B646D" w:rsidRDefault="001E5A04" w:rsidP="005B6726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1E5A04" w:rsidRPr="000535AA" w:rsidRDefault="001E5A04" w:rsidP="000535AA">
      <w:pPr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E5A04" w:rsidRPr="007D61FB">
        <w:trPr>
          <w:trHeight w:val="1005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5A04" w:rsidRPr="007D61FB" w:rsidRDefault="001E5A04" w:rsidP="00446DC4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</w:t>
            </w:r>
            <w:r w:rsidRPr="007D61FB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ESTAWIENIE KOSZTÓW ZADANIA</w:t>
            </w:r>
          </w:p>
          <w:p w:rsidR="001E5A04" w:rsidRDefault="001E5A04" w:rsidP="00E65CDB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 xml:space="preserve">w postępowaniu na </w:t>
            </w:r>
          </w:p>
          <w:p w:rsidR="001E5A04" w:rsidRPr="00E65CDB" w:rsidRDefault="001E5A04" w:rsidP="00484898">
            <w:pPr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>Usług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ę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1E5A04" w:rsidRPr="007D61FB" w:rsidRDefault="001E5A0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Pr="007D61FB" w:rsidRDefault="001E5A04" w:rsidP="00C93966">
      <w:pPr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Wykonawca:</w:t>
      </w:r>
    </w:p>
    <w:p w:rsidR="001E5A04" w:rsidRPr="007D61FB" w:rsidRDefault="001E5A04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1E5A04" w:rsidRPr="007D61FB" w:rsidRDefault="001E5A04" w:rsidP="008B646D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1E5A04" w:rsidRPr="007D61FB" w:rsidRDefault="001E5A04" w:rsidP="00C93966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1E5A04" w:rsidRPr="007D61FB" w:rsidRDefault="001E5A04" w:rsidP="00C93966">
      <w:pPr>
        <w:rPr>
          <w:rFonts w:ascii="Verdana" w:eastAsia="Arial Unicode MS" w:hAnsi="Verdana"/>
          <w:sz w:val="18"/>
          <w:szCs w:val="18"/>
        </w:rPr>
      </w:pPr>
    </w:p>
    <w:p w:rsidR="001E5A04" w:rsidRPr="007D61FB" w:rsidRDefault="001E5A04" w:rsidP="00C93966">
      <w:pPr>
        <w:rPr>
          <w:rFonts w:ascii="Verdana" w:eastAsia="Arial Unicode MS" w:hAnsi="Verdana" w:cs="Verdana"/>
          <w:sz w:val="18"/>
          <w:szCs w:val="18"/>
        </w:rPr>
      </w:pPr>
      <w:r w:rsidRPr="007D61FB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1E5A04" w:rsidRPr="007D61FB" w:rsidRDefault="001E5A04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7D61FB">
        <w:rPr>
          <w:rFonts w:ascii="Verdana" w:eastAsia="Arial Unicode MS" w:hAnsi="Verdana" w:cs="Verdana"/>
          <w:sz w:val="20"/>
          <w:szCs w:val="20"/>
        </w:rPr>
        <w:t>….</w:t>
      </w:r>
    </w:p>
    <w:p w:rsidR="001E5A04" w:rsidRDefault="001E5A04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1E5A04" w:rsidRDefault="001E5A04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1E5A04" w:rsidRDefault="001E5A04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1E5A04" w:rsidRPr="001A0DC7" w:rsidRDefault="001E5A04" w:rsidP="00484898">
      <w:pPr>
        <w:jc w:val="both"/>
        <w:rPr>
          <w:rFonts w:ascii="Verdana" w:hAnsi="Verdana" w:cs="Verdana"/>
          <w:sz w:val="20"/>
          <w:szCs w:val="20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4"/>
        <w:gridCol w:w="4729"/>
        <w:gridCol w:w="1559"/>
        <w:gridCol w:w="1134"/>
        <w:gridCol w:w="1404"/>
      </w:tblGrid>
      <w:tr w:rsidR="001E5A04" w:rsidRPr="00A87F14">
        <w:trPr>
          <w:cantSplit/>
          <w:trHeight w:val="1005"/>
          <w:jc w:val="center"/>
        </w:trPr>
        <w:tc>
          <w:tcPr>
            <w:tcW w:w="504" w:type="dxa"/>
            <w:shd w:val="clear" w:color="auto" w:fill="D9D9D9"/>
            <w:vAlign w:val="center"/>
          </w:tcPr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lp.</w:t>
            </w:r>
          </w:p>
        </w:tc>
        <w:tc>
          <w:tcPr>
            <w:tcW w:w="4729" w:type="dxa"/>
            <w:shd w:val="clear" w:color="auto" w:fill="D9D9D9"/>
            <w:vAlign w:val="center"/>
          </w:tcPr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RODZAJ USŁUGI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 MIESIĘCZNA RYCZAŁTOWA </w:t>
            </w:r>
            <w:r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CENA NETTO </w:t>
            </w:r>
          </w:p>
          <w:p w:rsidR="001E5A0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>[zł]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czas </w:t>
            </w:r>
            <w:r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trwania zamówienia</w:t>
            </w:r>
          </w:p>
          <w:p w:rsidR="001E5A0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(ilość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br/>
            </w: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>m-cy)</w:t>
            </w:r>
          </w:p>
        </w:tc>
        <w:tc>
          <w:tcPr>
            <w:tcW w:w="1404" w:type="dxa"/>
            <w:shd w:val="clear" w:color="auto" w:fill="D9D9D9"/>
            <w:vAlign w:val="center"/>
          </w:tcPr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 xml:space="preserve">wartość </w:t>
            </w:r>
          </w:p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[zł]</w:t>
            </w:r>
          </w:p>
          <w:p w:rsidR="001E5A0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</w:p>
          <w:p w:rsidR="001E5A04" w:rsidRPr="00A87F14" w:rsidRDefault="001E5A04" w:rsidP="00E14049">
            <w:pPr>
              <w:ind w:left="-57" w:right="-57"/>
              <w:jc w:val="center"/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</w:pPr>
            <w:r w:rsidRPr="00A87F14">
              <w:rPr>
                <w:rFonts w:ascii="Verdana" w:hAnsi="Verdana" w:cs="Verdana"/>
                <w:b/>
                <w:bCs/>
                <w:smallCaps/>
                <w:sz w:val="16"/>
                <w:szCs w:val="16"/>
              </w:rPr>
              <w:t>(kol. 3*4)</w:t>
            </w:r>
          </w:p>
        </w:tc>
      </w:tr>
      <w:tr w:rsidR="001E5A04" w:rsidRPr="001A0DC7">
        <w:trPr>
          <w:cantSplit/>
          <w:trHeight w:val="341"/>
          <w:jc w:val="center"/>
        </w:trPr>
        <w:tc>
          <w:tcPr>
            <w:tcW w:w="504" w:type="dxa"/>
            <w:shd w:val="clear" w:color="auto" w:fill="E0E0E0"/>
            <w:vAlign w:val="center"/>
          </w:tcPr>
          <w:p w:rsidR="001E5A04" w:rsidRPr="00A87F14" w:rsidRDefault="001E5A04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729" w:type="dxa"/>
            <w:shd w:val="clear" w:color="auto" w:fill="E0E0E0"/>
            <w:vAlign w:val="center"/>
          </w:tcPr>
          <w:p w:rsidR="001E5A04" w:rsidRPr="00A87F14" w:rsidRDefault="001E5A04" w:rsidP="00E1404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E0E0E0"/>
            <w:vAlign w:val="center"/>
          </w:tcPr>
          <w:p w:rsidR="001E5A04" w:rsidRPr="00A87F14" w:rsidRDefault="001E5A04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E0E0E0"/>
            <w:vAlign w:val="center"/>
          </w:tcPr>
          <w:p w:rsidR="001E5A04" w:rsidRPr="00A87F14" w:rsidRDefault="001E5A04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404" w:type="dxa"/>
            <w:shd w:val="clear" w:color="auto" w:fill="E0E0E0"/>
            <w:vAlign w:val="center"/>
          </w:tcPr>
          <w:p w:rsidR="001E5A04" w:rsidRPr="00A87F14" w:rsidRDefault="001E5A04" w:rsidP="00E14049">
            <w:pPr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A87F14">
              <w:rPr>
                <w:rFonts w:ascii="Verdana" w:hAnsi="Verdana" w:cs="Verdana"/>
                <w:i/>
                <w:iCs/>
                <w:sz w:val="16"/>
                <w:szCs w:val="16"/>
              </w:rPr>
              <w:t>5</w:t>
            </w:r>
          </w:p>
        </w:tc>
      </w:tr>
      <w:tr w:rsidR="001E5A04" w:rsidRPr="001A0DC7">
        <w:trPr>
          <w:cantSplit/>
          <w:trHeight w:val="1421"/>
          <w:jc w:val="center"/>
        </w:trPr>
        <w:tc>
          <w:tcPr>
            <w:tcW w:w="504" w:type="dxa"/>
            <w:tcBorders>
              <w:bottom w:val="single" w:sz="12" w:space="0" w:color="auto"/>
            </w:tcBorders>
            <w:vAlign w:val="center"/>
          </w:tcPr>
          <w:p w:rsidR="001E5A04" w:rsidRPr="001A0DC7" w:rsidRDefault="001E5A04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29" w:type="dxa"/>
            <w:tcBorders>
              <w:bottom w:val="single" w:sz="12" w:space="0" w:color="auto"/>
            </w:tcBorders>
            <w:vAlign w:val="center"/>
          </w:tcPr>
          <w:p w:rsidR="001E5A04" w:rsidRPr="00E1247D" w:rsidRDefault="001E5A04" w:rsidP="00DC7EC5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Świadczenie </w:t>
            </w:r>
            <w:r w:rsidRPr="00190E93">
              <w:rPr>
                <w:rFonts w:ascii="Verdana" w:hAnsi="Verdana" w:cs="Verdana"/>
                <w:sz w:val="20"/>
                <w:szCs w:val="20"/>
              </w:rPr>
              <w:t xml:space="preserve">serwisu pogwarancyjnego, aktualizacji oraz wsparcia techniczno-merytorycznego dla Oprogramowania </w:t>
            </w:r>
            <w:r>
              <w:rPr>
                <w:rFonts w:ascii="Verdana" w:hAnsi="Verdana" w:cs="Verdana"/>
                <w:sz w:val="20"/>
                <w:szCs w:val="20"/>
              </w:rPr>
              <w:br/>
            </w:r>
            <w:r w:rsidRPr="00190E93">
              <w:rPr>
                <w:rFonts w:ascii="Verdana" w:hAnsi="Verdana" w:cs="Verdana"/>
                <w:sz w:val="20"/>
                <w:szCs w:val="20"/>
              </w:rPr>
              <w:t>Systemu Sterowania Ruchem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1E5A04" w:rsidRPr="001A0DC7" w:rsidRDefault="001E5A04" w:rsidP="00E1404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E5A04" w:rsidRDefault="001E5A04" w:rsidP="00E14049">
            <w:pPr>
              <w:jc w:val="center"/>
              <w:rPr>
                <w:rFonts w:ascii="Verdana" w:hAnsi="Verdana" w:cs="Verdana"/>
                <w:sz w:val="20"/>
                <w:szCs w:val="20"/>
                <w:highlight w:val="magent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12</w:t>
            </w:r>
          </w:p>
        </w:tc>
        <w:tc>
          <w:tcPr>
            <w:tcW w:w="1404" w:type="dxa"/>
            <w:tcBorders>
              <w:bottom w:val="single" w:sz="12" w:space="0" w:color="auto"/>
            </w:tcBorders>
            <w:vAlign w:val="center"/>
          </w:tcPr>
          <w:p w:rsidR="001E5A04" w:rsidRPr="00A87F14" w:rsidRDefault="001E5A04" w:rsidP="00E14049">
            <w:pPr>
              <w:jc w:val="both"/>
              <w:rPr>
                <w:rFonts w:ascii="Verdana" w:hAnsi="Verdana" w:cs="Verdana"/>
                <w:sz w:val="20"/>
                <w:szCs w:val="20"/>
                <w:highlight w:val="magenta"/>
              </w:rPr>
            </w:pPr>
          </w:p>
        </w:tc>
      </w:tr>
      <w:tr w:rsidR="001E5A04" w:rsidRPr="001A0DC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1A0DC7" w:rsidRDefault="001E5A04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1A0DC7" w:rsidRDefault="001E5A04" w:rsidP="00E14049">
            <w:pPr>
              <w:rPr>
                <w:rFonts w:ascii="Verdana" w:hAnsi="Verdana" w:cs="Verdana"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CENA OFERTOWA NETTO (poz. 1)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1E5A04" w:rsidRPr="001A0DC7" w:rsidRDefault="001E5A04" w:rsidP="00E14049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1E5A04" w:rsidRPr="001A0DC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1A0DC7" w:rsidRDefault="001E5A04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1A0DC7" w:rsidRDefault="001E5A04" w:rsidP="00E14049">
            <w:pPr>
              <w:rPr>
                <w:rFonts w:ascii="Verdana" w:hAnsi="Verdana" w:cs="Verdana"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Podatek VAT – STAWKA 23% (od poz. 2)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1E5A04" w:rsidRPr="001A0DC7" w:rsidRDefault="001E5A04" w:rsidP="00E14049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1E5A04" w:rsidRPr="001A0DC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E5A04" w:rsidRPr="001A0DC7" w:rsidRDefault="001E5A04" w:rsidP="00E1404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E5A04" w:rsidRPr="001A0DC7" w:rsidRDefault="001E5A04" w:rsidP="00E14049">
            <w:pPr>
              <w:rPr>
                <w:rFonts w:ascii="Verdana" w:hAnsi="Verdana" w:cs="Verdana"/>
                <w:sz w:val="20"/>
                <w:szCs w:val="20"/>
              </w:rPr>
            </w:pPr>
            <w:r w:rsidRPr="001A0DC7">
              <w:rPr>
                <w:rFonts w:ascii="Verdana" w:hAnsi="Verdana" w:cs="Verdana"/>
                <w:b/>
                <w:bCs/>
                <w:sz w:val="20"/>
                <w:szCs w:val="20"/>
              </w:rPr>
              <w:t>CENA OFERTOWA BRUTTO (suma poz. 2 + 3)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E5A04" w:rsidRPr="001A0DC7" w:rsidRDefault="001E5A04" w:rsidP="00E14049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1E5A04" w:rsidRDefault="001E5A04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1E5A04" w:rsidRDefault="001E5A04" w:rsidP="008B646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1E5A04" w:rsidRDefault="001E5A04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1E5A04" w:rsidRDefault="001E5A04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1E5A04" w:rsidRPr="007D61FB" w:rsidRDefault="001E5A04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1E5A04" w:rsidRPr="007D61FB" w:rsidRDefault="001E5A04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D61FB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1E5A04" w:rsidRDefault="001E5A0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7D61FB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1E5A04" w:rsidRDefault="001E5A0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1E5A04" w:rsidRDefault="001E5A0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1E5A04" w:rsidRDefault="001E5A0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1E5A04" w:rsidRDefault="001E5A0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1E5A04" w:rsidRDefault="001E5A0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E5A04" w:rsidRPr="007E355A">
        <w:trPr>
          <w:trHeight w:val="1005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5A04" w:rsidRDefault="001E5A04" w:rsidP="00DC7EC5">
            <w:pPr>
              <w:ind w:right="23"/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1E5A04" w:rsidRDefault="001E5A04" w:rsidP="00E436F6">
            <w:pPr>
              <w:jc w:val="center"/>
              <w:rPr>
                <w:rFonts w:ascii="Verdana" w:eastAsia="Arial Unicode MS" w:hAnsi="Verdana" w:cs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 xml:space="preserve">w postępowaniu na </w:t>
            </w:r>
          </w:p>
          <w:p w:rsidR="001E5A04" w:rsidRPr="00E65CDB" w:rsidRDefault="001E5A04" w:rsidP="00DC7EC5">
            <w:pPr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>Usług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ę</w:t>
            </w:r>
            <w:r w:rsidRPr="00540CD6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1E5A04" w:rsidRDefault="001E5A0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Pr="007E355A" w:rsidRDefault="001E5A0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Pr="00FB4A28" w:rsidRDefault="001E5A04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1E5A04" w:rsidRPr="00FB4A28" w:rsidRDefault="001E5A04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1E5A04" w:rsidRPr="00FB4A28" w:rsidRDefault="001E5A04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1E5A04" w:rsidRPr="00062715" w:rsidRDefault="001E5A04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1E5A04" w:rsidRDefault="001E5A04" w:rsidP="00062715">
      <w:pPr>
        <w:rPr>
          <w:rFonts w:ascii="Verdana" w:eastAsia="Arial Unicode MS" w:hAnsi="Verdana"/>
          <w:sz w:val="18"/>
          <w:szCs w:val="18"/>
        </w:rPr>
      </w:pPr>
    </w:p>
    <w:p w:rsidR="001E5A04" w:rsidRPr="007E355A" w:rsidRDefault="001E5A04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1E5A04" w:rsidRPr="00FB4A28" w:rsidRDefault="001E5A04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1E5A04" w:rsidRPr="008B646D" w:rsidRDefault="001E5A04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Pr="008B646D" w:rsidRDefault="001E5A04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1E5A04" w:rsidRDefault="001E5A04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1E5A04" w:rsidRDefault="001E5A04" w:rsidP="001F4C15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1E5A04" w:rsidRPr="008B646D" w:rsidRDefault="001E5A04" w:rsidP="001F4C15">
      <w:pPr>
        <w:tabs>
          <w:tab w:val="left" w:pos="284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eastAsia="Arial Unicode MS" w:hAnsi="Verdana"/>
          <w:sz w:val="20"/>
          <w:szCs w:val="20"/>
        </w:rPr>
        <w:br/>
      </w:r>
      <w:r w:rsidRPr="008B646D">
        <w:rPr>
          <w:rFonts w:ascii="Verdana" w:eastAsia="Arial Unicode MS" w:hAnsi="Verdana" w:cs="Verdana"/>
          <w:sz w:val="20"/>
          <w:szCs w:val="20"/>
        </w:rPr>
        <w:t>w SWZ.</w:t>
      </w:r>
    </w:p>
    <w:p w:rsidR="001E5A04" w:rsidRPr="008B646D" w:rsidRDefault="001E5A04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1E5A04" w:rsidRPr="003C31CE" w:rsidRDefault="001E5A04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1E5A04" w:rsidRDefault="001E5A04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1E5A04" w:rsidRDefault="001E5A04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1E5A04" w:rsidRPr="00FB4A28" w:rsidRDefault="001E5A04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1E5A04" w:rsidRPr="007E355A" w:rsidRDefault="001E5A04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1E5A04" w:rsidRPr="003C31CE" w:rsidRDefault="001E5A04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1E5A04" w:rsidRDefault="001E5A0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1E5A04" w:rsidRDefault="001E5A0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1E5A04" w:rsidRDefault="001E5A0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1E5A04" w:rsidRDefault="001E5A0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nie podlegam wykluczeniu z postępowania na podstawie art. </w:t>
      </w:r>
      <w:r w:rsidRPr="00CF1371">
        <w:rPr>
          <w:rFonts w:ascii="Verdana" w:eastAsia="Arial Unicode MS" w:hAnsi="Verdana" w:cs="Verdana"/>
          <w:sz w:val="20"/>
          <w:szCs w:val="20"/>
        </w:rPr>
        <w:t xml:space="preserve">108 ust 1. </w:t>
      </w:r>
      <w:r>
        <w:rPr>
          <w:rFonts w:ascii="Verdana" w:eastAsia="Arial Unicode MS" w:hAnsi="Verdana" w:cs="Verdana"/>
          <w:sz w:val="20"/>
          <w:szCs w:val="20"/>
        </w:rPr>
        <w:t xml:space="preserve">   </w:t>
      </w:r>
      <w:r>
        <w:rPr>
          <w:rFonts w:ascii="Verdana" w:eastAsia="Arial Unicode MS" w:hAnsi="Verdana" w:cs="Verdana"/>
          <w:sz w:val="20"/>
          <w:szCs w:val="20"/>
        </w:rPr>
        <w:br/>
        <w:t xml:space="preserve">     </w:t>
      </w:r>
      <w:r w:rsidRPr="00CF1371">
        <w:rPr>
          <w:rFonts w:ascii="Verdana" w:eastAsia="Arial Unicode MS" w:hAnsi="Verdana" w:cs="Verdana"/>
          <w:sz w:val="20"/>
          <w:szCs w:val="20"/>
        </w:rPr>
        <w:t>Pkt 1-6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CF1371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eastAsia="Arial Unicode MS" w:hAnsi="Verdana" w:cs="Verdana"/>
          <w:sz w:val="20"/>
          <w:szCs w:val="20"/>
        </w:rPr>
        <w:t xml:space="preserve">i 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</w:t>
      </w:r>
      <w:r w:rsidRPr="00CF1371">
        <w:rPr>
          <w:rFonts w:ascii="Verdana" w:eastAsia="Arial Unicode MS" w:hAnsi="Verdana" w:cs="Verdana"/>
          <w:sz w:val="20"/>
          <w:szCs w:val="20"/>
        </w:rPr>
        <w:t xml:space="preserve">z  art. 109 ust 1. Pkt 1-10 </w:t>
      </w:r>
      <w:r w:rsidRPr="003C31CE">
        <w:rPr>
          <w:rFonts w:ascii="Verdana" w:eastAsia="Arial Unicode MS" w:hAnsi="Verdana" w:cs="Verdana"/>
          <w:sz w:val="20"/>
          <w:szCs w:val="20"/>
        </w:rPr>
        <w:t>ustawy P</w:t>
      </w:r>
      <w:r>
        <w:rPr>
          <w:rFonts w:ascii="Verdana" w:eastAsia="Arial Unicode MS" w:hAnsi="Verdana" w:cs="Verdana"/>
          <w:sz w:val="20"/>
          <w:szCs w:val="20"/>
        </w:rPr>
        <w:t>ZP</w:t>
      </w:r>
      <w:r w:rsidRPr="003C31CE">
        <w:rPr>
          <w:rFonts w:ascii="Verdana" w:eastAsia="Arial Unicode MS" w:hAnsi="Verdana" w:cs="Verdana"/>
          <w:sz w:val="20"/>
          <w:szCs w:val="20"/>
        </w:rPr>
        <w:t>.</w:t>
      </w:r>
    </w:p>
    <w:p w:rsidR="001E5A04" w:rsidRDefault="001E5A0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1E5A04" w:rsidRDefault="001E5A04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Verdana"/>
          <w:i/>
          <w:iCs/>
          <w:sz w:val="20"/>
          <w:szCs w:val="20"/>
        </w:rPr>
        <w:t>(podać art. 108 ust. 1 pkt 1, 2 i 5 lub art. 109 ust. 1 pkt 2‒5 i 7‒10)</w:t>
      </w:r>
      <w:r>
        <w:rPr>
          <w:rFonts w:ascii="Verdana" w:eastAsia="Arial Unicode MS" w:hAnsi="Verdana" w:cs="Verdana"/>
          <w:sz w:val="20"/>
          <w:szCs w:val="20"/>
        </w:rPr>
        <w:t>. Jednocześnie oświadczam, że w związku z ww okolicznością na podstawie art. 110 ust 2 ustawy PZP podjąłem następujące środki naprawcze *:</w:t>
      </w:r>
    </w:p>
    <w:p w:rsidR="001E5A04" w:rsidRDefault="001E5A04" w:rsidP="006A734A">
      <w:pPr>
        <w:pStyle w:val="ListParagraph"/>
        <w:ind w:left="284" w:hanging="284"/>
        <w:rPr>
          <w:rFonts w:ascii="Verdana" w:eastAsia="Arial Unicode MS" w:hAnsi="Verdana"/>
          <w:sz w:val="20"/>
          <w:szCs w:val="20"/>
        </w:rPr>
      </w:pPr>
    </w:p>
    <w:p w:rsidR="001E5A04" w:rsidRDefault="001E5A04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1E5A04" w:rsidRPr="003C31CE" w:rsidRDefault="001E5A04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1E5A04" w:rsidRDefault="001E5A04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1E5A04" w:rsidRDefault="001E5A04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Verdana"/>
          <w:i/>
          <w:iCs/>
          <w:sz w:val="20"/>
          <w:szCs w:val="20"/>
        </w:rPr>
        <w:t>(podać art. 108 ust. 1 pkt 1, 2 i 5 lub art. 109 ust. 1 pkt 2‒5 i 7‒10)</w:t>
      </w:r>
      <w:r>
        <w:rPr>
          <w:rFonts w:ascii="Verdana" w:eastAsia="Arial Unicode MS" w:hAnsi="Verdana" w:cs="Verdana"/>
          <w:sz w:val="20"/>
          <w:szCs w:val="20"/>
        </w:rPr>
        <w:t>. Jednocześnie oświadczam, że w związku z ww okolicznością na podstawie art. 110 ust 2 ustawy PZP podmiot wymieniony w pkt. 2 podjął następujące środki naprawcze:*</w:t>
      </w:r>
    </w:p>
    <w:p w:rsidR="001E5A04" w:rsidRDefault="001E5A04" w:rsidP="006A734A">
      <w:pPr>
        <w:pStyle w:val="ListParagraph"/>
        <w:ind w:left="284" w:hanging="284"/>
        <w:rPr>
          <w:rFonts w:ascii="Verdana" w:eastAsia="Arial Unicode MS" w:hAnsi="Verdana"/>
          <w:sz w:val="20"/>
          <w:szCs w:val="20"/>
        </w:rPr>
      </w:pPr>
    </w:p>
    <w:p w:rsidR="001E5A04" w:rsidRDefault="001E5A04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1E5A04" w:rsidRPr="003C31CE" w:rsidRDefault="001E5A04" w:rsidP="006A734A">
      <w:pPr>
        <w:ind w:left="720"/>
        <w:jc w:val="both"/>
        <w:rPr>
          <w:rFonts w:ascii="Verdana" w:eastAsia="Arial Unicode MS" w:hAnsi="Verdana"/>
          <w:sz w:val="20"/>
          <w:szCs w:val="20"/>
        </w:rPr>
      </w:pPr>
    </w:p>
    <w:p w:rsidR="001E5A04" w:rsidRPr="003C31CE" w:rsidRDefault="001E5A04" w:rsidP="00DC7EC5">
      <w:pPr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wszystkie informacje podane w powyższych oświadczeniach są </w:t>
      </w:r>
      <w:r>
        <w:rPr>
          <w:rFonts w:ascii="Verdana" w:eastAsia="Arial Unicode MS" w:hAnsi="Verdana"/>
          <w:sz w:val="20"/>
          <w:szCs w:val="20"/>
        </w:rPr>
        <w:br/>
      </w:r>
      <w:r>
        <w:rPr>
          <w:rFonts w:ascii="Verdana" w:eastAsia="Arial Unicode MS" w:hAnsi="Verdana" w:cs="Verdana"/>
          <w:sz w:val="20"/>
          <w:szCs w:val="20"/>
        </w:rPr>
        <w:t xml:space="preserve">    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aktualne i zgodne z prawdą oraz zostały przedstawione z pełną świadomością </w:t>
      </w:r>
      <w:r>
        <w:rPr>
          <w:rFonts w:ascii="Verdana" w:eastAsia="Arial Unicode MS" w:hAnsi="Verdana"/>
          <w:sz w:val="20"/>
          <w:szCs w:val="20"/>
        </w:rPr>
        <w:br/>
      </w:r>
      <w:r>
        <w:rPr>
          <w:rFonts w:ascii="Verdana" w:eastAsia="Arial Unicode MS" w:hAnsi="Verdana" w:cs="Verdana"/>
          <w:sz w:val="20"/>
          <w:szCs w:val="20"/>
        </w:rPr>
        <w:t xml:space="preserve">    </w:t>
      </w:r>
      <w:r w:rsidRPr="003C31CE">
        <w:rPr>
          <w:rFonts w:ascii="Verdana" w:eastAsia="Arial Unicode MS" w:hAnsi="Verdana" w:cs="Verdana"/>
          <w:sz w:val="20"/>
          <w:szCs w:val="20"/>
        </w:rPr>
        <w:t>konsekwencji wprowadzenia zamawiającego w błąd przy przedstawianiu informacji.</w:t>
      </w:r>
    </w:p>
    <w:p w:rsidR="001E5A04" w:rsidRDefault="001E5A0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1E5A04" w:rsidRDefault="001E5A04" w:rsidP="006A734A">
      <w:pPr>
        <w:spacing w:line="360" w:lineRule="auto"/>
        <w:ind w:left="720"/>
        <w:jc w:val="both"/>
        <w:rPr>
          <w:rFonts w:ascii="Verdana" w:eastAsia="Arial Unicode MS" w:hAnsi="Verdana"/>
          <w:sz w:val="20"/>
          <w:szCs w:val="20"/>
        </w:rPr>
      </w:pPr>
    </w:p>
    <w:p w:rsidR="001E5A04" w:rsidRPr="00FB4A28" w:rsidRDefault="001E5A04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1E5A04" w:rsidRPr="007E355A" w:rsidRDefault="001E5A04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1E5A04" w:rsidRPr="003C31CE" w:rsidRDefault="001E5A04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Pr="00304E91" w:rsidRDefault="001E5A04" w:rsidP="00304E91">
      <w:pPr>
        <w:spacing w:before="120" w:after="120"/>
        <w:jc w:val="both"/>
        <w:rPr>
          <w:rFonts w:ascii="Verdana" w:eastAsia="Arial Unicode MS" w:hAnsi="Verdana" w:cs="Verdana"/>
          <w:sz w:val="18"/>
          <w:szCs w:val="18"/>
        </w:rPr>
      </w:pPr>
      <w:r w:rsidRPr="00304E91">
        <w:rPr>
          <w:rFonts w:ascii="Verdana" w:eastAsia="Arial Unicode MS" w:hAnsi="Verdana" w:cs="Verdana"/>
          <w:sz w:val="18"/>
          <w:szCs w:val="18"/>
        </w:rPr>
        <w:t>* wypełnić tylko jeśli dotyczy</w:t>
      </w: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1E5A04" w:rsidRPr="0009157E" w:rsidRDefault="001E5A04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1E5A04" w:rsidRPr="000D7F59" w:rsidRDefault="001E5A04" w:rsidP="008110C3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Klauzula informacyjna dotycz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ą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ca przetwarzania d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a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nych osobowych</w:t>
      </w:r>
    </w:p>
    <w:p w:rsidR="001E5A04" w:rsidRPr="00CC2FD1" w:rsidRDefault="001E5A04" w:rsidP="008110C3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CC2FD1">
        <w:rPr>
          <w:rFonts w:ascii="Verdana" w:hAnsi="Verdana" w:cs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</w:t>
      </w:r>
      <w:r>
        <w:rPr>
          <w:rFonts w:ascii="Verdana" w:hAnsi="Verdana" w:cs="Verdana"/>
          <w:sz w:val="20"/>
          <w:szCs w:val="20"/>
        </w:rPr>
        <w:t>1</w:t>
      </w:r>
      <w:r w:rsidRPr="00CC2FD1">
        <w:rPr>
          <w:rFonts w:ascii="Verdana" w:hAnsi="Verdana" w:cs="Verdana"/>
          <w:sz w:val="20"/>
          <w:szCs w:val="20"/>
        </w:rPr>
        <w:t xml:space="preserve">8 oraz art. </w:t>
      </w:r>
      <w:r>
        <w:rPr>
          <w:rFonts w:ascii="Verdana" w:hAnsi="Verdana" w:cs="Verdana"/>
          <w:sz w:val="20"/>
          <w:szCs w:val="20"/>
        </w:rPr>
        <w:t>74</w:t>
      </w:r>
      <w:r w:rsidRPr="00CC2FD1">
        <w:rPr>
          <w:rFonts w:ascii="Verdana" w:hAnsi="Verdana" w:cs="Verdana"/>
          <w:sz w:val="20"/>
          <w:szCs w:val="20"/>
        </w:rPr>
        <w:t xml:space="preserve"> ust. </w:t>
      </w:r>
      <w:r>
        <w:rPr>
          <w:rFonts w:ascii="Verdana" w:hAnsi="Verdana" w:cs="Verdana"/>
          <w:sz w:val="20"/>
          <w:szCs w:val="20"/>
        </w:rPr>
        <w:t>1</w:t>
      </w:r>
      <w:r w:rsidRPr="00CC2FD1">
        <w:rPr>
          <w:rFonts w:ascii="Verdana" w:hAnsi="Verdana" w:cs="Verdana"/>
          <w:sz w:val="20"/>
          <w:szCs w:val="20"/>
        </w:rPr>
        <w:t xml:space="preserve"> ustawy z dnia </w:t>
      </w:r>
      <w:r>
        <w:rPr>
          <w:rFonts w:ascii="Verdana" w:hAnsi="Verdana" w:cs="Verdana"/>
          <w:sz w:val="20"/>
          <w:szCs w:val="20"/>
        </w:rPr>
        <w:t>11 września 2019</w:t>
      </w:r>
      <w:r w:rsidRPr="00CC2FD1">
        <w:rPr>
          <w:rFonts w:ascii="Verdana" w:hAnsi="Verdana" w:cs="Verdana"/>
          <w:sz w:val="20"/>
          <w:szCs w:val="20"/>
        </w:rPr>
        <w:t xml:space="preserve"> r. – Prawo zamówień publ</w:t>
      </w:r>
      <w:r>
        <w:rPr>
          <w:rFonts w:ascii="Verdana" w:hAnsi="Verdana" w:cs="Verdana"/>
          <w:sz w:val="20"/>
          <w:szCs w:val="20"/>
        </w:rPr>
        <w:t>icznych (Dz. U. z 2019 r. poz. 2019 ze zm.</w:t>
      </w:r>
      <w:r w:rsidRPr="00CC2FD1">
        <w:rPr>
          <w:rFonts w:ascii="Verdana" w:hAnsi="Verdana" w:cs="Verdana"/>
          <w:sz w:val="20"/>
          <w:szCs w:val="20"/>
        </w:rPr>
        <w:t xml:space="preserve">), dalej „ustawa Pzp”, członkowie komisji przetargowej nie będący pracownikami ZDiUM, firmy prowadzące serwis IT systemów informatycznych używanych w ZDiUM, firmy realizujące dla ZDIUM usługi pocztowe; 5) Pani/Pana dane osobowe będą przechowywane, zgodnie z art. </w:t>
      </w:r>
      <w:r>
        <w:rPr>
          <w:rFonts w:ascii="Verdana" w:hAnsi="Verdana" w:cs="Verdana"/>
          <w:sz w:val="20"/>
          <w:szCs w:val="20"/>
        </w:rPr>
        <w:t>78</w:t>
      </w:r>
      <w:r w:rsidRPr="00CC2FD1">
        <w:rPr>
          <w:rFonts w:ascii="Verdana" w:hAnsi="Verdana" w:cs="Verdana"/>
          <w:sz w:val="20"/>
          <w:szCs w:val="20"/>
        </w:rPr>
        <w:t xml:space="preserve"> ust. 1 ustawy Pzp,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1E5A04" w:rsidRPr="00CC2FD1" w:rsidRDefault="001E5A04" w:rsidP="008110C3">
      <w:pPr>
        <w:spacing w:before="120"/>
        <w:jc w:val="both"/>
        <w:rPr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 </w:t>
      </w:r>
    </w:p>
    <w:p w:rsidR="001E5A04" w:rsidRPr="00CC2FD1" w:rsidRDefault="001E5A04" w:rsidP="008110C3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1E5A04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A04" w:rsidRDefault="001E5A04">
      <w:r>
        <w:separator/>
      </w:r>
    </w:p>
  </w:endnote>
  <w:endnote w:type="continuationSeparator" w:id="1">
    <w:p w:rsidR="001E5A04" w:rsidRDefault="001E5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A04" w:rsidRDefault="001E5A04">
      <w:r>
        <w:separator/>
      </w:r>
    </w:p>
  </w:footnote>
  <w:footnote w:type="continuationSeparator" w:id="1">
    <w:p w:rsidR="001E5A04" w:rsidRDefault="001E5A04">
      <w:r>
        <w:continuationSeparator/>
      </w:r>
    </w:p>
  </w:footnote>
  <w:footnote w:id="2">
    <w:p w:rsidR="001E5A04" w:rsidRDefault="001E5A04" w:rsidP="00484898">
      <w:pPr>
        <w:suppressAutoHyphens/>
        <w:jc w:val="both"/>
      </w:pPr>
      <w:r w:rsidRPr="00E032CA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032CA">
        <w:rPr>
          <w:rFonts w:ascii="Verdana" w:hAnsi="Verdana" w:cs="Verdana"/>
          <w:sz w:val="16"/>
          <w:szCs w:val="16"/>
        </w:rPr>
        <w:t xml:space="preserve"> W przypadku, gdy Wykonawca nie wpisze czasu napraw SLA traktuje się, że złożył oświadczenie o udzieleniu maksymalnych czasów (tj. C1=8h, C2=</w:t>
      </w:r>
      <w:r>
        <w:rPr>
          <w:rFonts w:ascii="Verdana" w:hAnsi="Verdana" w:cs="Verdana"/>
          <w:sz w:val="16"/>
          <w:szCs w:val="16"/>
        </w:rPr>
        <w:t>48</w:t>
      </w:r>
      <w:r w:rsidRPr="00E032CA">
        <w:rPr>
          <w:rFonts w:ascii="Verdana" w:hAnsi="Verdana" w:cs="Verdana"/>
          <w:sz w:val="16"/>
          <w:szCs w:val="16"/>
        </w:rPr>
        <w:t>h).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1288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>
      <w:start w:val="1"/>
      <w:numFmt w:val="lowerRoman"/>
      <w:lvlText w:val="%6."/>
      <w:lvlJc w:val="right"/>
      <w:pPr>
        <w:ind w:left="4888" w:hanging="180"/>
      </w:pPr>
    </w:lvl>
    <w:lvl w:ilvl="6" w:tplc="0415000F">
      <w:start w:val="1"/>
      <w:numFmt w:val="decimal"/>
      <w:lvlText w:val="%7."/>
      <w:lvlJc w:val="left"/>
      <w:pPr>
        <w:ind w:left="5608" w:hanging="360"/>
      </w:pPr>
    </w:lvl>
    <w:lvl w:ilvl="7" w:tplc="04150019">
      <w:start w:val="1"/>
      <w:numFmt w:val="lowerLetter"/>
      <w:lvlText w:val="%8."/>
      <w:lvlJc w:val="left"/>
      <w:pPr>
        <w:ind w:left="6328" w:hanging="360"/>
      </w:pPr>
    </w:lvl>
    <w:lvl w:ilvl="8" w:tplc="0415001B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C5734"/>
    <w:multiLevelType w:val="hybridMultilevel"/>
    <w:tmpl w:val="A04C1B92"/>
    <w:lvl w:ilvl="0" w:tplc="0F628816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0"/>
  </w:num>
  <w:num w:numId="3">
    <w:abstractNumId w:val="12"/>
  </w:num>
  <w:num w:numId="4">
    <w:abstractNumId w:val="16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9"/>
  </w:num>
  <w:num w:numId="10">
    <w:abstractNumId w:val="18"/>
  </w:num>
  <w:num w:numId="11">
    <w:abstractNumId w:val="17"/>
  </w:num>
  <w:num w:numId="12">
    <w:abstractNumId w:val="13"/>
  </w:num>
  <w:num w:numId="13">
    <w:abstractNumId w:val="15"/>
  </w:num>
  <w:num w:numId="14">
    <w:abstractNumId w:val="5"/>
  </w:num>
  <w:num w:numId="15">
    <w:abstractNumId w:val="9"/>
  </w:num>
  <w:num w:numId="16">
    <w:abstractNumId w:val="14"/>
  </w:num>
  <w:num w:numId="17">
    <w:abstractNumId w:val="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37EA3"/>
    <w:rsid w:val="00151365"/>
    <w:rsid w:val="00153144"/>
    <w:rsid w:val="00153E15"/>
    <w:rsid w:val="00154514"/>
    <w:rsid w:val="00154AF6"/>
    <w:rsid w:val="00156BC8"/>
    <w:rsid w:val="00156DCD"/>
    <w:rsid w:val="0016043B"/>
    <w:rsid w:val="00166E63"/>
    <w:rsid w:val="00173966"/>
    <w:rsid w:val="001751DB"/>
    <w:rsid w:val="0017600E"/>
    <w:rsid w:val="0018216D"/>
    <w:rsid w:val="00187A74"/>
    <w:rsid w:val="00190C2B"/>
    <w:rsid w:val="00190E93"/>
    <w:rsid w:val="001910F9"/>
    <w:rsid w:val="00193544"/>
    <w:rsid w:val="0019505E"/>
    <w:rsid w:val="001951C9"/>
    <w:rsid w:val="0019552F"/>
    <w:rsid w:val="00197975"/>
    <w:rsid w:val="001A0DC7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A04"/>
    <w:rsid w:val="001E5D3B"/>
    <w:rsid w:val="001E5FEE"/>
    <w:rsid w:val="001E6E59"/>
    <w:rsid w:val="001E72E2"/>
    <w:rsid w:val="001E792D"/>
    <w:rsid w:val="001F1248"/>
    <w:rsid w:val="001F4C15"/>
    <w:rsid w:val="001F4ECE"/>
    <w:rsid w:val="001F6760"/>
    <w:rsid w:val="001F6DEF"/>
    <w:rsid w:val="00200808"/>
    <w:rsid w:val="00201124"/>
    <w:rsid w:val="00201738"/>
    <w:rsid w:val="002054ED"/>
    <w:rsid w:val="0020558F"/>
    <w:rsid w:val="00205780"/>
    <w:rsid w:val="002057C0"/>
    <w:rsid w:val="00205F34"/>
    <w:rsid w:val="00205F69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692F"/>
    <w:rsid w:val="002572BA"/>
    <w:rsid w:val="00257F16"/>
    <w:rsid w:val="00260C9D"/>
    <w:rsid w:val="00264F41"/>
    <w:rsid w:val="00267B1C"/>
    <w:rsid w:val="0027043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2E5C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45CE"/>
    <w:rsid w:val="002C4F99"/>
    <w:rsid w:val="002C5583"/>
    <w:rsid w:val="002C5719"/>
    <w:rsid w:val="002C6C44"/>
    <w:rsid w:val="002C7A4D"/>
    <w:rsid w:val="002D002D"/>
    <w:rsid w:val="002D1644"/>
    <w:rsid w:val="002D25DD"/>
    <w:rsid w:val="002D2A93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4E91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84898"/>
    <w:rsid w:val="004908E9"/>
    <w:rsid w:val="00492560"/>
    <w:rsid w:val="004A1DE5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A61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3204C"/>
    <w:rsid w:val="00532080"/>
    <w:rsid w:val="00540CD6"/>
    <w:rsid w:val="00541372"/>
    <w:rsid w:val="00541522"/>
    <w:rsid w:val="005437B4"/>
    <w:rsid w:val="00545B0B"/>
    <w:rsid w:val="0054653F"/>
    <w:rsid w:val="00546A7D"/>
    <w:rsid w:val="00547AF4"/>
    <w:rsid w:val="00554FEE"/>
    <w:rsid w:val="005567DB"/>
    <w:rsid w:val="00556DBA"/>
    <w:rsid w:val="0055774A"/>
    <w:rsid w:val="00565F45"/>
    <w:rsid w:val="00567B8E"/>
    <w:rsid w:val="005701F2"/>
    <w:rsid w:val="00571B5E"/>
    <w:rsid w:val="00571ED0"/>
    <w:rsid w:val="005724A7"/>
    <w:rsid w:val="00572539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6A4B"/>
    <w:rsid w:val="005977BE"/>
    <w:rsid w:val="005B0594"/>
    <w:rsid w:val="005B059A"/>
    <w:rsid w:val="005B11F1"/>
    <w:rsid w:val="005B2E1A"/>
    <w:rsid w:val="005B352E"/>
    <w:rsid w:val="005B52A5"/>
    <w:rsid w:val="005B5994"/>
    <w:rsid w:val="005B6726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1AAE"/>
    <w:rsid w:val="005F3183"/>
    <w:rsid w:val="005F7A44"/>
    <w:rsid w:val="005F7AE7"/>
    <w:rsid w:val="006001B9"/>
    <w:rsid w:val="00600AF3"/>
    <w:rsid w:val="006048C6"/>
    <w:rsid w:val="00604C10"/>
    <w:rsid w:val="00606AE9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2FAF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77E12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E7F"/>
    <w:rsid w:val="007C3034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E6E46"/>
    <w:rsid w:val="007F0855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4587"/>
    <w:rsid w:val="008D5C8A"/>
    <w:rsid w:val="008D622D"/>
    <w:rsid w:val="008D6AA0"/>
    <w:rsid w:val="008E512B"/>
    <w:rsid w:val="008E585F"/>
    <w:rsid w:val="008E7666"/>
    <w:rsid w:val="008E7C67"/>
    <w:rsid w:val="008F17EF"/>
    <w:rsid w:val="008F3054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212F"/>
    <w:rsid w:val="00977F7A"/>
    <w:rsid w:val="00980761"/>
    <w:rsid w:val="0098184E"/>
    <w:rsid w:val="00983CF7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63E9"/>
    <w:rsid w:val="009B6C67"/>
    <w:rsid w:val="009C1ADB"/>
    <w:rsid w:val="009C3944"/>
    <w:rsid w:val="009D2BCB"/>
    <w:rsid w:val="009D33E0"/>
    <w:rsid w:val="009D6A72"/>
    <w:rsid w:val="009E789B"/>
    <w:rsid w:val="009F0000"/>
    <w:rsid w:val="009F0D00"/>
    <w:rsid w:val="009F24A8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E0A"/>
    <w:rsid w:val="00A24028"/>
    <w:rsid w:val="00A271BA"/>
    <w:rsid w:val="00A3136C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87F14"/>
    <w:rsid w:val="00A90EBB"/>
    <w:rsid w:val="00A93403"/>
    <w:rsid w:val="00A935BC"/>
    <w:rsid w:val="00A95199"/>
    <w:rsid w:val="00A9597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AF5FB3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6C4B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0826"/>
    <w:rsid w:val="00BA1762"/>
    <w:rsid w:val="00BA1B80"/>
    <w:rsid w:val="00BA444E"/>
    <w:rsid w:val="00BA7617"/>
    <w:rsid w:val="00BB11F6"/>
    <w:rsid w:val="00BB174F"/>
    <w:rsid w:val="00BB1D65"/>
    <w:rsid w:val="00BB4D06"/>
    <w:rsid w:val="00BB7163"/>
    <w:rsid w:val="00BB7932"/>
    <w:rsid w:val="00BC5893"/>
    <w:rsid w:val="00BD1D28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599B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E0452"/>
    <w:rsid w:val="00CE0D50"/>
    <w:rsid w:val="00CE6BCC"/>
    <w:rsid w:val="00CF0EA9"/>
    <w:rsid w:val="00CF0EED"/>
    <w:rsid w:val="00CF1371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10C9"/>
    <w:rsid w:val="00D62DF1"/>
    <w:rsid w:val="00D650AE"/>
    <w:rsid w:val="00D676F6"/>
    <w:rsid w:val="00D70401"/>
    <w:rsid w:val="00D70C31"/>
    <w:rsid w:val="00D744D6"/>
    <w:rsid w:val="00D8467B"/>
    <w:rsid w:val="00D84B7E"/>
    <w:rsid w:val="00D8750B"/>
    <w:rsid w:val="00D91310"/>
    <w:rsid w:val="00D94949"/>
    <w:rsid w:val="00D94B87"/>
    <w:rsid w:val="00D9628E"/>
    <w:rsid w:val="00D9640F"/>
    <w:rsid w:val="00DA0C44"/>
    <w:rsid w:val="00DA2434"/>
    <w:rsid w:val="00DA34BB"/>
    <w:rsid w:val="00DA3922"/>
    <w:rsid w:val="00DA5CEC"/>
    <w:rsid w:val="00DA6AA3"/>
    <w:rsid w:val="00DA6B78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7EC5"/>
    <w:rsid w:val="00DD023A"/>
    <w:rsid w:val="00DD447D"/>
    <w:rsid w:val="00DD4A83"/>
    <w:rsid w:val="00DD508A"/>
    <w:rsid w:val="00DE0CB2"/>
    <w:rsid w:val="00DE2085"/>
    <w:rsid w:val="00DE2DD7"/>
    <w:rsid w:val="00DE46D7"/>
    <w:rsid w:val="00DF0FBE"/>
    <w:rsid w:val="00DF6C3B"/>
    <w:rsid w:val="00DF7511"/>
    <w:rsid w:val="00E0040E"/>
    <w:rsid w:val="00E00EA3"/>
    <w:rsid w:val="00E032CA"/>
    <w:rsid w:val="00E03792"/>
    <w:rsid w:val="00E06897"/>
    <w:rsid w:val="00E102DE"/>
    <w:rsid w:val="00E11DD7"/>
    <w:rsid w:val="00E1247D"/>
    <w:rsid w:val="00E14049"/>
    <w:rsid w:val="00E207A5"/>
    <w:rsid w:val="00E20C1E"/>
    <w:rsid w:val="00E26CC5"/>
    <w:rsid w:val="00E30B02"/>
    <w:rsid w:val="00E361F6"/>
    <w:rsid w:val="00E36DCD"/>
    <w:rsid w:val="00E37758"/>
    <w:rsid w:val="00E436F6"/>
    <w:rsid w:val="00E44203"/>
    <w:rsid w:val="00E463A6"/>
    <w:rsid w:val="00E47C0D"/>
    <w:rsid w:val="00E51A79"/>
    <w:rsid w:val="00E54DBC"/>
    <w:rsid w:val="00E56F0D"/>
    <w:rsid w:val="00E605C6"/>
    <w:rsid w:val="00E61FAF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97455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E211F"/>
    <w:rsid w:val="00EE2657"/>
    <w:rsid w:val="00EF15BA"/>
    <w:rsid w:val="00EF3BA8"/>
    <w:rsid w:val="00EF3F84"/>
    <w:rsid w:val="00EF40E0"/>
    <w:rsid w:val="00EF665F"/>
    <w:rsid w:val="00F0107E"/>
    <w:rsid w:val="00F0228C"/>
    <w:rsid w:val="00F026F6"/>
    <w:rsid w:val="00F068FB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4898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2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2">
    <w:name w:val="Plain Text Char2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"/>
    <w:uiPriority w:val="99"/>
    <w:rsid w:val="007E355A"/>
    <w:pPr>
      <w:ind w:left="708"/>
    </w:pPr>
  </w:style>
  <w:style w:type="character" w:customStyle="1" w:styleId="ZnakZnak23">
    <w:name w:val="Znak Znak23"/>
    <w:uiPriority w:val="99"/>
    <w:rsid w:val="00D8750B"/>
    <w:rPr>
      <w:rFonts w:ascii="Courier New" w:hAnsi="Courier New" w:cs="Courier New"/>
    </w:rPr>
  </w:style>
  <w:style w:type="character" w:customStyle="1" w:styleId="ZnakZnak42">
    <w:name w:val="Znak Znak42"/>
    <w:uiPriority w:val="99"/>
    <w:locked/>
    <w:rsid w:val="00A97EED"/>
    <w:rPr>
      <w:rFonts w:ascii="Courier New" w:hAnsi="Courier New" w:cs="Courier New"/>
    </w:rPr>
  </w:style>
  <w:style w:type="paragraph" w:styleId="ListParagraph">
    <w:name w:val="List Paragraph"/>
    <w:basedOn w:val="Normal"/>
    <w:uiPriority w:val="99"/>
    <w:qFormat/>
    <w:rsid w:val="006A734A"/>
    <w:pPr>
      <w:ind w:left="708"/>
    </w:pPr>
  </w:style>
  <w:style w:type="character" w:customStyle="1" w:styleId="PlainTextChar1">
    <w:name w:val="Plain Text Char1"/>
    <w:uiPriority w:val="99"/>
    <w:locked/>
    <w:rsid w:val="008F3054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3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6</Pages>
  <Words>1777</Words>
  <Characters>10664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5</cp:revision>
  <cp:lastPrinted>2021-04-15T06:32:00Z</cp:lastPrinted>
  <dcterms:created xsi:type="dcterms:W3CDTF">2021-04-16T11:29:00Z</dcterms:created>
  <dcterms:modified xsi:type="dcterms:W3CDTF">2021-12-02T12:56:00Z</dcterms:modified>
</cp:coreProperties>
</file>