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05"/>
      </w:tblGrid>
      <w:tr w:rsidR="00F87CEB" w:rsidRPr="007E355A" w:rsidTr="00F87CEB">
        <w:trPr>
          <w:trHeight w:val="903"/>
        </w:trPr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CEB" w:rsidRDefault="00F87CEB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F87CEB" w:rsidRDefault="00F87CE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F87CEB" w:rsidRPr="003C2D8F" w:rsidRDefault="0050782D" w:rsidP="0050782D">
            <w:pPr>
              <w:ind w:left="180"/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usług pocztowych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dla Zarządu Dróg i Utrzymania Miasta we Wrocławiu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46033D" w:rsidRDefault="0046033D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46033D" w:rsidRPr="0046033D" w:rsidRDefault="0046033D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D438ED" w:rsidRDefault="00D438ED" w:rsidP="0050782D">
      <w:pPr>
        <w:pStyle w:val="Zwykytekst"/>
        <w:tabs>
          <w:tab w:val="left" w:pos="0"/>
          <w:tab w:val="left" w:pos="284"/>
        </w:tabs>
        <w:jc w:val="both"/>
        <w:rPr>
          <w:rFonts w:ascii="Verdana" w:hAnsi="Verdana"/>
          <w:b/>
          <w:bCs/>
        </w:rPr>
      </w:pPr>
      <w:r>
        <w:rPr>
          <w:rFonts w:ascii="Verdana" w:eastAsia="Arial Unicode MS" w:hAnsi="Verdana" w:cs="Arial Unicode MS"/>
        </w:rPr>
        <w:t xml:space="preserve">1. </w:t>
      </w:r>
      <w:r w:rsidR="004A1DE5" w:rsidRPr="00060E38">
        <w:rPr>
          <w:rFonts w:ascii="Verdana" w:eastAsia="Arial Unicode MS" w:hAnsi="Verdana" w:cs="Arial Unicode MS"/>
        </w:rPr>
        <w:t xml:space="preserve">Wyrażamy chęć uczestnictwa w zorganizowanym przez Zarząd Dróg i Utrzymania Miasta </w:t>
      </w:r>
      <w:r w:rsidR="004A1DE5"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="004A1DE5" w:rsidRPr="00060E38">
        <w:rPr>
          <w:rFonts w:ascii="Verdana" w:eastAsia="Arial Unicode MS" w:hAnsi="Verdana" w:cs="Arial Unicode MS"/>
        </w:rPr>
        <w:t xml:space="preserve"> na</w:t>
      </w:r>
      <w:r w:rsidR="004D3329">
        <w:rPr>
          <w:rFonts w:ascii="Verdana" w:eastAsia="Arial Unicode MS" w:hAnsi="Verdana" w:cs="Arial Unicode MS"/>
        </w:rPr>
        <w:t xml:space="preserve"> </w:t>
      </w:r>
      <w:r w:rsidR="0050782D">
        <w:rPr>
          <w:rFonts w:ascii="Verdana" w:hAnsi="Verdana"/>
          <w:b/>
          <w:bCs/>
        </w:rPr>
        <w:t xml:space="preserve">Świadczenie usług pocztowych dla Zarządu Dróg </w:t>
      </w:r>
      <w:r w:rsidR="0050782D">
        <w:rPr>
          <w:rFonts w:ascii="Verdana" w:hAnsi="Verdana"/>
          <w:b/>
          <w:bCs/>
        </w:rPr>
        <w:br/>
        <w:t>i Utrzymania Miasta we Wrocławiu.</w:t>
      </w:r>
    </w:p>
    <w:p w:rsidR="0050782D" w:rsidRPr="0050782D" w:rsidRDefault="0050782D" w:rsidP="0050782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/>
          <w:color w:val="FF00FF"/>
        </w:rPr>
      </w:pPr>
    </w:p>
    <w:p w:rsidR="004A1DE5" w:rsidRDefault="00D438ED" w:rsidP="00D438E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2. </w:t>
      </w:r>
      <w:r w:rsidR="004A1DE5" w:rsidRPr="00062715">
        <w:rPr>
          <w:rFonts w:ascii="Verdana" w:eastAsia="Arial Unicode MS" w:hAnsi="Verdana" w:cs="Arial Unicode MS"/>
        </w:rPr>
        <w:t>S</w:t>
      </w:r>
      <w:r w:rsidR="004A1DE5" w:rsidRPr="00062715">
        <w:rPr>
          <w:rFonts w:ascii="Verdana" w:eastAsia="Arial Unicode MS" w:hAnsi="Verdana" w:cs="Arial Unicode MS"/>
          <w:bCs/>
        </w:rPr>
        <w:t>kładamy ofertę</w:t>
      </w:r>
      <w:r w:rsidR="004A1DE5"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D438ED" w:rsidRDefault="00D438ED" w:rsidP="00D438E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D438ED" w:rsidP="00D438E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3. </w:t>
      </w:r>
      <w:r w:rsidR="004A1DE5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4A1DE5"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 w:rsidR="004A1DE5">
        <w:rPr>
          <w:rFonts w:ascii="Verdana" w:eastAsia="Arial Unicode MS" w:hAnsi="Verdana" w:cs="Arial Unicode MS"/>
        </w:rPr>
        <w:t xml:space="preserve"> przez Z</w:t>
      </w:r>
      <w:r w:rsidR="004A1DE5" w:rsidRPr="00062715">
        <w:rPr>
          <w:rFonts w:ascii="Verdana" w:eastAsia="Arial Unicode MS" w:hAnsi="Verdana" w:cs="Arial Unicode MS"/>
        </w:rPr>
        <w:t xml:space="preserve">amawiającego </w:t>
      </w:r>
      <w:r w:rsidR="004A1DE5">
        <w:rPr>
          <w:rFonts w:ascii="Verdana" w:eastAsia="Arial Unicode MS" w:hAnsi="Verdana" w:cs="Arial Unicode MS"/>
        </w:rPr>
        <w:t>oraz</w:t>
      </w:r>
      <w:r w:rsidR="004A1DE5"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6033D" w:rsidRDefault="0046033D" w:rsidP="0046033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4D3329" w:rsidRDefault="0046033D" w:rsidP="0050782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 xml:space="preserve">4. </w:t>
      </w:r>
      <w:r w:rsidR="004A1DE5" w:rsidRPr="00571B5E">
        <w:rPr>
          <w:rFonts w:ascii="Verdana" w:eastAsia="Arial Unicode MS" w:hAnsi="Verdana" w:cs="Arial Unicode MS"/>
          <w:bCs/>
        </w:rPr>
        <w:t>Oferujemy</w:t>
      </w:r>
      <w:r w:rsidR="004A1DE5" w:rsidRPr="00571B5E">
        <w:rPr>
          <w:rFonts w:ascii="Verdana" w:eastAsia="Arial Unicode MS" w:hAnsi="Verdana" w:cs="Arial Unicode MS"/>
        </w:rPr>
        <w:t xml:space="preserve"> </w:t>
      </w:r>
      <w:r w:rsidR="004A1DE5">
        <w:rPr>
          <w:rFonts w:ascii="Verdana" w:eastAsia="Arial Unicode MS" w:hAnsi="Verdana" w:cs="Arial Unicode MS"/>
        </w:rPr>
        <w:t xml:space="preserve">wykonanie przedmiotu zamówienia </w:t>
      </w:r>
      <w:r w:rsidR="004A1DE5">
        <w:rPr>
          <w:rFonts w:ascii="Verdana" w:eastAsia="Arial Unicode MS" w:hAnsi="Verdana" w:cs="Arial Unicode MS"/>
          <w:bCs/>
        </w:rPr>
        <w:t>z</w:t>
      </w:r>
      <w:r w:rsidR="004A1DE5" w:rsidRPr="00571B5E">
        <w:rPr>
          <w:rFonts w:ascii="Verdana" w:eastAsia="Arial Unicode MS" w:hAnsi="Verdana" w:cs="Arial Unicode MS"/>
          <w:bCs/>
        </w:rPr>
        <w:t xml:space="preserve">a cenę </w:t>
      </w:r>
      <w:r w:rsidR="004A1DE5" w:rsidRPr="00F656E0">
        <w:rPr>
          <w:rFonts w:ascii="Verdana" w:eastAsia="Arial Unicode MS" w:hAnsi="Verdana" w:cs="Arial Unicode MS"/>
          <w:bCs/>
        </w:rPr>
        <w:t>brutto</w:t>
      </w:r>
      <w:r w:rsidR="0050782D">
        <w:rPr>
          <w:rFonts w:ascii="Verdana" w:eastAsia="Arial Unicode MS" w:hAnsi="Verdana" w:cs="Arial Unicode MS"/>
          <w:bCs/>
        </w:rPr>
        <w:t xml:space="preserve"> </w:t>
      </w:r>
      <w:r w:rsidR="004D3329">
        <w:rPr>
          <w:rFonts w:ascii="Verdana" w:eastAsia="Arial Unicode MS" w:hAnsi="Verdana" w:cs="Arial Unicode MS"/>
          <w:b/>
          <w:bCs/>
        </w:rPr>
        <w:t>.</w:t>
      </w:r>
      <w:r w:rsidR="004D3329" w:rsidRPr="00F656E0">
        <w:rPr>
          <w:rFonts w:ascii="Verdana" w:eastAsia="Arial Unicode MS" w:hAnsi="Verdana" w:cs="Arial Unicode MS"/>
          <w:b/>
          <w:bCs/>
        </w:rPr>
        <w:t>……</w:t>
      </w:r>
      <w:r w:rsidR="004D3329">
        <w:rPr>
          <w:rFonts w:ascii="Verdana" w:eastAsia="Arial Unicode MS" w:hAnsi="Verdana" w:cs="Arial Unicode MS"/>
          <w:b/>
          <w:bCs/>
        </w:rPr>
        <w:t>…</w:t>
      </w:r>
      <w:r w:rsidR="004D3329" w:rsidRPr="00F656E0">
        <w:rPr>
          <w:rFonts w:ascii="Verdana" w:eastAsia="Arial Unicode MS" w:hAnsi="Verdana" w:cs="Arial Unicode MS"/>
          <w:b/>
          <w:bCs/>
        </w:rPr>
        <w:t>…</w:t>
      </w:r>
      <w:r w:rsidR="004D3329">
        <w:rPr>
          <w:rFonts w:ascii="Verdana" w:eastAsia="Arial Unicode MS" w:hAnsi="Verdana" w:cs="Arial Unicode MS"/>
          <w:b/>
          <w:bCs/>
        </w:rPr>
        <w:t>……</w:t>
      </w:r>
      <w:r w:rsidR="004D3329" w:rsidRPr="00F656E0">
        <w:rPr>
          <w:rFonts w:ascii="Verdana" w:eastAsia="Arial Unicode MS" w:hAnsi="Verdana" w:cs="Arial Unicode MS"/>
          <w:b/>
          <w:bCs/>
        </w:rPr>
        <w:t>…</w:t>
      </w:r>
      <w:r w:rsidR="004D3329">
        <w:rPr>
          <w:rFonts w:ascii="Verdana" w:eastAsia="Arial Unicode MS" w:hAnsi="Verdana" w:cs="Arial Unicode MS"/>
          <w:b/>
          <w:bCs/>
        </w:rPr>
        <w:t>.</w:t>
      </w:r>
      <w:r w:rsidR="004D3329" w:rsidRPr="00F656E0">
        <w:rPr>
          <w:rFonts w:ascii="Verdana" w:eastAsia="Arial Unicode MS" w:hAnsi="Verdana" w:cs="Arial Unicode MS"/>
          <w:b/>
          <w:bCs/>
        </w:rPr>
        <w:t>….</w:t>
      </w:r>
      <w:r w:rsidR="004D3329" w:rsidRPr="00F656E0">
        <w:rPr>
          <w:rFonts w:ascii="Verdana" w:eastAsia="Arial Unicode MS" w:hAnsi="Verdana" w:cs="Arial Unicode MS"/>
          <w:b/>
        </w:rPr>
        <w:t xml:space="preserve"> złotych</w:t>
      </w:r>
      <w:r w:rsidR="004D3329" w:rsidRPr="00571B5E">
        <w:rPr>
          <w:rFonts w:ascii="Verdana" w:eastAsia="Arial Unicode MS" w:hAnsi="Verdana" w:cs="Arial Unicode MS"/>
        </w:rPr>
        <w:t xml:space="preserve"> zgodnie z załączonym do oferty </w:t>
      </w:r>
      <w:r w:rsidR="004D3329">
        <w:rPr>
          <w:rFonts w:ascii="Verdana" w:eastAsia="Arial Unicode MS" w:hAnsi="Verdana" w:cs="Arial Unicode MS"/>
        </w:rPr>
        <w:t>Zestawieniem kosztów zadania.</w:t>
      </w:r>
    </w:p>
    <w:p w:rsidR="0050782D" w:rsidRPr="0050782D" w:rsidRDefault="0050782D" w:rsidP="0050782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571B5E" w:rsidRDefault="0046033D" w:rsidP="0046033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5. </w:t>
      </w:r>
      <w:r w:rsidR="004A1DE5" w:rsidRPr="00571B5E">
        <w:rPr>
          <w:rFonts w:ascii="Verdana" w:eastAsia="Arial Unicode MS" w:hAnsi="Verdana" w:cs="Arial Unicode MS"/>
        </w:rPr>
        <w:t>Informujemy, że **:</w:t>
      </w:r>
    </w:p>
    <w:p w:rsidR="004A1DE5" w:rsidRPr="00D438ED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D438ED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D438ED">
        <w:rPr>
          <w:rFonts w:ascii="Verdana" w:eastAsia="Arial Unicode MS" w:hAnsi="Verdana" w:cs="Arial Unicode MS"/>
          <w:sz w:val="20"/>
          <w:szCs w:val="20"/>
        </w:rPr>
        <w:t>prowadzić do powstania u Zamawiającego obowiązku podatkowego *</w:t>
      </w:r>
      <w:r w:rsidRPr="00D438ED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D438ED"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 w:rsidRPr="00D438ED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F60DDA" w:rsidRPr="00EF3F84" w:rsidRDefault="00F60DDA" w:rsidP="00F60DD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  <w:r w:rsidR="00B65B43">
        <w:rPr>
          <w:rFonts w:ascii="Verdana" w:eastAsia="Arial Unicode MS" w:hAnsi="Verdana" w:cs="Arial Unicode MS"/>
          <w:i/>
          <w:iCs/>
          <w:sz w:val="16"/>
          <w:szCs w:val="16"/>
        </w:rPr>
        <w:t>.</w:t>
      </w:r>
    </w:p>
    <w:p w:rsidR="003C2D8F" w:rsidRDefault="003C2D8F" w:rsidP="0046033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3A2294" w:rsidRDefault="0046033D" w:rsidP="0046033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6. </w:t>
      </w:r>
      <w:r w:rsidR="004A1DE5" w:rsidRPr="005049A4">
        <w:rPr>
          <w:rFonts w:ascii="Verdana" w:eastAsia="Arial Unicode MS" w:hAnsi="Verdana" w:cs="Arial Unicode MS"/>
        </w:rPr>
        <w:t>Oświadczamy, że jest</w:t>
      </w:r>
      <w:r w:rsidR="003A2294">
        <w:rPr>
          <w:rFonts w:ascii="Verdana" w:eastAsia="Arial Unicode MS" w:hAnsi="Verdana" w:cs="Arial Unicode MS"/>
        </w:rPr>
        <w:t>eśmy:</w:t>
      </w:r>
    </w:p>
    <w:p w:rsidR="004D3329" w:rsidRPr="009F0DA3" w:rsidRDefault="004D3329" w:rsidP="004D332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 xml:space="preserve">- </w:t>
      </w:r>
      <w:proofErr w:type="spellStart"/>
      <w:r w:rsidRPr="009F0DA3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9F0DA3">
        <w:rPr>
          <w:rFonts w:ascii="Verdana" w:eastAsia="Arial Unicode MS" w:hAnsi="Verdana" w:cs="Arial Unicode MS"/>
          <w:sz w:val="20"/>
          <w:szCs w:val="20"/>
        </w:rPr>
        <w:t xml:space="preserve">, </w:t>
      </w:r>
    </w:p>
    <w:p w:rsidR="004D3329" w:rsidRPr="009F0DA3" w:rsidRDefault="004D3329" w:rsidP="004D332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>- małym przedsiębiorstwem,</w:t>
      </w:r>
    </w:p>
    <w:p w:rsidR="004D3329" w:rsidRPr="009F0DA3" w:rsidRDefault="004D3329" w:rsidP="004D3329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>- średnim przedsiębiorstwem</w:t>
      </w:r>
      <w:r>
        <w:rPr>
          <w:rFonts w:ascii="Verdana" w:eastAsia="Arial Unicode MS" w:hAnsi="Verdana" w:cs="Arial Unicode MS"/>
          <w:sz w:val="20"/>
          <w:szCs w:val="20"/>
        </w:rPr>
        <w:t>,</w:t>
      </w:r>
    </w:p>
    <w:p w:rsidR="004D3329" w:rsidRPr="009F0DA3" w:rsidRDefault="004D3329" w:rsidP="004D3329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jednoosobową działalnością gospodarczą,</w:t>
      </w:r>
    </w:p>
    <w:p w:rsidR="004D3329" w:rsidRPr="009F0DA3" w:rsidRDefault="004D3329" w:rsidP="004D3329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osobą fizyczną nieprowadząc</w:t>
      </w:r>
      <w:r>
        <w:rPr>
          <w:rFonts w:ascii="Verdana" w:hAnsi="Verdana"/>
          <w:sz w:val="20"/>
          <w:szCs w:val="20"/>
        </w:rPr>
        <w:t>ą</w:t>
      </w:r>
      <w:r w:rsidRPr="009F0DA3">
        <w:rPr>
          <w:rFonts w:ascii="Verdana" w:hAnsi="Verdana"/>
          <w:sz w:val="20"/>
          <w:szCs w:val="20"/>
        </w:rPr>
        <w:t xml:space="preserve"> działalności gospodarczej, </w:t>
      </w:r>
    </w:p>
    <w:p w:rsidR="004D3329" w:rsidRDefault="004D3329" w:rsidP="004D3329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inny rodzaj</w:t>
      </w:r>
      <w:r w:rsidDel="00E96B9C"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*</w:t>
      </w:r>
    </w:p>
    <w:p w:rsidR="004D3329" w:rsidRPr="005049A4" w:rsidRDefault="004D3329" w:rsidP="004D3329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Pr="00652864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F60DDA" w:rsidRDefault="004D3329" w:rsidP="0096438A">
      <w:pPr>
        <w:pStyle w:val="Zwykytekst"/>
        <w:numPr>
          <w:ilvl w:val="0"/>
          <w:numId w:val="29"/>
        </w:numPr>
        <w:tabs>
          <w:tab w:val="left" w:pos="0"/>
          <w:tab w:val="left" w:pos="284"/>
        </w:tabs>
        <w:ind w:left="284" w:hanging="284"/>
        <w:jc w:val="both"/>
        <w:rPr>
          <w:rFonts w:ascii="Verdana" w:eastAsia="Arial Unicode MS" w:hAnsi="Verdana"/>
          <w:b/>
        </w:rPr>
      </w:pPr>
      <w:r w:rsidRPr="00AB1272">
        <w:rPr>
          <w:rFonts w:ascii="Verdana" w:eastAsia="Arial Unicode MS" w:hAnsi="Verdana"/>
        </w:rPr>
        <w:t xml:space="preserve">Zobowiązujemy się do wykonania przedmiotu zamówienia w terminie </w:t>
      </w:r>
      <w:r w:rsidR="0096438A">
        <w:rPr>
          <w:rFonts w:ascii="Verdana" w:hAnsi="Verdana"/>
          <w:b/>
          <w:bCs/>
        </w:rPr>
        <w:t xml:space="preserve">12 miesięcy </w:t>
      </w:r>
      <w:r w:rsidR="0096438A">
        <w:rPr>
          <w:rFonts w:ascii="Verdana" w:hAnsi="Verdana"/>
          <w:b/>
          <w:bCs/>
        </w:rPr>
        <w:br/>
      </w:r>
      <w:r w:rsidR="0096438A" w:rsidRPr="0096438A">
        <w:rPr>
          <w:rFonts w:ascii="Verdana" w:hAnsi="Verdana"/>
          <w:bCs/>
        </w:rPr>
        <w:t>od daty zawarcia umowy.</w:t>
      </w:r>
    </w:p>
    <w:p w:rsidR="0033048C" w:rsidRDefault="0033048C" w:rsidP="0033048C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</w:rPr>
      </w:pPr>
    </w:p>
    <w:p w:rsidR="004A1DE5" w:rsidRPr="0035368E" w:rsidRDefault="0096438A" w:rsidP="0046033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8</w:t>
      </w:r>
      <w:r w:rsidR="0046033D" w:rsidRPr="00F60DDA">
        <w:rPr>
          <w:rFonts w:ascii="Verdana" w:eastAsia="Arial Unicode MS" w:hAnsi="Verdana" w:cs="Arial Unicode MS"/>
          <w:bCs/>
        </w:rPr>
        <w:t xml:space="preserve">. </w:t>
      </w:r>
      <w:r w:rsidR="004D3329">
        <w:rPr>
          <w:rFonts w:ascii="Verdana" w:eastAsia="Arial Unicode MS" w:hAnsi="Verdana" w:cs="Arial Unicode MS"/>
          <w:bCs/>
        </w:rPr>
        <w:t xml:space="preserve"> </w:t>
      </w:r>
      <w:r w:rsidR="004A1DE5" w:rsidRPr="00F60DDA">
        <w:rPr>
          <w:rFonts w:ascii="Verdana" w:eastAsia="Arial Unicode MS" w:hAnsi="Verdana" w:cs="Arial Unicode MS"/>
          <w:bCs/>
        </w:rPr>
        <w:t xml:space="preserve">Akceptujemy </w:t>
      </w:r>
      <w:r w:rsidR="004A1DE5" w:rsidRPr="00F60DDA">
        <w:rPr>
          <w:rFonts w:ascii="Verdana" w:eastAsia="Arial Unicode MS" w:hAnsi="Verdana" w:cs="Arial Unicode MS"/>
        </w:rPr>
        <w:t>warunki płatności</w:t>
      </w:r>
      <w:r w:rsidR="004A1DE5" w:rsidRPr="0035368E">
        <w:rPr>
          <w:rFonts w:ascii="Verdana" w:eastAsia="Arial Unicode MS" w:hAnsi="Verdana" w:cs="Arial Unicode MS"/>
        </w:rPr>
        <w:t xml:space="preserve"> określone przez Zamawiającego w </w:t>
      </w:r>
      <w:r w:rsidR="000535AA" w:rsidRPr="0035368E">
        <w:rPr>
          <w:rFonts w:ascii="Verdana" w:eastAsia="Arial Unicode MS" w:hAnsi="Verdana" w:cs="Arial Unicode MS"/>
        </w:rPr>
        <w:t>S</w:t>
      </w:r>
      <w:r w:rsidR="004A1DE5" w:rsidRPr="0035368E">
        <w:rPr>
          <w:rFonts w:ascii="Verdana" w:eastAsia="Arial Unicode MS" w:hAnsi="Verdana" w:cs="Arial Unicode MS"/>
        </w:rPr>
        <w:t>WZ.</w:t>
      </w:r>
    </w:p>
    <w:p w:rsidR="00B65B43" w:rsidRDefault="00B65B43" w:rsidP="00B65B43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7F0855" w:rsidRPr="00BD1D28" w:rsidRDefault="00ED3C24" w:rsidP="00C94950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</w:rPr>
        <w:lastRenderedPageBreak/>
        <w:t>9</w:t>
      </w:r>
      <w:r w:rsidR="00C94950">
        <w:rPr>
          <w:rFonts w:ascii="Verdana" w:hAnsi="Verdana"/>
        </w:rPr>
        <w:t xml:space="preserve">. </w:t>
      </w:r>
      <w:r w:rsidR="007F0855" w:rsidRPr="00BD1D28">
        <w:rPr>
          <w:rFonts w:ascii="Verdana" w:hAnsi="Verdana"/>
        </w:rPr>
        <w:t>Oświadczam, że wypełniłem obowiązki informacyjne przewidziane w art. 13 lub art. 14 RODO</w:t>
      </w:r>
      <w:r w:rsidR="007F0855" w:rsidRPr="00BD1D28">
        <w:rPr>
          <w:rFonts w:ascii="Verdana" w:hAnsi="Verdana"/>
          <w:vertAlign w:val="superscript"/>
        </w:rPr>
        <w:t>1)</w:t>
      </w:r>
      <w:r w:rsidR="007F0855"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7F0855" w:rsidRPr="00BD1D28">
        <w:rPr>
          <w:rFonts w:ascii="Verdana" w:hAnsi="Verdana"/>
          <w:vertAlign w:val="superscript"/>
        </w:rPr>
        <w:t xml:space="preserve"> 2)</w:t>
      </w:r>
    </w:p>
    <w:p w:rsidR="00C94950" w:rsidRDefault="00C94950" w:rsidP="007F0855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C94950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C94950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C94950" w:rsidP="00C94950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D3C24">
        <w:rPr>
          <w:rFonts w:ascii="Verdana" w:eastAsia="Arial Unicode MS" w:hAnsi="Verdana" w:cs="Arial Unicode MS"/>
          <w:bCs/>
        </w:rPr>
        <w:t>0</w:t>
      </w:r>
      <w:r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60DDA" w:rsidRDefault="00F60DD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Pr="000535AA" w:rsidRDefault="004A1DE5" w:rsidP="00660FC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A1DE5" w:rsidRPr="000535AA" w:rsidRDefault="004A1DE5" w:rsidP="00660FC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D8750B" w:rsidRDefault="000535AA" w:rsidP="00660FC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60FC4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reprezentowania</w:t>
      </w:r>
      <w:r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D4624D" w:rsidRDefault="00D4624D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535AA" w:rsidRP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904753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</w:t>
      </w:r>
      <w:r w:rsidR="004A1DE5"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565F45" w:rsidRDefault="004A1DE5" w:rsidP="00C94950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E4835" w:rsidRDefault="00EE4835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04BBD" w:rsidRDefault="00F04BB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74800" w:rsidRDefault="00274800" w:rsidP="0027480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sectPr w:rsidR="00274800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38A" w:rsidRDefault="0096438A">
      <w:r>
        <w:separator/>
      </w:r>
    </w:p>
  </w:endnote>
  <w:endnote w:type="continuationSeparator" w:id="0">
    <w:p w:rsidR="0096438A" w:rsidRDefault="00964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38A" w:rsidRDefault="0096438A">
      <w:r>
        <w:separator/>
      </w:r>
    </w:p>
  </w:footnote>
  <w:footnote w:type="continuationSeparator" w:id="0">
    <w:p w:rsidR="0096438A" w:rsidRDefault="009643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6DD099B"/>
    <w:multiLevelType w:val="hybridMultilevel"/>
    <w:tmpl w:val="F8DA59A6"/>
    <w:lvl w:ilvl="0" w:tplc="646841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486280"/>
    <w:multiLevelType w:val="hybridMultilevel"/>
    <w:tmpl w:val="425E7154"/>
    <w:lvl w:ilvl="0" w:tplc="43FA309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77B35CB2"/>
    <w:multiLevelType w:val="hybridMultilevel"/>
    <w:tmpl w:val="5C1AD7D4"/>
    <w:lvl w:ilvl="0" w:tplc="8304AAF0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26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3"/>
  </w:num>
  <w:num w:numId="13">
    <w:abstractNumId w:val="25"/>
  </w:num>
  <w:num w:numId="14">
    <w:abstractNumId w:val="15"/>
  </w:num>
  <w:num w:numId="15">
    <w:abstractNumId w:val="19"/>
  </w:num>
  <w:num w:numId="16">
    <w:abstractNumId w:val="24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1"/>
  </w:num>
  <w:num w:numId="29">
    <w:abstractNumId w:val="3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477"/>
    <w:rsid w:val="00021AE5"/>
    <w:rsid w:val="000250CA"/>
    <w:rsid w:val="0002564D"/>
    <w:rsid w:val="0003086F"/>
    <w:rsid w:val="00032401"/>
    <w:rsid w:val="00034DFE"/>
    <w:rsid w:val="00036577"/>
    <w:rsid w:val="00045385"/>
    <w:rsid w:val="0004736B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21E2"/>
    <w:rsid w:val="000753CE"/>
    <w:rsid w:val="00075F57"/>
    <w:rsid w:val="00077627"/>
    <w:rsid w:val="000777AD"/>
    <w:rsid w:val="00080825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404"/>
    <w:rsid w:val="000A7ABF"/>
    <w:rsid w:val="000B1201"/>
    <w:rsid w:val="000B5800"/>
    <w:rsid w:val="000B5B1D"/>
    <w:rsid w:val="000C1A90"/>
    <w:rsid w:val="000C35B3"/>
    <w:rsid w:val="000C674D"/>
    <w:rsid w:val="000C6B11"/>
    <w:rsid w:val="000D0BFE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322C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3966"/>
    <w:rsid w:val="001751DB"/>
    <w:rsid w:val="0017600E"/>
    <w:rsid w:val="0018216D"/>
    <w:rsid w:val="00182857"/>
    <w:rsid w:val="0018504D"/>
    <w:rsid w:val="00187A74"/>
    <w:rsid w:val="00190157"/>
    <w:rsid w:val="00190C2B"/>
    <w:rsid w:val="001910F9"/>
    <w:rsid w:val="00193544"/>
    <w:rsid w:val="0019505E"/>
    <w:rsid w:val="001951C9"/>
    <w:rsid w:val="0019552F"/>
    <w:rsid w:val="001A12FF"/>
    <w:rsid w:val="001A314C"/>
    <w:rsid w:val="001A3F15"/>
    <w:rsid w:val="001A46BA"/>
    <w:rsid w:val="001A5771"/>
    <w:rsid w:val="001A5E12"/>
    <w:rsid w:val="001B0898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341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780"/>
    <w:rsid w:val="002057C0"/>
    <w:rsid w:val="00205F34"/>
    <w:rsid w:val="002102C7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2ED7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4BEC"/>
    <w:rsid w:val="002572BA"/>
    <w:rsid w:val="00257F16"/>
    <w:rsid w:val="00260C1F"/>
    <w:rsid w:val="00260C9D"/>
    <w:rsid w:val="00261CBD"/>
    <w:rsid w:val="00264F41"/>
    <w:rsid w:val="00267B1C"/>
    <w:rsid w:val="0027043C"/>
    <w:rsid w:val="002721FD"/>
    <w:rsid w:val="00272F78"/>
    <w:rsid w:val="00273294"/>
    <w:rsid w:val="00274800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07CF3"/>
    <w:rsid w:val="00310292"/>
    <w:rsid w:val="0031096F"/>
    <w:rsid w:val="00312C41"/>
    <w:rsid w:val="00317B51"/>
    <w:rsid w:val="00321752"/>
    <w:rsid w:val="00321977"/>
    <w:rsid w:val="00324272"/>
    <w:rsid w:val="00324506"/>
    <w:rsid w:val="0033048C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3DF4"/>
    <w:rsid w:val="00344948"/>
    <w:rsid w:val="00345114"/>
    <w:rsid w:val="00345603"/>
    <w:rsid w:val="0034602A"/>
    <w:rsid w:val="00346D70"/>
    <w:rsid w:val="003508DA"/>
    <w:rsid w:val="003510EF"/>
    <w:rsid w:val="00351730"/>
    <w:rsid w:val="00351E78"/>
    <w:rsid w:val="0035368E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06B"/>
    <w:rsid w:val="0039445F"/>
    <w:rsid w:val="003946CD"/>
    <w:rsid w:val="00396CF8"/>
    <w:rsid w:val="0039713F"/>
    <w:rsid w:val="003A1DF7"/>
    <w:rsid w:val="003A2294"/>
    <w:rsid w:val="003B1019"/>
    <w:rsid w:val="003B7702"/>
    <w:rsid w:val="003C04E3"/>
    <w:rsid w:val="003C12A9"/>
    <w:rsid w:val="003C2D8F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00C2"/>
    <w:rsid w:val="00421B9C"/>
    <w:rsid w:val="00421C8D"/>
    <w:rsid w:val="00422B96"/>
    <w:rsid w:val="00423BAA"/>
    <w:rsid w:val="00423C1B"/>
    <w:rsid w:val="00426E23"/>
    <w:rsid w:val="004301E1"/>
    <w:rsid w:val="00430A39"/>
    <w:rsid w:val="0043231D"/>
    <w:rsid w:val="00432620"/>
    <w:rsid w:val="00434760"/>
    <w:rsid w:val="004358F1"/>
    <w:rsid w:val="00437E67"/>
    <w:rsid w:val="00444C60"/>
    <w:rsid w:val="00446DC4"/>
    <w:rsid w:val="00447558"/>
    <w:rsid w:val="00453B85"/>
    <w:rsid w:val="0046033D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09D"/>
    <w:rsid w:val="00492560"/>
    <w:rsid w:val="00492C88"/>
    <w:rsid w:val="004A1DE5"/>
    <w:rsid w:val="004A3D6C"/>
    <w:rsid w:val="004A57F5"/>
    <w:rsid w:val="004A6D0A"/>
    <w:rsid w:val="004A78F9"/>
    <w:rsid w:val="004B2BAC"/>
    <w:rsid w:val="004B2C94"/>
    <w:rsid w:val="004B3989"/>
    <w:rsid w:val="004B417C"/>
    <w:rsid w:val="004B5971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3329"/>
    <w:rsid w:val="004D49C1"/>
    <w:rsid w:val="004D62D7"/>
    <w:rsid w:val="004D6E64"/>
    <w:rsid w:val="004D74BE"/>
    <w:rsid w:val="004E0B54"/>
    <w:rsid w:val="004E17CF"/>
    <w:rsid w:val="004E39F0"/>
    <w:rsid w:val="004E4C55"/>
    <w:rsid w:val="004E5309"/>
    <w:rsid w:val="004E6505"/>
    <w:rsid w:val="004E7C27"/>
    <w:rsid w:val="004F03FE"/>
    <w:rsid w:val="004F0D24"/>
    <w:rsid w:val="004F348C"/>
    <w:rsid w:val="004F4D4E"/>
    <w:rsid w:val="005020F3"/>
    <w:rsid w:val="005049A4"/>
    <w:rsid w:val="00505420"/>
    <w:rsid w:val="0050782D"/>
    <w:rsid w:val="00510119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3B4D"/>
    <w:rsid w:val="00565F45"/>
    <w:rsid w:val="005677B9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4C90"/>
    <w:rsid w:val="0057545D"/>
    <w:rsid w:val="005762F2"/>
    <w:rsid w:val="00576E05"/>
    <w:rsid w:val="00581E85"/>
    <w:rsid w:val="00584A48"/>
    <w:rsid w:val="00585F42"/>
    <w:rsid w:val="0058693B"/>
    <w:rsid w:val="00586AEF"/>
    <w:rsid w:val="0058740B"/>
    <w:rsid w:val="00591523"/>
    <w:rsid w:val="005915F9"/>
    <w:rsid w:val="00595B3A"/>
    <w:rsid w:val="005977BE"/>
    <w:rsid w:val="005A0E35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5A6B"/>
    <w:rsid w:val="005F772E"/>
    <w:rsid w:val="005F7A44"/>
    <w:rsid w:val="005F7AE7"/>
    <w:rsid w:val="006001B9"/>
    <w:rsid w:val="00600AF3"/>
    <w:rsid w:val="006014F4"/>
    <w:rsid w:val="006048C6"/>
    <w:rsid w:val="00604C10"/>
    <w:rsid w:val="00606AE9"/>
    <w:rsid w:val="00607521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53B2"/>
    <w:rsid w:val="006469DD"/>
    <w:rsid w:val="00646F33"/>
    <w:rsid w:val="00652864"/>
    <w:rsid w:val="00660B33"/>
    <w:rsid w:val="00660FC4"/>
    <w:rsid w:val="00660FD7"/>
    <w:rsid w:val="00663932"/>
    <w:rsid w:val="00670074"/>
    <w:rsid w:val="006720C4"/>
    <w:rsid w:val="00673421"/>
    <w:rsid w:val="00674445"/>
    <w:rsid w:val="00680418"/>
    <w:rsid w:val="0068351B"/>
    <w:rsid w:val="00686219"/>
    <w:rsid w:val="00687EEF"/>
    <w:rsid w:val="006910BA"/>
    <w:rsid w:val="006A1DA5"/>
    <w:rsid w:val="006A4848"/>
    <w:rsid w:val="006A734A"/>
    <w:rsid w:val="006A74EF"/>
    <w:rsid w:val="006B1023"/>
    <w:rsid w:val="006B205D"/>
    <w:rsid w:val="006B2982"/>
    <w:rsid w:val="006B464F"/>
    <w:rsid w:val="006B4749"/>
    <w:rsid w:val="006B4A46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D613A"/>
    <w:rsid w:val="006E08FC"/>
    <w:rsid w:val="006E1B5C"/>
    <w:rsid w:val="006E3C49"/>
    <w:rsid w:val="006E41AE"/>
    <w:rsid w:val="006E48EE"/>
    <w:rsid w:val="006E5632"/>
    <w:rsid w:val="006E7989"/>
    <w:rsid w:val="006F041F"/>
    <w:rsid w:val="006F0782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3939"/>
    <w:rsid w:val="00726208"/>
    <w:rsid w:val="00726801"/>
    <w:rsid w:val="007304A4"/>
    <w:rsid w:val="00732226"/>
    <w:rsid w:val="0073293B"/>
    <w:rsid w:val="00733329"/>
    <w:rsid w:val="00733E2A"/>
    <w:rsid w:val="00735EA4"/>
    <w:rsid w:val="00742EC2"/>
    <w:rsid w:val="007478D1"/>
    <w:rsid w:val="007504F4"/>
    <w:rsid w:val="0075194E"/>
    <w:rsid w:val="0075376D"/>
    <w:rsid w:val="007541EA"/>
    <w:rsid w:val="007623B6"/>
    <w:rsid w:val="00763977"/>
    <w:rsid w:val="0076438A"/>
    <w:rsid w:val="00766BB9"/>
    <w:rsid w:val="00772994"/>
    <w:rsid w:val="00777056"/>
    <w:rsid w:val="00777917"/>
    <w:rsid w:val="0078217A"/>
    <w:rsid w:val="00782381"/>
    <w:rsid w:val="00782AB8"/>
    <w:rsid w:val="00784F9F"/>
    <w:rsid w:val="007929DC"/>
    <w:rsid w:val="00793633"/>
    <w:rsid w:val="0079394A"/>
    <w:rsid w:val="00797379"/>
    <w:rsid w:val="007978F7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3034"/>
    <w:rsid w:val="007C30D6"/>
    <w:rsid w:val="007C4C33"/>
    <w:rsid w:val="007C5FF2"/>
    <w:rsid w:val="007C7AEC"/>
    <w:rsid w:val="007D2A05"/>
    <w:rsid w:val="007D2F9F"/>
    <w:rsid w:val="007D4792"/>
    <w:rsid w:val="007D61FB"/>
    <w:rsid w:val="007D7645"/>
    <w:rsid w:val="007E355A"/>
    <w:rsid w:val="007E3B59"/>
    <w:rsid w:val="007E4D0A"/>
    <w:rsid w:val="007E6E46"/>
    <w:rsid w:val="007F0855"/>
    <w:rsid w:val="007F4276"/>
    <w:rsid w:val="007F588B"/>
    <w:rsid w:val="007F589C"/>
    <w:rsid w:val="007F77F7"/>
    <w:rsid w:val="00800E40"/>
    <w:rsid w:val="00801709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55F1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27B"/>
    <w:rsid w:val="00862CFF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1E11"/>
    <w:rsid w:val="008B58D2"/>
    <w:rsid w:val="008B5BF2"/>
    <w:rsid w:val="008B5DC5"/>
    <w:rsid w:val="008B633A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04753"/>
    <w:rsid w:val="0091144D"/>
    <w:rsid w:val="0091192D"/>
    <w:rsid w:val="0091601F"/>
    <w:rsid w:val="00917842"/>
    <w:rsid w:val="00917994"/>
    <w:rsid w:val="0092101B"/>
    <w:rsid w:val="00931279"/>
    <w:rsid w:val="009354CE"/>
    <w:rsid w:val="00935F75"/>
    <w:rsid w:val="0094117E"/>
    <w:rsid w:val="009439FA"/>
    <w:rsid w:val="00944644"/>
    <w:rsid w:val="00944EC8"/>
    <w:rsid w:val="009473B2"/>
    <w:rsid w:val="009528E2"/>
    <w:rsid w:val="00954E87"/>
    <w:rsid w:val="0096438A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31A3"/>
    <w:rsid w:val="00996816"/>
    <w:rsid w:val="00997DDD"/>
    <w:rsid w:val="009A127E"/>
    <w:rsid w:val="009A2C7E"/>
    <w:rsid w:val="009A45ED"/>
    <w:rsid w:val="009A4753"/>
    <w:rsid w:val="009A6036"/>
    <w:rsid w:val="009A690D"/>
    <w:rsid w:val="009A6F6A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52DF"/>
    <w:rsid w:val="009D596C"/>
    <w:rsid w:val="009D6A3E"/>
    <w:rsid w:val="009D6A72"/>
    <w:rsid w:val="009E294E"/>
    <w:rsid w:val="009E7889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40F9"/>
    <w:rsid w:val="00A05480"/>
    <w:rsid w:val="00A07338"/>
    <w:rsid w:val="00A079B1"/>
    <w:rsid w:val="00A100C6"/>
    <w:rsid w:val="00A10778"/>
    <w:rsid w:val="00A1085F"/>
    <w:rsid w:val="00A10AE3"/>
    <w:rsid w:val="00A126DF"/>
    <w:rsid w:val="00A13EFB"/>
    <w:rsid w:val="00A20754"/>
    <w:rsid w:val="00A20C11"/>
    <w:rsid w:val="00A20E0A"/>
    <w:rsid w:val="00A21FDD"/>
    <w:rsid w:val="00A24028"/>
    <w:rsid w:val="00A2440F"/>
    <w:rsid w:val="00A271BA"/>
    <w:rsid w:val="00A325AC"/>
    <w:rsid w:val="00A32F46"/>
    <w:rsid w:val="00A40568"/>
    <w:rsid w:val="00A40900"/>
    <w:rsid w:val="00A41DB8"/>
    <w:rsid w:val="00A41E49"/>
    <w:rsid w:val="00A4231B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2E8"/>
    <w:rsid w:val="00A77E8E"/>
    <w:rsid w:val="00A815D2"/>
    <w:rsid w:val="00A82C4C"/>
    <w:rsid w:val="00A8307C"/>
    <w:rsid w:val="00A83987"/>
    <w:rsid w:val="00A84E0D"/>
    <w:rsid w:val="00A85424"/>
    <w:rsid w:val="00A85E31"/>
    <w:rsid w:val="00A90EBB"/>
    <w:rsid w:val="00A913A8"/>
    <w:rsid w:val="00A93403"/>
    <w:rsid w:val="00A935BC"/>
    <w:rsid w:val="00A95199"/>
    <w:rsid w:val="00A97EED"/>
    <w:rsid w:val="00AA03A4"/>
    <w:rsid w:val="00AA051B"/>
    <w:rsid w:val="00AA2D2C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46F4"/>
    <w:rsid w:val="00AD70A4"/>
    <w:rsid w:val="00AD72E5"/>
    <w:rsid w:val="00AD73DD"/>
    <w:rsid w:val="00AE12F3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2425"/>
    <w:rsid w:val="00B42DE3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B43"/>
    <w:rsid w:val="00B65E2B"/>
    <w:rsid w:val="00B65EF5"/>
    <w:rsid w:val="00B66CC8"/>
    <w:rsid w:val="00B71340"/>
    <w:rsid w:val="00B72C16"/>
    <w:rsid w:val="00B73610"/>
    <w:rsid w:val="00B74C1B"/>
    <w:rsid w:val="00B7786D"/>
    <w:rsid w:val="00B87322"/>
    <w:rsid w:val="00B9284F"/>
    <w:rsid w:val="00B930EF"/>
    <w:rsid w:val="00B93FCD"/>
    <w:rsid w:val="00B95761"/>
    <w:rsid w:val="00B95AF7"/>
    <w:rsid w:val="00B969AA"/>
    <w:rsid w:val="00B970D3"/>
    <w:rsid w:val="00BA10A7"/>
    <w:rsid w:val="00BA10FF"/>
    <w:rsid w:val="00BA1762"/>
    <w:rsid w:val="00BA1B80"/>
    <w:rsid w:val="00BA1E9E"/>
    <w:rsid w:val="00BA444E"/>
    <w:rsid w:val="00BA7617"/>
    <w:rsid w:val="00BB11F6"/>
    <w:rsid w:val="00BB174F"/>
    <w:rsid w:val="00BB1D65"/>
    <w:rsid w:val="00BB7163"/>
    <w:rsid w:val="00BB7932"/>
    <w:rsid w:val="00BC340B"/>
    <w:rsid w:val="00BC5893"/>
    <w:rsid w:val="00BC7509"/>
    <w:rsid w:val="00BD1D28"/>
    <w:rsid w:val="00BD40C8"/>
    <w:rsid w:val="00BD5D01"/>
    <w:rsid w:val="00BD7BE1"/>
    <w:rsid w:val="00BE1796"/>
    <w:rsid w:val="00BE3EFD"/>
    <w:rsid w:val="00BE6A4C"/>
    <w:rsid w:val="00BF7409"/>
    <w:rsid w:val="00C01343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3D6D"/>
    <w:rsid w:val="00C2599B"/>
    <w:rsid w:val="00C268EE"/>
    <w:rsid w:val="00C33448"/>
    <w:rsid w:val="00C35EE7"/>
    <w:rsid w:val="00C367E2"/>
    <w:rsid w:val="00C4316B"/>
    <w:rsid w:val="00C466A3"/>
    <w:rsid w:val="00C478CB"/>
    <w:rsid w:val="00C47CAA"/>
    <w:rsid w:val="00C5212D"/>
    <w:rsid w:val="00C56738"/>
    <w:rsid w:val="00C56FAC"/>
    <w:rsid w:val="00C60E20"/>
    <w:rsid w:val="00C61F9F"/>
    <w:rsid w:val="00C6276A"/>
    <w:rsid w:val="00C6315F"/>
    <w:rsid w:val="00C63D86"/>
    <w:rsid w:val="00C65DC8"/>
    <w:rsid w:val="00C665FA"/>
    <w:rsid w:val="00C764B0"/>
    <w:rsid w:val="00C76762"/>
    <w:rsid w:val="00C76E3E"/>
    <w:rsid w:val="00C80160"/>
    <w:rsid w:val="00C83CE4"/>
    <w:rsid w:val="00C8432E"/>
    <w:rsid w:val="00C84708"/>
    <w:rsid w:val="00C85A9B"/>
    <w:rsid w:val="00C86671"/>
    <w:rsid w:val="00C923B8"/>
    <w:rsid w:val="00C92B5B"/>
    <w:rsid w:val="00C93966"/>
    <w:rsid w:val="00C94950"/>
    <w:rsid w:val="00C94FC3"/>
    <w:rsid w:val="00C95167"/>
    <w:rsid w:val="00C957E1"/>
    <w:rsid w:val="00CB08CB"/>
    <w:rsid w:val="00CB0B32"/>
    <w:rsid w:val="00CB2522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0AE0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CF77A4"/>
    <w:rsid w:val="00D06A9A"/>
    <w:rsid w:val="00D10B75"/>
    <w:rsid w:val="00D12084"/>
    <w:rsid w:val="00D14A64"/>
    <w:rsid w:val="00D14B0C"/>
    <w:rsid w:val="00D155DF"/>
    <w:rsid w:val="00D17228"/>
    <w:rsid w:val="00D2054B"/>
    <w:rsid w:val="00D20D8B"/>
    <w:rsid w:val="00D219EB"/>
    <w:rsid w:val="00D239AF"/>
    <w:rsid w:val="00D23D7D"/>
    <w:rsid w:val="00D244B7"/>
    <w:rsid w:val="00D267E4"/>
    <w:rsid w:val="00D37E11"/>
    <w:rsid w:val="00D42886"/>
    <w:rsid w:val="00D438ED"/>
    <w:rsid w:val="00D44A15"/>
    <w:rsid w:val="00D4624D"/>
    <w:rsid w:val="00D46CDA"/>
    <w:rsid w:val="00D47811"/>
    <w:rsid w:val="00D50D5D"/>
    <w:rsid w:val="00D512F2"/>
    <w:rsid w:val="00D54608"/>
    <w:rsid w:val="00D54C27"/>
    <w:rsid w:val="00D55AD9"/>
    <w:rsid w:val="00D561C4"/>
    <w:rsid w:val="00D6014D"/>
    <w:rsid w:val="00D62DF1"/>
    <w:rsid w:val="00D650AE"/>
    <w:rsid w:val="00D70401"/>
    <w:rsid w:val="00D70C31"/>
    <w:rsid w:val="00D744D6"/>
    <w:rsid w:val="00D744FA"/>
    <w:rsid w:val="00D8071F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7A52"/>
    <w:rsid w:val="00DB141A"/>
    <w:rsid w:val="00DB19EF"/>
    <w:rsid w:val="00DB4BD9"/>
    <w:rsid w:val="00DB55CD"/>
    <w:rsid w:val="00DB698E"/>
    <w:rsid w:val="00DC0BF3"/>
    <w:rsid w:val="00DC0E5D"/>
    <w:rsid w:val="00DC0F70"/>
    <w:rsid w:val="00DC38CB"/>
    <w:rsid w:val="00DC3E9D"/>
    <w:rsid w:val="00DC4391"/>
    <w:rsid w:val="00DC64EC"/>
    <w:rsid w:val="00DC66D9"/>
    <w:rsid w:val="00DD023A"/>
    <w:rsid w:val="00DD0DCB"/>
    <w:rsid w:val="00DD2DCB"/>
    <w:rsid w:val="00DD3C0E"/>
    <w:rsid w:val="00DD3C33"/>
    <w:rsid w:val="00DD447D"/>
    <w:rsid w:val="00DD4A83"/>
    <w:rsid w:val="00DD508A"/>
    <w:rsid w:val="00DE08F7"/>
    <w:rsid w:val="00DE0CB2"/>
    <w:rsid w:val="00DE2085"/>
    <w:rsid w:val="00DE2DD7"/>
    <w:rsid w:val="00DE46D7"/>
    <w:rsid w:val="00DF0FBE"/>
    <w:rsid w:val="00DF6C3B"/>
    <w:rsid w:val="00DF7511"/>
    <w:rsid w:val="00E0040E"/>
    <w:rsid w:val="00E00EA3"/>
    <w:rsid w:val="00E03792"/>
    <w:rsid w:val="00E03E91"/>
    <w:rsid w:val="00E06897"/>
    <w:rsid w:val="00E102DE"/>
    <w:rsid w:val="00E11DD7"/>
    <w:rsid w:val="00E207A5"/>
    <w:rsid w:val="00E20C1E"/>
    <w:rsid w:val="00E23B2E"/>
    <w:rsid w:val="00E24081"/>
    <w:rsid w:val="00E25CF3"/>
    <w:rsid w:val="00E26CC5"/>
    <w:rsid w:val="00E30B02"/>
    <w:rsid w:val="00E36DCD"/>
    <w:rsid w:val="00E425F1"/>
    <w:rsid w:val="00E44203"/>
    <w:rsid w:val="00E45751"/>
    <w:rsid w:val="00E460F6"/>
    <w:rsid w:val="00E463A6"/>
    <w:rsid w:val="00E51A79"/>
    <w:rsid w:val="00E54DBC"/>
    <w:rsid w:val="00E56F0D"/>
    <w:rsid w:val="00E605C6"/>
    <w:rsid w:val="00E63144"/>
    <w:rsid w:val="00E63AD2"/>
    <w:rsid w:val="00E647C9"/>
    <w:rsid w:val="00E64EE8"/>
    <w:rsid w:val="00E65CDB"/>
    <w:rsid w:val="00E65E7B"/>
    <w:rsid w:val="00E723A3"/>
    <w:rsid w:val="00E741CC"/>
    <w:rsid w:val="00E814AB"/>
    <w:rsid w:val="00E81FE4"/>
    <w:rsid w:val="00E8308C"/>
    <w:rsid w:val="00E84E4F"/>
    <w:rsid w:val="00E84EA0"/>
    <w:rsid w:val="00E900B7"/>
    <w:rsid w:val="00E9013F"/>
    <w:rsid w:val="00E90185"/>
    <w:rsid w:val="00E90EED"/>
    <w:rsid w:val="00E91F01"/>
    <w:rsid w:val="00E9254F"/>
    <w:rsid w:val="00E935F4"/>
    <w:rsid w:val="00E93D21"/>
    <w:rsid w:val="00EA1D34"/>
    <w:rsid w:val="00EA27C0"/>
    <w:rsid w:val="00EA3E34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D3C24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F0107E"/>
    <w:rsid w:val="00F026F6"/>
    <w:rsid w:val="00F04BBD"/>
    <w:rsid w:val="00F05348"/>
    <w:rsid w:val="00F068FB"/>
    <w:rsid w:val="00F0713E"/>
    <w:rsid w:val="00F15753"/>
    <w:rsid w:val="00F15F0B"/>
    <w:rsid w:val="00F164D6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2D5E"/>
    <w:rsid w:val="00F54184"/>
    <w:rsid w:val="00F56070"/>
    <w:rsid w:val="00F5708A"/>
    <w:rsid w:val="00F57A8D"/>
    <w:rsid w:val="00F57C0B"/>
    <w:rsid w:val="00F6036D"/>
    <w:rsid w:val="00F60DDA"/>
    <w:rsid w:val="00F63B9F"/>
    <w:rsid w:val="00F64F67"/>
    <w:rsid w:val="00F656E0"/>
    <w:rsid w:val="00F74F43"/>
    <w:rsid w:val="00F7747D"/>
    <w:rsid w:val="00F80B08"/>
    <w:rsid w:val="00F848E9"/>
    <w:rsid w:val="00F855FD"/>
    <w:rsid w:val="00F87CEB"/>
    <w:rsid w:val="00F87D77"/>
    <w:rsid w:val="00F905C2"/>
    <w:rsid w:val="00F90B7B"/>
    <w:rsid w:val="00F940B4"/>
    <w:rsid w:val="00F947E0"/>
    <w:rsid w:val="00F94CF1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4544"/>
    <w:rsid w:val="00FE789A"/>
    <w:rsid w:val="00FF1048"/>
    <w:rsid w:val="00FF137F"/>
    <w:rsid w:val="00FF2A05"/>
    <w:rsid w:val="00FF3928"/>
    <w:rsid w:val="00FF4DDB"/>
    <w:rsid w:val="00FF55AF"/>
    <w:rsid w:val="00FF5B7D"/>
    <w:rsid w:val="00FF6A29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0B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2</Pages>
  <Words>516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2021-11-26T09:13:00Z</cp:lastPrinted>
  <dcterms:created xsi:type="dcterms:W3CDTF">2021-12-14T09:13:00Z</dcterms:created>
  <dcterms:modified xsi:type="dcterms:W3CDTF">2021-12-14T09:14:00Z</dcterms:modified>
</cp:coreProperties>
</file>