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424"/>
      </w:tblGrid>
      <w:tr w:rsidR="00B920B1" w:rsidRPr="007E355A" w:rsidTr="00597CF0">
        <w:trPr>
          <w:trHeight w:val="903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</w:tcPr>
          <w:p w:rsidR="00B920B1" w:rsidRDefault="00B920B1" w:rsidP="00F57A8D">
            <w:pPr>
              <w:pStyle w:val="Heading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B920B1" w:rsidRDefault="00B920B1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B920B1" w:rsidRPr="00C36201" w:rsidRDefault="00B920B1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>Poprawa stanu technicznego nawierzchni bitumicznej jezdni w wybranych lokalizacjach na terenie miasta Wrocławia.”</w:t>
            </w:r>
          </w:p>
        </w:tc>
      </w:tr>
    </w:tbl>
    <w:p w:rsidR="00B920B1" w:rsidRDefault="00B920B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B920B1" w:rsidRPr="007E355A" w:rsidRDefault="00B920B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B920B1" w:rsidRPr="007E355A" w:rsidRDefault="00B920B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B920B1" w:rsidRPr="007E355A" w:rsidRDefault="00B920B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B920B1" w:rsidRPr="007E355A" w:rsidRDefault="00B920B1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B920B1" w:rsidRPr="007E355A" w:rsidRDefault="00B920B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B920B1" w:rsidRDefault="00B920B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B920B1" w:rsidRPr="007E355A" w:rsidRDefault="00B920B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B920B1" w:rsidRDefault="00B920B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B920B1" w:rsidRDefault="00B920B1" w:rsidP="00BB6557">
      <w:pPr>
        <w:pStyle w:val="PlainText"/>
        <w:numPr>
          <w:ilvl w:val="0"/>
          <w:numId w:val="11"/>
          <w:numberingChange w:id="0" w:author="Unknown" w:date="2021-09-30T11:18:00Z" w:original="%1:1:0:.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>
        <w:rPr>
          <w:rFonts w:ascii="Verdana" w:hAnsi="Verdana" w:cs="Tahoma"/>
          <w:b/>
        </w:rPr>
        <w:t xml:space="preserve">Poprawa stanu technicznego nawierzchni bitumicznej jezdni w wybranych lokalizacjach na terenie miasta Wrocławia.  </w:t>
      </w:r>
      <w:r w:rsidRPr="006D1502">
        <w:rPr>
          <w:rFonts w:ascii="Verdana" w:hAnsi="Verdana" w:cs="Tahoma"/>
        </w:rPr>
        <w:t>.</w:t>
      </w:r>
    </w:p>
    <w:p w:rsidR="00B920B1" w:rsidRPr="00060E38" w:rsidRDefault="00B920B1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B920B1" w:rsidRPr="00062715" w:rsidRDefault="00B920B1" w:rsidP="00571B5E">
      <w:pPr>
        <w:pStyle w:val="PlainText"/>
        <w:numPr>
          <w:ilvl w:val="0"/>
          <w:numId w:val="11"/>
          <w:numberingChange w:id="1" w:author="Unknown" w:date="2021-09-30T11:18:00Z" w:original="%1:2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B920B1" w:rsidRPr="00062715" w:rsidRDefault="00B920B1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B920B1" w:rsidRPr="00062715" w:rsidRDefault="00B920B1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B920B1" w:rsidRPr="00571B5E" w:rsidRDefault="00B920B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B920B1" w:rsidRDefault="00B920B1">
      <w:pPr>
        <w:pStyle w:val="PlainText"/>
        <w:numPr>
          <w:ilvl w:val="0"/>
          <w:numId w:val="14"/>
          <w:numberingChange w:id="2" w:author="Unknown" w:date="2021-09-30T11:18:00Z" w:original="%1:4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>
        <w:rPr>
          <w:rFonts w:ascii="Verdana" w:eastAsia="Arial Unicode MS" w:hAnsi="Verdana" w:cs="Arial Unicode MS"/>
        </w:rPr>
        <w:t>, w tym:</w:t>
      </w:r>
    </w:p>
    <w:p w:rsidR="00B920B1" w:rsidRDefault="00B920B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- zamówienie</w:t>
      </w:r>
      <w:r w:rsidRPr="004C51F1">
        <w:rPr>
          <w:rFonts w:ascii="Verdana" w:eastAsia="Arial Unicode MS" w:hAnsi="Verdana" w:cs="Arial Unicode MS"/>
        </w:rPr>
        <w:t xml:space="preserve"> podstawowe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  <w:r w:rsidRPr="004C51F1">
        <w:rPr>
          <w:rFonts w:ascii="Verdana" w:eastAsia="Arial Unicode MS" w:hAnsi="Verdana" w:cs="Arial Unicode MS"/>
        </w:rPr>
        <w:t xml:space="preserve">, </w:t>
      </w:r>
    </w:p>
    <w:p w:rsidR="00B920B1" w:rsidRDefault="00B920B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zamówienie w zakresie opcjonalnym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</w:p>
    <w:p w:rsidR="00B920B1" w:rsidRDefault="00B920B1">
      <w:pPr>
        <w:pStyle w:val="PlainText"/>
        <w:tabs>
          <w:tab w:val="left" w:pos="284"/>
        </w:tabs>
        <w:ind w:left="720"/>
        <w:jc w:val="both"/>
        <w:rPr>
          <w:rFonts w:ascii="Verdana" w:eastAsia="Arial Unicode MS" w:hAnsi="Verdana" w:cs="Arial Unicode MS"/>
        </w:rPr>
      </w:pPr>
    </w:p>
    <w:p w:rsidR="00B920B1" w:rsidRPr="00571B5E" w:rsidRDefault="00B920B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B920B1" w:rsidRPr="00571B5E" w:rsidRDefault="00B920B1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B920B1" w:rsidRDefault="00B920B1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B920B1" w:rsidRPr="00571B5E" w:rsidRDefault="00B920B1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B920B1" w:rsidRPr="00062715" w:rsidRDefault="00B920B1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B920B1" w:rsidRPr="00EF3F84" w:rsidRDefault="00B920B1" w:rsidP="00241BFC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B920B1" w:rsidRDefault="00B920B1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B920B1" w:rsidRDefault="00B920B1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B920B1" w:rsidRDefault="00B920B1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mikroprzedsiębiorstwem </w:t>
      </w:r>
    </w:p>
    <w:p w:rsidR="00B920B1" w:rsidRDefault="00B920B1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małym przedsiębiorstwem</w:t>
      </w:r>
    </w:p>
    <w:p w:rsidR="00B920B1" w:rsidRDefault="00B920B1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średnim przedsiębiorstwem*</w:t>
      </w:r>
    </w:p>
    <w:p w:rsidR="00B920B1" w:rsidRPr="005049A4" w:rsidRDefault="00B920B1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B920B1" w:rsidRDefault="00B920B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B920B1" w:rsidRDefault="00B920B1" w:rsidP="00D8750B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t xml:space="preserve">7. Zobowiązujemy się do wykonania przedmiotu zamówienia </w:t>
      </w:r>
      <w:r>
        <w:rPr>
          <w:rFonts w:ascii="Verdana" w:eastAsia="Arial Unicode MS" w:hAnsi="Verdana"/>
        </w:rPr>
        <w:t>(podstawowego i prawa opcji)</w:t>
      </w:r>
      <w:r w:rsidRPr="00D8750B">
        <w:rPr>
          <w:rFonts w:ascii="Verdana" w:eastAsia="Arial Unicode MS" w:hAnsi="Verdana"/>
        </w:rPr>
        <w:t>w terminie</w:t>
      </w:r>
      <w:r>
        <w:rPr>
          <w:rFonts w:ascii="Verdana" w:eastAsia="Arial Unicode MS" w:hAnsi="Verdana"/>
        </w:rPr>
        <w:t xml:space="preserve"> 6 tygodni </w:t>
      </w:r>
      <w:r w:rsidRPr="006D1502">
        <w:rPr>
          <w:rFonts w:ascii="Verdana" w:eastAsia="Arial Unicode MS" w:hAnsi="Verdana"/>
        </w:rPr>
        <w:t>od daty zawarcia umowy</w:t>
      </w:r>
      <w:r>
        <w:rPr>
          <w:rFonts w:ascii="Verdana" w:eastAsia="Arial Unicode MS" w:hAnsi="Verdana"/>
        </w:rPr>
        <w:t>.</w:t>
      </w:r>
    </w:p>
    <w:p w:rsidR="00B920B1" w:rsidRDefault="00B920B1" w:rsidP="00D8750B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920B1" w:rsidRDefault="00B920B1" w:rsidP="00574528">
      <w:pPr>
        <w:pStyle w:val="PlainTex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t xml:space="preserve">8. </w:t>
      </w:r>
      <w:r w:rsidRPr="005F0212">
        <w:rPr>
          <w:rFonts w:ascii="Verdana" w:eastAsia="Arial Unicode MS" w:hAnsi="Verdana" w:cs="Verdana"/>
        </w:rPr>
        <w:t>Oświadczamy, że</w:t>
      </w:r>
      <w:r>
        <w:rPr>
          <w:rFonts w:ascii="Verdana" w:eastAsia="Arial Unicode MS" w:hAnsi="Verdana" w:cs="Verdana"/>
        </w:rPr>
        <w:t>:</w:t>
      </w:r>
    </w:p>
    <w:p w:rsidR="00B920B1" w:rsidRDefault="00B920B1" w:rsidP="00574528">
      <w:pPr>
        <w:pStyle w:val="PlainTex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Pr="005F0212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 xml:space="preserve">funkcję kierownika robót zgodnie z zapisami SWZ pkt IV ust. 1 2) b) będzie pełnić </w:t>
      </w:r>
      <w:r w:rsidRPr="006D1502">
        <w:rPr>
          <w:rFonts w:ascii="Verdana" w:eastAsia="Arial Unicode MS" w:hAnsi="Verdana" w:cs="Verdana"/>
          <w:b/>
        </w:rPr>
        <w:t>…………………………….………....……</w:t>
      </w:r>
      <w:r>
        <w:rPr>
          <w:rFonts w:ascii="Verdana" w:eastAsia="Arial Unicode MS" w:hAnsi="Verdana" w:cs="Verdana"/>
          <w:b/>
        </w:rPr>
        <w:t>..</w:t>
      </w:r>
      <w:r w:rsidRPr="006D1502">
        <w:rPr>
          <w:rFonts w:ascii="Verdana" w:eastAsia="Arial Unicode MS" w:hAnsi="Verdana" w:cs="Verdana"/>
          <w:b/>
        </w:rPr>
        <w:t>…..…………</w:t>
      </w:r>
      <w:r>
        <w:rPr>
          <w:rFonts w:ascii="Verdana" w:eastAsia="Arial Unicode MS" w:hAnsi="Verdana" w:cs="Verdana"/>
        </w:rPr>
        <w:t xml:space="preserve"> (imię i nazwisko).</w:t>
      </w:r>
    </w:p>
    <w:p w:rsidR="00B920B1" w:rsidRDefault="00B920B1" w:rsidP="00574528">
      <w:pPr>
        <w:pStyle w:val="PlainText"/>
        <w:jc w:val="both"/>
        <w:rPr>
          <w:rFonts w:ascii="Verdana" w:hAnsi="Verdana"/>
          <w:sz w:val="14"/>
          <w:szCs w:val="14"/>
        </w:rPr>
      </w:pPr>
    </w:p>
    <w:p w:rsidR="00B920B1" w:rsidRDefault="00B920B1">
      <w:pPr>
        <w:pStyle w:val="ListParagraph"/>
        <w:numPr>
          <w:ilvl w:val="0"/>
          <w:numId w:val="28"/>
          <w:numberingChange w:id="3" w:author="Unknown" w:date="2021-09-30T11:18:00Z" w:original="%1:9:0:."/>
        </w:numPr>
        <w:suppressAutoHyphens/>
        <w:ind w:left="284" w:hanging="284"/>
        <w:jc w:val="both"/>
        <w:rPr>
          <w:rFonts w:ascii="Verdana" w:eastAsia="Arial Unicode MS" w:hAnsi="Verdana" w:cs="Arial"/>
          <w:sz w:val="20"/>
          <w:szCs w:val="20"/>
        </w:rPr>
      </w:pPr>
      <w:r w:rsidRPr="004C51F1">
        <w:rPr>
          <w:rFonts w:ascii="Verdana" w:eastAsia="Arial Unicode MS" w:hAnsi="Verdana" w:cs="Arial"/>
          <w:sz w:val="20"/>
          <w:szCs w:val="20"/>
        </w:rPr>
        <w:t xml:space="preserve">Udzielamy </w:t>
      </w:r>
      <w:r>
        <w:rPr>
          <w:rFonts w:ascii="Verdana" w:eastAsia="Arial Unicode MS" w:hAnsi="Verdana" w:cs="Arial"/>
          <w:b/>
          <w:sz w:val="20"/>
          <w:szCs w:val="20"/>
        </w:rPr>
        <w:t xml:space="preserve">36 </w:t>
      </w:r>
      <w:r w:rsidRPr="004C51F1">
        <w:rPr>
          <w:rFonts w:ascii="Verdana" w:eastAsia="Arial Unicode MS" w:hAnsi="Verdana" w:cs="Arial"/>
          <w:sz w:val="20"/>
          <w:szCs w:val="20"/>
        </w:rPr>
        <w:t>miesięcy gwarancji na roboty objęte przedmiotem zamówienia podstawowego i opcjonalnego oraz wyrażamy zgodę na umowne rozszerzenie okresu rękojmi na czas trwania gwarancji (art. 558 § 1 kodeksu cywilnego).</w:t>
      </w:r>
    </w:p>
    <w:p w:rsidR="00B920B1" w:rsidRDefault="00B920B1" w:rsidP="00EF3F84">
      <w:pPr>
        <w:pStyle w:val="PlainText"/>
        <w:jc w:val="both"/>
        <w:rPr>
          <w:rFonts w:ascii="Verdana" w:eastAsia="Arial Unicode MS" w:hAnsi="Verdana" w:cs="Arial Unicode MS"/>
        </w:rPr>
      </w:pPr>
    </w:p>
    <w:p w:rsidR="00B920B1" w:rsidRPr="00DA3922" w:rsidRDefault="00B920B1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SWZ</w:t>
      </w:r>
      <w:r w:rsidRPr="00062715">
        <w:rPr>
          <w:rFonts w:ascii="Verdana" w:eastAsia="Arial Unicode MS" w:hAnsi="Verdana" w:cs="Arial Unicode MS"/>
        </w:rPr>
        <w:t>.</w:t>
      </w:r>
    </w:p>
    <w:p w:rsidR="00B920B1" w:rsidRPr="00EF3F84" w:rsidRDefault="00B920B1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B920B1" w:rsidRPr="007E355A" w:rsidRDefault="00B920B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B920B1" w:rsidRPr="00EF3F84" w:rsidRDefault="00B920B1" w:rsidP="00EF3F84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B920B1" w:rsidRPr="00EF3F84" w:rsidRDefault="00B920B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B920B1" w:rsidRPr="007F0855" w:rsidRDefault="00B920B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B920B1" w:rsidRPr="00EF3F84" w:rsidRDefault="00B920B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B920B1" w:rsidRDefault="00B920B1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>
        <w:rPr>
          <w:rFonts w:ascii="Verdana" w:eastAsia="Arial Unicode MS" w:hAnsi="Verdana" w:cs="Arial Unicode MS"/>
          <w:b/>
          <w:bCs/>
        </w:rPr>
        <w:t>15</w:t>
      </w:r>
      <w:r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B920B1" w:rsidRPr="00EF3F84" w:rsidRDefault="00B920B1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B920B1" w:rsidRDefault="00B920B1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B920B1" w:rsidRPr="00EF3F84" w:rsidRDefault="00B920B1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B920B1" w:rsidRPr="00062715" w:rsidRDefault="00B920B1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B920B1" w:rsidRPr="007F0855" w:rsidRDefault="00B920B1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B920B1" w:rsidRPr="00EF3F84" w:rsidRDefault="00B920B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B920B1" w:rsidRPr="00BD1D28" w:rsidRDefault="00B920B1" w:rsidP="007F0855">
      <w:pPr>
        <w:pStyle w:val="PlainTex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B920B1" w:rsidRDefault="00B920B1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B920B1" w:rsidRPr="00AF5FB3" w:rsidRDefault="00B920B1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20B1" w:rsidRDefault="00B920B1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920B1" w:rsidRDefault="00B920B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B920B1" w:rsidRPr="00EF3F84" w:rsidRDefault="00B920B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 xml:space="preserve">15. </w:t>
      </w:r>
      <w:r w:rsidRPr="00EF3F84">
        <w:rPr>
          <w:rFonts w:ascii="Verdana" w:eastAsia="Arial Unicode MS" w:hAnsi="Verdana" w:cs="Arial Unicode MS"/>
          <w:bCs/>
        </w:rPr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B920B1" w:rsidRPr="00EF3F84" w:rsidRDefault="00B920B1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B920B1" w:rsidRPr="00EF3F84" w:rsidRDefault="00B920B1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B920B1" w:rsidRPr="00EF40E0" w:rsidRDefault="00B920B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B920B1" w:rsidRDefault="00B920B1" w:rsidP="000535AA">
      <w:pPr>
        <w:pStyle w:val="PlainTex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>Adres skrzynki ePUAP: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B920B1" w:rsidRDefault="00B920B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B920B1" w:rsidRDefault="00B920B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B920B1" w:rsidRPr="000535AA" w:rsidRDefault="00B920B1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B920B1" w:rsidRDefault="00B920B1" w:rsidP="00E000D4">
      <w:pPr>
        <w:numPr>
          <w:ilvl w:val="0"/>
          <w:numId w:val="12"/>
          <w:numberingChange w:id="4" w:author="Unknown" w:date="2021-09-30T11:18:00Z" w:original="%1:1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B920B1" w:rsidRPr="000535AA" w:rsidRDefault="00B920B1" w:rsidP="00E000D4">
      <w:pPr>
        <w:numPr>
          <w:ilvl w:val="0"/>
          <w:numId w:val="12"/>
          <w:numberingChange w:id="5" w:author="Unknown" w:date="2021-09-30T11:18:00Z" w:original="%1:2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B920B1" w:rsidRPr="000535AA" w:rsidRDefault="00B920B1" w:rsidP="00E000D4">
      <w:pPr>
        <w:numPr>
          <w:ilvl w:val="0"/>
          <w:numId w:val="12"/>
          <w:numberingChange w:id="6" w:author="Unknown" w:date="2021-09-30T11:18:00Z" w:original="%1:3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B920B1" w:rsidRPr="000535AA" w:rsidRDefault="00B920B1" w:rsidP="00E000D4">
      <w:pPr>
        <w:numPr>
          <w:ilvl w:val="0"/>
          <w:numId w:val="12"/>
          <w:numberingChange w:id="7" w:author="Unknown" w:date="2021-09-30T11:18:00Z" w:original="%1:4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B920B1" w:rsidRDefault="00B920B1" w:rsidP="00E000D4">
      <w:pPr>
        <w:numPr>
          <w:ilvl w:val="0"/>
          <w:numId w:val="12"/>
          <w:numberingChange w:id="8" w:author="Unknown" w:date="2021-09-30T11:18:00Z" w:original="%1:5:0:.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>
        <w:rPr>
          <w:rFonts w:ascii="Verdana" w:eastAsia="Arial Unicode MS" w:hAnsi="Verdana" w:cs="Arial Unicode MS"/>
          <w:sz w:val="18"/>
          <w:szCs w:val="18"/>
        </w:rPr>
        <w:t>.</w:t>
      </w:r>
    </w:p>
    <w:p w:rsidR="00B920B1" w:rsidRDefault="00B920B1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B920B1" w:rsidRDefault="00B920B1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B920B1" w:rsidRDefault="00B920B1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B920B1" w:rsidRDefault="00B920B1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B920B1" w:rsidRPr="007E355A" w:rsidRDefault="00B920B1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B920B1" w:rsidRDefault="00B920B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B920B1" w:rsidRDefault="00B920B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B920B1" w:rsidRPr="008B646D" w:rsidRDefault="00B920B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24"/>
      </w:tblGrid>
      <w:tr w:rsidR="00B920B1" w:rsidRPr="007D61FB" w:rsidTr="00597CF0">
        <w:trPr>
          <w:trHeight w:val="692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</w:tcPr>
          <w:p w:rsidR="00B920B1" w:rsidRPr="007D61FB" w:rsidRDefault="00B920B1" w:rsidP="00FA4D34">
            <w:pPr>
              <w:ind w:right="23"/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B920B1" w:rsidRDefault="00B920B1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B920B1" w:rsidRPr="00984805" w:rsidRDefault="00B920B1" w:rsidP="00984805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>Poprawa stanu technicznego nawierzchni bitumicznej jezdni w wybranych lokalizacjach na terenie miasta Wrocławia.”</w:t>
            </w:r>
            <w:r w:rsidRPr="00C36201" w:rsidDel="00FA4D34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</w:t>
            </w:r>
          </w:p>
        </w:tc>
      </w:tr>
    </w:tbl>
    <w:p w:rsidR="00B920B1" w:rsidRPr="007D61FB" w:rsidRDefault="00B920B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7D61FB" w:rsidRDefault="00B920B1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B920B1" w:rsidRPr="007D61FB" w:rsidRDefault="00B920B1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B920B1" w:rsidRPr="007D61FB" w:rsidRDefault="00B920B1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B920B1" w:rsidRPr="007D61FB" w:rsidRDefault="00B920B1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B920B1" w:rsidRPr="007D61FB" w:rsidRDefault="00B920B1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B920B1" w:rsidRPr="007D61FB" w:rsidRDefault="00B920B1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B920B1" w:rsidRPr="007D61FB" w:rsidRDefault="00B920B1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B920B1" w:rsidRDefault="00B920B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B920B1" w:rsidRDefault="00B920B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180" w:type="dxa"/>
        <w:tblInd w:w="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6095"/>
        <w:gridCol w:w="2376"/>
      </w:tblGrid>
      <w:tr w:rsidR="00B920B1" w:rsidRPr="00374D7C" w:rsidTr="00D25B20">
        <w:trPr>
          <w:trHeight w:val="6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vAlign w:val="center"/>
          </w:tcPr>
          <w:p w:rsidR="00B920B1" w:rsidRPr="00373AC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Wyszczególnienie robót</w:t>
            </w:r>
          </w:p>
        </w:tc>
        <w:tc>
          <w:tcPr>
            <w:tcW w:w="237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920B1" w:rsidRPr="00373AC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  <w:t>cena netto [zł]</w:t>
            </w:r>
          </w:p>
        </w:tc>
      </w:tr>
      <w:tr w:rsidR="00B920B1" w:rsidRPr="00374D7C" w:rsidTr="00D25B2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70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920B1" w:rsidRPr="00373AC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B920B1" w:rsidRPr="00373AC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2376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B920B1" w:rsidRPr="00373AC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3</w:t>
            </w:r>
          </w:p>
        </w:tc>
      </w:tr>
      <w:tr w:rsidR="00B920B1" w:rsidRPr="00374D7C" w:rsidTr="00D25B2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91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920B1" w:rsidRPr="00373AC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</w:p>
        </w:tc>
      </w:tr>
      <w:tr w:rsidR="00B920B1" w:rsidRPr="00374D7C" w:rsidTr="00D25B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712"/>
        </w:trPr>
        <w:tc>
          <w:tcPr>
            <w:tcW w:w="709" w:type="dxa"/>
            <w:tcBorders>
              <w:left w:val="single" w:sz="4" w:space="0" w:color="auto"/>
            </w:tcBorders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sz w:val="18"/>
                <w:szCs w:val="18"/>
              </w:rPr>
              <w:t>1</w:t>
            </w:r>
          </w:p>
        </w:tc>
        <w:tc>
          <w:tcPr>
            <w:tcW w:w="6095" w:type="dxa"/>
          </w:tcPr>
          <w:p w:rsidR="00B920B1" w:rsidRDefault="00B920B1" w:rsidP="009357C3">
            <w:pPr>
              <w:keepNext/>
              <w:keepLines/>
              <w:tabs>
                <w:tab w:val="left" w:pos="426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CENA NETTO ZAMÓWIENIA PODSTAWOWEGO - poprawa stanu technicznego nawierzchni bitumicznej jezdni placu Społecznego na odcinku od mostu Grunwaldzkiego do ul. Krasińskiego (odcinek 1 – kierunek Centrum) oraz od ul. Krasińskiego do przejazdu przez torowisko tramwajowe (odcinek 2 – kierunek pl. Grunwaldzki) – poz. 13 kosztorysu ofertowego</w:t>
            </w: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454"/>
        </w:trPr>
        <w:tc>
          <w:tcPr>
            <w:tcW w:w="709" w:type="dxa"/>
            <w:tcBorders>
              <w:left w:val="single" w:sz="4" w:space="0" w:color="auto"/>
            </w:tcBorders>
          </w:tcPr>
          <w:p w:rsidR="00B920B1" w:rsidRPr="00CA721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6095" w:type="dxa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Kwota warunkowa 10% (od poz. 1)</w:t>
            </w: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454"/>
        </w:trPr>
        <w:tc>
          <w:tcPr>
            <w:tcW w:w="709" w:type="dxa"/>
            <w:tcBorders>
              <w:left w:val="single" w:sz="4" w:space="0" w:color="auto"/>
            </w:tcBorders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</w:p>
        </w:tc>
        <w:tc>
          <w:tcPr>
            <w:tcW w:w="6095" w:type="dxa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Opracowanie projektów ORZ wraz z wyniesieniem w terenie (ryczałt)</w:t>
            </w: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PODSTAWOWEGO NETTO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1,2,3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920B1" w:rsidRPr="00CA721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5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5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006711" w:rsidTr="00D25B2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920B1" w:rsidRPr="00CA721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6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ZAKRESU PODSTAWOWEGO 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BRUTTO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4+5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648"/>
        </w:trPr>
        <w:tc>
          <w:tcPr>
            <w:tcW w:w="709" w:type="dxa"/>
            <w:tcBorders>
              <w:left w:val="single" w:sz="4" w:space="0" w:color="auto"/>
            </w:tcBorders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7</w:t>
            </w:r>
          </w:p>
        </w:tc>
        <w:tc>
          <w:tcPr>
            <w:tcW w:w="6095" w:type="dxa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>CENA NETTO ZAMÓWIENIA OBJĘTEGO PRAWEM OPCJI - Poprawa stanu technicznego nawierzchni bitumicznej jezdni ul. Marszałkowskiej J. Piłsudskiego nas odcinku od przejazdu przez torowisko tramwajowe na wys. posesji nr 7 do placu Legionów (strona prawa – kierunek dworzec Wrocław Główny) – poz. 13 kosztorysu ofertowego</w:t>
            </w: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454"/>
        </w:trPr>
        <w:tc>
          <w:tcPr>
            <w:tcW w:w="709" w:type="dxa"/>
            <w:tcBorders>
              <w:left w:val="single" w:sz="4" w:space="0" w:color="auto"/>
            </w:tcBorders>
          </w:tcPr>
          <w:p w:rsidR="00B920B1" w:rsidRPr="00CA721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8</w:t>
            </w:r>
          </w:p>
        </w:tc>
        <w:tc>
          <w:tcPr>
            <w:tcW w:w="6095" w:type="dxa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Kwota warunkowa 10% (od poz. 7)</w:t>
            </w: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454"/>
        </w:trPr>
        <w:tc>
          <w:tcPr>
            <w:tcW w:w="709" w:type="dxa"/>
            <w:tcBorders>
              <w:left w:val="single" w:sz="4" w:space="0" w:color="auto"/>
            </w:tcBorders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9</w:t>
            </w:r>
          </w:p>
        </w:tc>
        <w:tc>
          <w:tcPr>
            <w:tcW w:w="6095" w:type="dxa"/>
          </w:tcPr>
          <w:p w:rsidR="00B920B1" w:rsidRPr="00CA721C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Opracowanie projektów ORZ dla zadania prawa opcji wraz z wyniesieniem w terenie (ryczałt)</w:t>
            </w: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10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B920B1" w:rsidRPr="00CA721C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ZAKRESU OBJĘTEGO PRAWEM OPCJI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7,8,9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374D7C" w:rsidTr="00D25B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B920B1" w:rsidRPr="00CA721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11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10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006711" w:rsidTr="00D25B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B920B1" w:rsidRPr="00CA721C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12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BRUTTO ZAKRESU OBJĘTEGO PRAWEM OPCJI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10+11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920B1" w:rsidRPr="00006711" w:rsidTr="00D25B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08"/>
        </w:trPr>
        <w:tc>
          <w:tcPr>
            <w:tcW w:w="709" w:type="dxa"/>
            <w:tcBorders>
              <w:top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B920B1" w:rsidRPr="00DA4310" w:rsidRDefault="00B920B1" w:rsidP="009357C3">
            <w:pPr>
              <w:jc w:val="center"/>
              <w:rPr>
                <w:rFonts w:ascii="Verdana" w:eastAsia="Arial Unicode MS" w:hAnsi="Verdana" w:cs="Arial Unicode MS"/>
                <w:b/>
              </w:rPr>
            </w:pPr>
            <w:r>
              <w:rPr>
                <w:rFonts w:ascii="Verdana" w:eastAsia="Arial Unicode MS" w:hAnsi="Verdana" w:cs="Arial Unicode MS"/>
                <w:b/>
                <w:sz w:val="22"/>
                <w:szCs w:val="22"/>
              </w:rPr>
              <w:t>13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B920B1" w:rsidRDefault="00B920B1" w:rsidP="009357C3">
            <w:pPr>
              <w:rPr>
                <w:rFonts w:ascii="Verdana" w:eastAsia="Arial Unicode MS" w:hAnsi="Verdana" w:cs="Arial Unicode MS"/>
                <w:b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C</w:t>
            </w:r>
            <w:r>
              <w:rPr>
                <w:rFonts w:ascii="Verdana" w:eastAsia="Arial Unicode MS" w:hAnsi="Verdana" w:cs="Arial Unicode MS"/>
                <w:b/>
                <w:sz w:val="22"/>
                <w:szCs w:val="22"/>
              </w:rPr>
              <w:t>ENA OFERTOWA BRUTTO (suma poz. 6</w:t>
            </w: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+</w:t>
            </w:r>
            <w:r>
              <w:rPr>
                <w:rFonts w:ascii="Verdana" w:eastAsia="Arial Unicode MS" w:hAnsi="Verdana" w:cs="Arial Unicode MS"/>
                <w:b/>
                <w:sz w:val="22"/>
                <w:szCs w:val="22"/>
              </w:rPr>
              <w:t>12</w:t>
            </w: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)</w:t>
            </w:r>
          </w:p>
        </w:tc>
        <w:tc>
          <w:tcPr>
            <w:tcW w:w="2376" w:type="dxa"/>
            <w:tcBorders>
              <w:top w:val="single" w:sz="12" w:space="0" w:color="auto"/>
              <w:left w:val="single" w:sz="6" w:space="0" w:color="auto"/>
            </w:tcBorders>
            <w:shd w:val="clear" w:color="auto" w:fill="D9D9D9"/>
            <w:vAlign w:val="center"/>
          </w:tcPr>
          <w:p w:rsidR="00B920B1" w:rsidRPr="00DA4310" w:rsidRDefault="00B920B1" w:rsidP="009357C3">
            <w:pPr>
              <w:jc w:val="right"/>
              <w:rPr>
                <w:rFonts w:ascii="Verdana" w:eastAsia="Arial Unicode MS" w:hAnsi="Verdana" w:cs="Arial Unicode MS"/>
                <w:b/>
              </w:rPr>
            </w:pPr>
          </w:p>
        </w:tc>
      </w:tr>
    </w:tbl>
    <w:p w:rsidR="00B920B1" w:rsidRDefault="00B920B1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B920B1" w:rsidRPr="007D61FB" w:rsidRDefault="00B920B1" w:rsidP="00370DE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  <w:r>
        <w:rPr>
          <w:rFonts w:ascii="Verdana" w:eastAsia="Arial Unicode MS" w:hAnsi="Verdana" w:cs="Arial Unicode MS"/>
          <w:sz w:val="18"/>
          <w:szCs w:val="18"/>
        </w:rPr>
        <w:t xml:space="preserve">                                 </w:t>
      </w: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B920B1" w:rsidRDefault="00B920B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B920B1" w:rsidRDefault="00B920B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B920B1" w:rsidRDefault="00B920B1" w:rsidP="00171B2F">
      <w:pPr>
        <w:rPr>
          <w:rFonts w:ascii="Verdana" w:eastAsia="Arial Unicode MS" w:hAnsi="Verdana" w:cs="Arial Unicode MS"/>
          <w:sz w:val="14"/>
          <w:szCs w:val="14"/>
        </w:rPr>
      </w:pPr>
    </w:p>
    <w:p w:rsidR="00B920B1" w:rsidRDefault="00B920B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B920B1" w:rsidRPr="007E355A" w:rsidTr="00212F3C">
        <w:trPr>
          <w:trHeight w:val="1005"/>
        </w:trPr>
        <w:tc>
          <w:tcPr>
            <w:tcW w:w="9424" w:type="dxa"/>
            <w:tcBorders>
              <w:top w:val="nil"/>
              <w:left w:val="nil"/>
              <w:bottom w:val="nil"/>
            </w:tcBorders>
            <w:vAlign w:val="bottom"/>
          </w:tcPr>
          <w:p w:rsidR="00B920B1" w:rsidRDefault="00B920B1" w:rsidP="005C6647">
            <w:pPr>
              <w:ind w:right="23"/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B920B1" w:rsidRDefault="00B920B1" w:rsidP="00E368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B920B1" w:rsidRPr="00BE6A4C" w:rsidRDefault="00B920B1" w:rsidP="00BE6A4C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>Poprawa stanu technicznego nawierzchni bitumicznej jezdni w wybranych lokalizacjach na terenie miasta Wrocławia.”</w:t>
            </w:r>
          </w:p>
        </w:tc>
      </w:tr>
    </w:tbl>
    <w:p w:rsidR="00B920B1" w:rsidRDefault="00B920B1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7E355A" w:rsidRDefault="00B920B1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FB4A28" w:rsidRDefault="00B920B1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B920B1" w:rsidRPr="00FB4A28" w:rsidRDefault="00B920B1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B920B1" w:rsidRPr="00FB4A28" w:rsidRDefault="00B920B1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B920B1" w:rsidRPr="00062715" w:rsidRDefault="00B920B1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B920B1" w:rsidRDefault="00B920B1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B920B1" w:rsidRPr="007E355A" w:rsidRDefault="00B920B1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B920B1" w:rsidRPr="00FB4A28" w:rsidRDefault="00B920B1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920B1" w:rsidRPr="008B646D" w:rsidRDefault="00B920B1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8B646D" w:rsidRDefault="00B920B1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B920B1" w:rsidRDefault="00B920B1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B920B1" w:rsidRPr="008B646D" w:rsidRDefault="00B920B1" w:rsidP="002C5583">
      <w:pPr>
        <w:numPr>
          <w:ilvl w:val="0"/>
          <w:numId w:val="13"/>
          <w:numberingChange w:id="9" w:author="Unknown" w:date="2021-09-30T11:18:00Z" w:original="%1:1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B920B1" w:rsidRPr="008B646D" w:rsidRDefault="00B920B1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B920B1" w:rsidRPr="008B646D" w:rsidRDefault="00B920B1" w:rsidP="002C5583">
      <w:pPr>
        <w:numPr>
          <w:ilvl w:val="0"/>
          <w:numId w:val="13"/>
          <w:numberingChange w:id="10" w:author="Unknown" w:date="2021-09-30T11:18:00Z" w:original="%1:2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</w:t>
      </w:r>
      <w:r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B920B1" w:rsidRDefault="00B920B1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B920B1" w:rsidRPr="008B646D" w:rsidRDefault="00B920B1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B920B1" w:rsidRPr="003C31CE" w:rsidRDefault="00B920B1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B920B1" w:rsidRDefault="00B920B1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FB4A28" w:rsidRDefault="00B920B1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B920B1" w:rsidRPr="007E355A" w:rsidRDefault="00B920B1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B920B1" w:rsidRPr="003C31CE" w:rsidRDefault="00B920B1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510119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Default="00B920B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B920B1" w:rsidRDefault="00B920B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B920B1" w:rsidRDefault="00B920B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B920B1" w:rsidRDefault="00B920B1" w:rsidP="00E000D4">
      <w:pPr>
        <w:numPr>
          <w:ilvl w:val="0"/>
          <w:numId w:val="15"/>
          <w:numberingChange w:id="11" w:author="Unknown" w:date="2021-09-30T11:18:00Z" w:original="%1:1:0:.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Pr="00CF1371">
        <w:rPr>
          <w:rFonts w:ascii="Verdana" w:eastAsia="Arial Unicode MS" w:hAnsi="Verdana" w:cs="Arial Unicode MS"/>
          <w:sz w:val="20"/>
          <w:szCs w:val="20"/>
        </w:rPr>
        <w:t>108 ust 1. Pkt 1-6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Pkt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B920B1" w:rsidRDefault="00B920B1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6A734A">
      <w:pPr>
        <w:numPr>
          <w:ilvl w:val="0"/>
          <w:numId w:val="15"/>
          <w:numberingChange w:id="12" w:author="Unknown" w:date="2021-09-30T11:18:00Z" w:original="%1:2:0:.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>(podać art. 108 ust. 1 pkt 1, 2 i 5 lub art. 109 ust. 1 pkt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ww. okolicznością na podstawie art. 110 ust 2 ustawy PZP podjąłem następujące środki naprawcze*:</w:t>
      </w:r>
    </w:p>
    <w:p w:rsidR="00B920B1" w:rsidRDefault="00B920B1" w:rsidP="006A734A">
      <w:pPr>
        <w:pStyle w:val="ListParagraph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B920B1" w:rsidRPr="003C31CE" w:rsidRDefault="00B920B1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B920B1" w:rsidRPr="003C31CE" w:rsidRDefault="00B920B1" w:rsidP="00E000D4">
      <w:pPr>
        <w:numPr>
          <w:ilvl w:val="0"/>
          <w:numId w:val="15"/>
          <w:numberingChange w:id="13" w:author="Unknown" w:date="2021-09-30T11:18:00Z" w:original="%1:3:0:.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B920B1" w:rsidRDefault="00B920B1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B920B1" w:rsidRPr="003C31CE" w:rsidRDefault="00B920B1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B920B1" w:rsidRPr="003C31CE" w:rsidRDefault="00B920B1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Pr="00CF1371">
        <w:rPr>
          <w:rFonts w:ascii="Verdana" w:eastAsia="Arial Unicode MS" w:hAnsi="Verdana" w:cs="Arial Unicode MS"/>
          <w:sz w:val="20"/>
          <w:szCs w:val="20"/>
        </w:rPr>
        <w:t>108 ust 1. Pkt 1-6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Pkt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>
        <w:rPr>
          <w:rFonts w:ascii="Verdana" w:eastAsia="Arial Unicode MS" w:hAnsi="Verdana" w:cs="Arial Unicode MS"/>
          <w:sz w:val="20"/>
          <w:szCs w:val="20"/>
        </w:rPr>
        <w:t>ZP*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B920B1" w:rsidRDefault="00B920B1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6A734A">
      <w:pPr>
        <w:numPr>
          <w:ilvl w:val="0"/>
          <w:numId w:val="15"/>
          <w:numberingChange w:id="14" w:author="Unknown" w:date="2021-09-30T11:18:00Z" w:original="%1:4:0:.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>(podać art. 108 ust. 1 pkt 1, 2 i 5 lub art. 109 ust. 1 pkt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 okolicznością na podstawie art. 110 ust 2 ustawy PZP podmiot wymieniony w pkt. 2 podjął następujące środki naprawcze*:</w:t>
      </w:r>
    </w:p>
    <w:p w:rsidR="00B920B1" w:rsidRDefault="00B920B1" w:rsidP="006A734A">
      <w:pPr>
        <w:pStyle w:val="ListParagraph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B920B1" w:rsidRPr="003C31CE" w:rsidRDefault="00B920B1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B920B1" w:rsidRPr="003C31CE" w:rsidRDefault="00B920B1" w:rsidP="00E000D4">
      <w:pPr>
        <w:numPr>
          <w:ilvl w:val="0"/>
          <w:numId w:val="15"/>
          <w:numberingChange w:id="15" w:author="Unknown" w:date="2021-09-30T11:18:00Z" w:original="%1:5:0:.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920B1" w:rsidRDefault="00B920B1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B920B1" w:rsidRDefault="00B920B1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B920B1" w:rsidRPr="00FB4A28" w:rsidRDefault="00B920B1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B920B1" w:rsidRPr="007E355A" w:rsidRDefault="00B920B1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B920B1" w:rsidRPr="003C31CE" w:rsidRDefault="00B920B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920B1" w:rsidRPr="00510119" w:rsidRDefault="00B920B1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Default="00B920B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B920B1" w:rsidRPr="007E355A" w:rsidTr="00A7203C">
        <w:trPr>
          <w:trHeight w:val="1005"/>
        </w:trPr>
        <w:tc>
          <w:tcPr>
            <w:tcW w:w="9424" w:type="dxa"/>
            <w:tcBorders>
              <w:top w:val="nil"/>
              <w:left w:val="nil"/>
              <w:bottom w:val="nil"/>
            </w:tcBorders>
            <w:vAlign w:val="bottom"/>
          </w:tcPr>
          <w:p w:rsidR="00B920B1" w:rsidRDefault="00B920B1" w:rsidP="005C6647">
            <w:pPr>
              <w:ind w:right="23"/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B920B1" w:rsidRDefault="00B920B1" w:rsidP="00C9588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B920B1" w:rsidRPr="00FB1B92" w:rsidRDefault="00B920B1" w:rsidP="00FB1B92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>Poprawa stanu technicznego nawierzchni bitumicznej jezdni w wybranych lokalizacjach na terenie miasta Wrocławia.”</w:t>
            </w:r>
            <w:r w:rsidRPr="00C36201" w:rsidDel="005C6647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</w:t>
            </w:r>
          </w:p>
        </w:tc>
      </w:tr>
    </w:tbl>
    <w:p w:rsidR="00B920B1" w:rsidRDefault="00B920B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B920B1" w:rsidRPr="003C31CE" w:rsidRDefault="00B920B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B920B1" w:rsidRPr="003C31CE" w:rsidRDefault="00B920B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B920B1" w:rsidRPr="003C31CE" w:rsidRDefault="00B920B1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B920B1" w:rsidRPr="003C31CE" w:rsidRDefault="00B920B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B920B1" w:rsidRPr="003C31CE" w:rsidRDefault="00B920B1" w:rsidP="005B11F1">
      <w:pPr>
        <w:pStyle w:val="PlainTex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B920B1" w:rsidRPr="003C31CE" w:rsidRDefault="00B920B1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B920B1" w:rsidRPr="003C31CE" w:rsidRDefault="00B920B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B920B1" w:rsidRPr="003C31CE" w:rsidRDefault="00B920B1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B920B1" w:rsidRPr="003C31CE" w:rsidRDefault="00B920B1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B920B1" w:rsidRPr="003C31CE" w:rsidRDefault="00B920B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B920B1" w:rsidRPr="003C31CE" w:rsidRDefault="00B920B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B920B1" w:rsidRPr="003C31CE" w:rsidRDefault="00B920B1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B920B1" w:rsidRDefault="00B920B1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C36201">
        <w:rPr>
          <w:rFonts w:ascii="Verdana" w:eastAsia="Arial Unicode MS" w:hAnsi="Verdana" w:cs="Arial Unicode MS"/>
          <w:b/>
        </w:rPr>
        <w:t>„</w:t>
      </w:r>
      <w:r>
        <w:rPr>
          <w:rFonts w:ascii="Verdana" w:hAnsi="Verdana" w:cs="Tahoma"/>
          <w:b/>
        </w:rPr>
        <w:t>Poprawa stanu technicznego nawierzchni bitumicznej jezdni w wybranych lokalizacjach na terenie miasta Wrocławia.”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B920B1" w:rsidRPr="003C31CE" w:rsidRDefault="00B920B1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B920B1" w:rsidRDefault="00B920B1" w:rsidP="00423BAA">
      <w:pPr>
        <w:pStyle w:val="Zwykytekst1"/>
        <w:numPr>
          <w:ilvl w:val="0"/>
          <w:numId w:val="8"/>
          <w:numberingChange w:id="16" w:author="Unknown" w:date="2021-09-30T11:18:00Z" w:original="%1:1:0:)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B920B1" w:rsidRPr="003C31CE" w:rsidRDefault="00B920B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B920B1" w:rsidRDefault="00B920B1" w:rsidP="00423BAA">
      <w:pPr>
        <w:pStyle w:val="Zwykytekst1"/>
        <w:numPr>
          <w:ilvl w:val="0"/>
          <w:numId w:val="8"/>
          <w:numberingChange w:id="17" w:author="Unknown" w:date="2021-09-30T11:18:00Z" w:original="%1:2:0:)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B920B1" w:rsidRPr="003C31CE" w:rsidRDefault="00B920B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B920B1" w:rsidRDefault="00B920B1" w:rsidP="00423BAA">
      <w:pPr>
        <w:pStyle w:val="Zwykytekst1"/>
        <w:numPr>
          <w:ilvl w:val="0"/>
          <w:numId w:val="8"/>
          <w:numberingChange w:id="18" w:author="Unknown" w:date="2021-09-30T11:18:00Z" w:original="%1:3:0:)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B920B1" w:rsidRPr="003C31CE" w:rsidRDefault="00B920B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B920B1" w:rsidRPr="003C31CE" w:rsidRDefault="00B920B1" w:rsidP="00423BAA">
      <w:pPr>
        <w:pStyle w:val="Zwykytekst1"/>
        <w:numPr>
          <w:ilvl w:val="0"/>
          <w:numId w:val="8"/>
          <w:numberingChange w:id="19" w:author="Unknown" w:date="2021-09-30T11:18:00Z" w:original="%1:4:0:)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B920B1" w:rsidRPr="003C31CE" w:rsidRDefault="00B920B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B920B1" w:rsidRPr="003C31CE" w:rsidRDefault="00B920B1" w:rsidP="00423BAA">
      <w:pPr>
        <w:pStyle w:val="Zwykytekst1"/>
        <w:numPr>
          <w:ilvl w:val="0"/>
          <w:numId w:val="8"/>
          <w:numberingChange w:id="20" w:author="Unknown" w:date="2021-09-30T11:18:00Z" w:original="%1:5:0:)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B920B1" w:rsidRPr="003C31CE" w:rsidRDefault="00B920B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B920B1" w:rsidRDefault="00B920B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B920B1" w:rsidRDefault="00B920B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B920B1" w:rsidRDefault="00B920B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B920B1" w:rsidRPr="003C31CE" w:rsidRDefault="00B920B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B920B1" w:rsidRDefault="00B920B1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B920B1" w:rsidRPr="009B63E9" w:rsidRDefault="00B920B1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Default="00B920B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B920B1" w:rsidRPr="000D7F59" w:rsidRDefault="00B920B1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Klauzula informacyjna dotycz</w:t>
      </w:r>
      <w:r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B920B1" w:rsidRPr="00CC2FD1" w:rsidRDefault="00B920B1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Pzp”, członkowie komisji przetargowej nie będący pracownikami ZDiUM, firmy prowadzące serwis IT systemów informatycznych używanych w ZDiUM, firmy realizujące dla ZDIUM usługi pocztowe; 5) Pani/Pana dane osobowe będą przechowywane, zgodnie z art. 97 ust. 1 ustawy Pzp,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B920B1" w:rsidRPr="00CC2FD1" w:rsidRDefault="00B920B1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B920B1" w:rsidRPr="00CC2FD1" w:rsidRDefault="00B920B1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B920B1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0B1" w:rsidRDefault="00B920B1">
      <w:r>
        <w:separator/>
      </w:r>
    </w:p>
  </w:endnote>
  <w:endnote w:type="continuationSeparator" w:id="0">
    <w:p w:rsidR="00B920B1" w:rsidRDefault="00B92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0B1" w:rsidRDefault="00B920B1">
      <w:r>
        <w:separator/>
      </w:r>
    </w:p>
  </w:footnote>
  <w:footnote w:type="continuationSeparator" w:id="0">
    <w:p w:rsidR="00B920B1" w:rsidRDefault="00B920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0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846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04199"/>
    <w:rsid w:val="00114598"/>
    <w:rsid w:val="00114D57"/>
    <w:rsid w:val="00116C5D"/>
    <w:rsid w:val="00116F62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545A"/>
    <w:rsid w:val="00156BC8"/>
    <w:rsid w:val="00156DCD"/>
    <w:rsid w:val="0016043B"/>
    <w:rsid w:val="00165A62"/>
    <w:rsid w:val="00166E63"/>
    <w:rsid w:val="00171B2F"/>
    <w:rsid w:val="0017256E"/>
    <w:rsid w:val="00173966"/>
    <w:rsid w:val="00174F8C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C61E0"/>
    <w:rsid w:val="001D0A10"/>
    <w:rsid w:val="001D1C2E"/>
    <w:rsid w:val="001D3873"/>
    <w:rsid w:val="001D52CE"/>
    <w:rsid w:val="001D5359"/>
    <w:rsid w:val="001D7410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2F3C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2A4F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19B1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0DE1"/>
    <w:rsid w:val="003736A8"/>
    <w:rsid w:val="0037383B"/>
    <w:rsid w:val="00373ACC"/>
    <w:rsid w:val="00374D7C"/>
    <w:rsid w:val="00380697"/>
    <w:rsid w:val="003807E6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0FB6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288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97CF0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6647"/>
    <w:rsid w:val="005C6770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212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53A7E"/>
    <w:rsid w:val="00660B33"/>
    <w:rsid w:val="00660BA4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77E12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976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8F7ADF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7C3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27DB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3EB3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0EAE"/>
    <w:rsid w:val="00A564CB"/>
    <w:rsid w:val="00A64C2B"/>
    <w:rsid w:val="00A67331"/>
    <w:rsid w:val="00A7203C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AF5FB3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01F1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5813"/>
    <w:rsid w:val="00B7786D"/>
    <w:rsid w:val="00B920B1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2A88"/>
    <w:rsid w:val="00BF5882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0353"/>
    <w:rsid w:val="00C33448"/>
    <w:rsid w:val="00C35EE7"/>
    <w:rsid w:val="00C36201"/>
    <w:rsid w:val="00C367E2"/>
    <w:rsid w:val="00C466A3"/>
    <w:rsid w:val="00C478CB"/>
    <w:rsid w:val="00C47CAA"/>
    <w:rsid w:val="00C5212D"/>
    <w:rsid w:val="00C564D5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A721C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1371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5B20"/>
    <w:rsid w:val="00D267E4"/>
    <w:rsid w:val="00D37E11"/>
    <w:rsid w:val="00D42886"/>
    <w:rsid w:val="00D42CCB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349D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2A2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27F85"/>
    <w:rsid w:val="00E30B02"/>
    <w:rsid w:val="00E36858"/>
    <w:rsid w:val="00E36DCD"/>
    <w:rsid w:val="00E425F1"/>
    <w:rsid w:val="00E44203"/>
    <w:rsid w:val="00E463A6"/>
    <w:rsid w:val="00E51A79"/>
    <w:rsid w:val="00E53E0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1F55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A4D34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984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2A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62A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62A4F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2A4F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62A4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62A4F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62A4F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62A4F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62A4F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262A4F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2A4F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rsid w:val="0079737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62A4F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62A4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"/>
    <w:uiPriority w:val="99"/>
    <w:rsid w:val="007E355A"/>
    <w:pPr>
      <w:ind w:left="708"/>
    </w:pPr>
  </w:style>
  <w:style w:type="character" w:customStyle="1" w:styleId="ZnakZnak23">
    <w:name w:val="Znak Znak23"/>
    <w:uiPriority w:val="99"/>
    <w:rsid w:val="00D8750B"/>
    <w:rPr>
      <w:rFonts w:ascii="Courier New" w:hAnsi="Courier New"/>
    </w:rPr>
  </w:style>
  <w:style w:type="character" w:customStyle="1" w:styleId="ZnakZnak42">
    <w:name w:val="Znak Znak42"/>
    <w:uiPriority w:val="99"/>
    <w:locked/>
    <w:rsid w:val="00A97EED"/>
    <w:rPr>
      <w:rFonts w:ascii="Courier New" w:hAnsi="Courier New"/>
    </w:rPr>
  </w:style>
  <w:style w:type="paragraph" w:styleId="ListParagraph">
    <w:name w:val="List Paragraph"/>
    <w:basedOn w:val="Normal"/>
    <w:uiPriority w:val="99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3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22-11-2013.dot</Template>
  <TotalTime>4</TotalTime>
  <Pages>7</Pages>
  <Words>2334</Words>
  <Characters>14008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</cp:lastModifiedBy>
  <cp:revision>3</cp:revision>
  <cp:lastPrinted>2021-09-30T10:42:00Z</cp:lastPrinted>
  <dcterms:created xsi:type="dcterms:W3CDTF">2021-09-30T10:42:00Z</dcterms:created>
  <dcterms:modified xsi:type="dcterms:W3CDTF">2021-09-30T10:45:00Z</dcterms:modified>
</cp:coreProperties>
</file>