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6AF" w:rsidRPr="008F5E84" w:rsidRDefault="001A06AF" w:rsidP="008F7CDD">
      <w:pPr>
        <w:ind w:left="-142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</w:rPr>
        <w:t>Znak referencyjny</w:t>
      </w:r>
      <w:r w:rsidRPr="00043C64">
        <w:rPr>
          <w:rFonts w:ascii="Verdana" w:hAnsi="Verdana"/>
          <w:b/>
        </w:rPr>
        <w:t xml:space="preserve"> </w:t>
      </w:r>
      <w:r w:rsidRPr="008F5E84">
        <w:rPr>
          <w:rFonts w:ascii="Verdana" w:hAnsi="Verdana"/>
          <w:b/>
          <w:sz w:val="18"/>
          <w:szCs w:val="18"/>
        </w:rPr>
        <w:t>TXU.TRP.96.2021.ANK</w:t>
      </w:r>
      <w:r>
        <w:rPr>
          <w:rFonts w:ascii="Verdana" w:hAnsi="Verdana"/>
          <w:b/>
          <w:sz w:val="18"/>
          <w:szCs w:val="18"/>
        </w:rPr>
        <w:t xml:space="preserve"> </w:t>
      </w:r>
    </w:p>
    <w:p w:rsidR="001A06AF" w:rsidRPr="00043C64" w:rsidRDefault="001A06AF" w:rsidP="008F7CDD">
      <w:pPr>
        <w:ind w:left="-142"/>
        <w:jc w:val="both"/>
        <w:rPr>
          <w:rFonts w:ascii="Verdana" w:hAnsi="Verdana"/>
        </w:rPr>
      </w:pP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</w:r>
      <w:r w:rsidRPr="00043C64">
        <w:rPr>
          <w:rFonts w:ascii="Verdana" w:hAnsi="Verdana"/>
        </w:rPr>
        <w:tab/>
        <w:t xml:space="preserve"> </w:t>
      </w:r>
    </w:p>
    <w:p w:rsidR="001A06AF" w:rsidRDefault="001A06AF" w:rsidP="0066721B">
      <w:pPr>
        <w:pStyle w:val="Heading1"/>
        <w:rPr>
          <w:rFonts w:ascii="Verdana" w:hAnsi="Verdana" w:cs="Tahoma"/>
          <w:b w:val="0"/>
          <w:sz w:val="20"/>
        </w:rPr>
      </w:pPr>
    </w:p>
    <w:p w:rsidR="001A06AF" w:rsidRDefault="001A06AF" w:rsidP="00AD21F8">
      <w:pPr>
        <w:pStyle w:val="Heading1"/>
        <w:jc w:val="center"/>
        <w:rPr>
          <w:rFonts w:ascii="Verdana" w:hAnsi="Verdana" w:cs="Tahoma"/>
          <w:b w:val="0"/>
          <w:sz w:val="20"/>
        </w:rPr>
      </w:pPr>
      <w:r w:rsidRPr="00043C64">
        <w:rPr>
          <w:rFonts w:ascii="Verdana" w:hAnsi="Verdana" w:cs="Tahoma"/>
          <w:b w:val="0"/>
          <w:sz w:val="20"/>
        </w:rPr>
        <w:t xml:space="preserve">Zestawienie ofert złożonych w dniu </w:t>
      </w:r>
      <w:r>
        <w:rPr>
          <w:rFonts w:ascii="Verdana" w:hAnsi="Verdana" w:cs="Tahoma"/>
          <w:b w:val="0"/>
          <w:sz w:val="20"/>
        </w:rPr>
        <w:t>10</w:t>
      </w:r>
      <w:r w:rsidRPr="00043C64">
        <w:rPr>
          <w:rFonts w:ascii="Verdana" w:hAnsi="Verdana" w:cs="Tahoma"/>
          <w:b w:val="0"/>
          <w:sz w:val="20"/>
        </w:rPr>
        <w:t>.</w:t>
      </w:r>
      <w:r>
        <w:rPr>
          <w:rFonts w:ascii="Verdana" w:hAnsi="Verdana" w:cs="Tahoma"/>
          <w:b w:val="0"/>
          <w:sz w:val="20"/>
        </w:rPr>
        <w:t>06</w:t>
      </w:r>
      <w:r w:rsidRPr="00043C64">
        <w:rPr>
          <w:rFonts w:ascii="Verdana" w:hAnsi="Verdana" w:cs="Tahoma"/>
          <w:b w:val="0"/>
          <w:sz w:val="20"/>
        </w:rPr>
        <w:t>.20</w:t>
      </w:r>
      <w:r>
        <w:rPr>
          <w:rFonts w:ascii="Verdana" w:hAnsi="Verdana" w:cs="Tahoma"/>
          <w:b w:val="0"/>
          <w:sz w:val="20"/>
        </w:rPr>
        <w:t xml:space="preserve">21 </w:t>
      </w:r>
      <w:r w:rsidRPr="00043C64">
        <w:rPr>
          <w:rFonts w:ascii="Verdana" w:hAnsi="Verdana" w:cs="Tahoma"/>
          <w:b w:val="0"/>
          <w:sz w:val="20"/>
        </w:rPr>
        <w:t xml:space="preserve">r. w </w:t>
      </w:r>
      <w:r>
        <w:rPr>
          <w:rFonts w:ascii="Verdana" w:hAnsi="Verdana" w:cs="Tahoma"/>
          <w:b w:val="0"/>
          <w:sz w:val="20"/>
        </w:rPr>
        <w:t>postępowaniu</w:t>
      </w:r>
      <w:r w:rsidRPr="00043C64">
        <w:rPr>
          <w:rFonts w:ascii="Verdana" w:hAnsi="Verdana" w:cs="Tahoma"/>
          <w:b w:val="0"/>
          <w:sz w:val="20"/>
        </w:rPr>
        <w:t xml:space="preserve"> na:</w:t>
      </w:r>
    </w:p>
    <w:p w:rsidR="001A06AF" w:rsidRDefault="001A06AF" w:rsidP="00A75174">
      <w:pPr>
        <w:jc w:val="center"/>
        <w:rPr>
          <w:rFonts w:ascii="Verdana" w:hAnsi="Verdana" w:cs="Helv"/>
          <w:b/>
          <w:color w:val="000000"/>
        </w:rPr>
      </w:pPr>
    </w:p>
    <w:p w:rsidR="001A06AF" w:rsidRPr="0048216D" w:rsidRDefault="001A06AF" w:rsidP="00A75174">
      <w:pPr>
        <w:jc w:val="center"/>
        <w:rPr>
          <w:rFonts w:ascii="Verdana" w:hAnsi="Verdana" w:cs="Arial Unicode MS"/>
          <w:b/>
        </w:rPr>
      </w:pPr>
      <w:r w:rsidRPr="0048216D">
        <w:rPr>
          <w:rFonts w:ascii="Verdana" w:hAnsi="Verdana" w:cs="Helv"/>
          <w:b/>
          <w:color w:val="000000"/>
        </w:rPr>
        <w:t>Remont esplanady przy pl. Grunwaldzkim 12-20 we Wrocławiu</w:t>
      </w:r>
    </w:p>
    <w:p w:rsidR="001A06AF" w:rsidRDefault="001A06AF" w:rsidP="008F7CDD">
      <w:pPr>
        <w:pStyle w:val="BodyText"/>
        <w:ind w:left="-142" w:right="-428"/>
        <w:jc w:val="left"/>
        <w:rPr>
          <w:rFonts w:ascii="Verdana" w:hAnsi="Verdana"/>
          <w:sz w:val="20"/>
        </w:rPr>
      </w:pPr>
    </w:p>
    <w:p w:rsidR="001A06AF" w:rsidRPr="00FB058F" w:rsidRDefault="001A06AF" w:rsidP="00536DB7"/>
    <w:tbl>
      <w:tblPr>
        <w:tblW w:w="1417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0348"/>
        <w:gridCol w:w="2977"/>
      </w:tblGrid>
      <w:tr w:rsidR="001A06AF" w:rsidRPr="008C44AC" w:rsidTr="005931DA">
        <w:trPr>
          <w:cantSplit/>
          <w:trHeight w:val="542"/>
        </w:trPr>
        <w:tc>
          <w:tcPr>
            <w:tcW w:w="851" w:type="dxa"/>
            <w:shd w:val="clear" w:color="auto" w:fill="E6E6E6"/>
            <w:vAlign w:val="center"/>
          </w:tcPr>
          <w:p w:rsidR="001A06AF" w:rsidRPr="008C44AC" w:rsidRDefault="001A06AF" w:rsidP="00536DB7">
            <w:pPr>
              <w:jc w:val="center"/>
              <w:rPr>
                <w:rFonts w:ascii="Verdana" w:hAnsi="Verdana"/>
                <w:sz w:val="18"/>
              </w:rPr>
            </w:pPr>
            <w:r w:rsidRPr="008C44AC">
              <w:rPr>
                <w:rFonts w:ascii="Verdana" w:hAnsi="Verdana"/>
                <w:sz w:val="18"/>
              </w:rPr>
              <w:t>Nr oferty</w:t>
            </w:r>
          </w:p>
        </w:tc>
        <w:tc>
          <w:tcPr>
            <w:tcW w:w="10348" w:type="dxa"/>
            <w:shd w:val="clear" w:color="auto" w:fill="E6E6E6"/>
            <w:vAlign w:val="center"/>
          </w:tcPr>
          <w:p w:rsidR="001A06AF" w:rsidRPr="008C44AC" w:rsidRDefault="001A06AF" w:rsidP="00536DB7">
            <w:pPr>
              <w:jc w:val="center"/>
              <w:rPr>
                <w:rFonts w:ascii="Verdana" w:hAnsi="Verdana"/>
              </w:rPr>
            </w:pPr>
            <w:r w:rsidRPr="008C44AC">
              <w:rPr>
                <w:rFonts w:ascii="Verdana" w:hAnsi="Verdana"/>
              </w:rPr>
              <w:t>Nazwa (firma) i adres wykonawcy</w:t>
            </w:r>
          </w:p>
        </w:tc>
        <w:tc>
          <w:tcPr>
            <w:tcW w:w="2977" w:type="dxa"/>
            <w:shd w:val="clear" w:color="auto" w:fill="E6E6E6"/>
            <w:vAlign w:val="center"/>
          </w:tcPr>
          <w:p w:rsidR="001A06AF" w:rsidRPr="008C44AC" w:rsidRDefault="001A06AF" w:rsidP="006A1E13">
            <w:pPr>
              <w:pStyle w:val="BodyText"/>
              <w:ind w:left="-70" w:right="-70"/>
              <w:rPr>
                <w:rFonts w:ascii="Verdana" w:hAnsi="Verdana"/>
                <w:sz w:val="20"/>
              </w:rPr>
            </w:pPr>
            <w:r w:rsidRPr="008C44AC">
              <w:rPr>
                <w:rFonts w:ascii="Verdana" w:hAnsi="Verdana"/>
                <w:sz w:val="20"/>
              </w:rPr>
              <w:t xml:space="preserve">Cena ofertowa brutto </w:t>
            </w:r>
            <w:r>
              <w:rPr>
                <w:rFonts w:ascii="Verdana" w:hAnsi="Verdana"/>
                <w:sz w:val="20"/>
              </w:rPr>
              <w:br/>
            </w:r>
            <w:r w:rsidRPr="008C44AC">
              <w:rPr>
                <w:rFonts w:ascii="Verdana" w:hAnsi="Verdana"/>
                <w:sz w:val="20"/>
              </w:rPr>
              <w:t>[zł]</w:t>
            </w:r>
          </w:p>
        </w:tc>
      </w:tr>
      <w:tr w:rsidR="001A06AF" w:rsidRPr="00B568C7" w:rsidTr="005931DA">
        <w:trPr>
          <w:cantSplit/>
          <w:trHeight w:val="866"/>
        </w:trPr>
        <w:tc>
          <w:tcPr>
            <w:tcW w:w="851" w:type="dxa"/>
            <w:vAlign w:val="center"/>
          </w:tcPr>
          <w:p w:rsidR="001A06AF" w:rsidRDefault="001A06AF" w:rsidP="00BA58E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10348" w:type="dxa"/>
            <w:vAlign w:val="center"/>
          </w:tcPr>
          <w:p w:rsidR="001A06AF" w:rsidRPr="005931DA" w:rsidRDefault="001A06AF" w:rsidP="005931D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 w:rsidRPr="005931DA">
              <w:rPr>
                <w:rFonts w:ascii="Verdana" w:hAnsi="Verdana" w:cs="Verdana"/>
                <w:color w:val="000000"/>
              </w:rPr>
              <w:t xml:space="preserve">Przedsiębiorstwo </w:t>
            </w:r>
            <w:r>
              <w:rPr>
                <w:rFonts w:ascii="Verdana" w:hAnsi="Verdana" w:cs="Verdana"/>
                <w:color w:val="000000"/>
              </w:rPr>
              <w:t>Robót Inżynieryjnych Budex sp. z o.o.</w:t>
            </w:r>
          </w:p>
          <w:p w:rsidR="001A06AF" w:rsidRPr="00B568C7" w:rsidRDefault="001A06AF" w:rsidP="005931DA">
            <w:pPr>
              <w:rPr>
                <w:rFonts w:ascii="Verdana" w:hAnsi="Verdana" w:cs="Tahoma"/>
              </w:rPr>
            </w:pPr>
            <w:r>
              <w:rPr>
                <w:rFonts w:ascii="Verdana" w:hAnsi="Verdana" w:cs="Verdana"/>
                <w:color w:val="000000"/>
              </w:rPr>
              <w:t>34-453 Ochotnica Górna,</w:t>
            </w:r>
            <w:r w:rsidRPr="005931DA">
              <w:rPr>
                <w:rFonts w:ascii="Verdana" w:hAnsi="Verdana" w:cs="Verdana"/>
                <w:color w:val="000000"/>
              </w:rPr>
              <w:t xml:space="preserve"> </w:t>
            </w:r>
            <w:r>
              <w:rPr>
                <w:rFonts w:ascii="Verdana" w:hAnsi="Verdana" w:cs="Verdana"/>
                <w:color w:val="000000"/>
              </w:rPr>
              <w:t>os. Sikory 40A</w:t>
            </w:r>
          </w:p>
        </w:tc>
        <w:tc>
          <w:tcPr>
            <w:tcW w:w="2977" w:type="dxa"/>
            <w:vAlign w:val="center"/>
          </w:tcPr>
          <w:p w:rsidR="001A06AF" w:rsidRPr="005931DA" w:rsidRDefault="001A06AF" w:rsidP="005931DA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11 296 195,04</w:t>
            </w:r>
          </w:p>
        </w:tc>
      </w:tr>
      <w:tr w:rsidR="001A06AF" w:rsidRPr="005931DA" w:rsidTr="00A75174">
        <w:trPr>
          <w:cantSplit/>
          <w:trHeight w:val="866"/>
        </w:trPr>
        <w:tc>
          <w:tcPr>
            <w:tcW w:w="851" w:type="dxa"/>
            <w:vAlign w:val="center"/>
          </w:tcPr>
          <w:p w:rsidR="001A06AF" w:rsidRDefault="001A06AF" w:rsidP="000901A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10348" w:type="dxa"/>
            <w:vAlign w:val="center"/>
          </w:tcPr>
          <w:p w:rsidR="001A06AF" w:rsidRPr="005931DA" w:rsidRDefault="001A06AF" w:rsidP="000901A7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HARAS BUDOWNICTWO Sp. z o.o. – Sp.k</w:t>
            </w:r>
          </w:p>
          <w:p w:rsidR="001A06AF" w:rsidRPr="00A75174" w:rsidRDefault="001A06AF" w:rsidP="00A7517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 xml:space="preserve">50-202 </w:t>
            </w:r>
            <w:r w:rsidRPr="005931DA">
              <w:rPr>
                <w:rFonts w:ascii="Verdana" w:hAnsi="Verdana" w:cs="Verdana"/>
                <w:color w:val="000000"/>
              </w:rPr>
              <w:t>Wrocław</w:t>
            </w:r>
            <w:r>
              <w:rPr>
                <w:rFonts w:ascii="Verdana" w:hAnsi="Verdana" w:cs="Verdana"/>
                <w:color w:val="000000"/>
              </w:rPr>
              <w:t>,</w:t>
            </w:r>
            <w:r w:rsidRPr="005931DA">
              <w:rPr>
                <w:rFonts w:ascii="Verdana" w:hAnsi="Verdana" w:cs="Verdana"/>
                <w:color w:val="000000"/>
              </w:rPr>
              <w:t xml:space="preserve"> ul. </w:t>
            </w:r>
            <w:r>
              <w:rPr>
                <w:rFonts w:ascii="Verdana" w:hAnsi="Verdana" w:cs="Verdana"/>
                <w:color w:val="000000"/>
              </w:rPr>
              <w:t>Ks. Witolda 49/5</w:t>
            </w:r>
          </w:p>
        </w:tc>
        <w:tc>
          <w:tcPr>
            <w:tcW w:w="2977" w:type="dxa"/>
            <w:vAlign w:val="center"/>
          </w:tcPr>
          <w:p w:rsidR="001A06AF" w:rsidRPr="005931DA" w:rsidRDefault="001A06AF" w:rsidP="000901A7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8 996 164,65</w:t>
            </w:r>
          </w:p>
        </w:tc>
      </w:tr>
      <w:tr w:rsidR="001A06AF" w:rsidRPr="005931DA" w:rsidTr="00A75174">
        <w:trPr>
          <w:cantSplit/>
          <w:trHeight w:val="866"/>
        </w:trPr>
        <w:tc>
          <w:tcPr>
            <w:tcW w:w="851" w:type="dxa"/>
            <w:vAlign w:val="center"/>
          </w:tcPr>
          <w:p w:rsidR="001A06AF" w:rsidRDefault="001A06AF" w:rsidP="000901A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0348" w:type="dxa"/>
            <w:vAlign w:val="center"/>
          </w:tcPr>
          <w:p w:rsidR="001A06AF" w:rsidRDefault="001A06AF" w:rsidP="000901A7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Konsorcjum Firm:</w:t>
            </w:r>
          </w:p>
          <w:p w:rsidR="001A06AF" w:rsidRPr="005931DA" w:rsidRDefault="001A06AF" w:rsidP="000901A7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1. PBW INŻYNIERIA Jacek Garbacz - Lider</w:t>
            </w:r>
          </w:p>
          <w:p w:rsidR="001A06AF" w:rsidRDefault="001A06AF" w:rsidP="00A75174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53-512</w:t>
            </w:r>
            <w:r w:rsidRPr="005931DA">
              <w:rPr>
                <w:rFonts w:ascii="Verdana" w:hAnsi="Verdana" w:cs="Verdana"/>
                <w:color w:val="000000"/>
              </w:rPr>
              <w:t xml:space="preserve"> Wrocław</w:t>
            </w:r>
            <w:r>
              <w:rPr>
                <w:rFonts w:ascii="Verdana" w:hAnsi="Verdana" w:cs="Verdana"/>
                <w:color w:val="000000"/>
              </w:rPr>
              <w:t>, ul. Pochyła 23/4D</w:t>
            </w:r>
          </w:p>
          <w:p w:rsidR="001A06AF" w:rsidRDefault="001A06AF" w:rsidP="00C868DC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2. DROMOSTTOR POLSKA Sp. z o.o. Sp.k. - Partner</w:t>
            </w:r>
          </w:p>
          <w:p w:rsidR="001A06AF" w:rsidRDefault="001A06AF" w:rsidP="00C868DC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59-600 Lwówek Śląski, Mojesz 31B</w:t>
            </w:r>
          </w:p>
          <w:p w:rsidR="001A06AF" w:rsidRPr="00A75174" w:rsidRDefault="001A06AF" w:rsidP="00C868DC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977" w:type="dxa"/>
            <w:vAlign w:val="center"/>
          </w:tcPr>
          <w:p w:rsidR="001A06AF" w:rsidRPr="005931DA" w:rsidRDefault="001A06AF" w:rsidP="000901A7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8 593 932,94</w:t>
            </w:r>
          </w:p>
        </w:tc>
      </w:tr>
    </w:tbl>
    <w:p w:rsidR="001A06AF" w:rsidRDefault="001A06AF" w:rsidP="00084F1D">
      <w:pPr>
        <w:rPr>
          <w:rStyle w:val="SubtleEmphasis"/>
          <w:rFonts w:ascii="Tahoma" w:hAnsi="Tahoma" w:cs="Tahoma"/>
          <w:i w:val="0"/>
          <w:iCs/>
          <w:sz w:val="22"/>
          <w:szCs w:val="22"/>
        </w:rPr>
      </w:pPr>
    </w:p>
    <w:p w:rsidR="001A06AF" w:rsidRDefault="001A06AF">
      <w:pPr>
        <w:rPr>
          <w:rFonts w:ascii="Arial" w:hAnsi="Arial"/>
          <w:sz w:val="24"/>
        </w:rPr>
      </w:pPr>
    </w:p>
    <w:sectPr w:rsidR="001A06AF" w:rsidSect="00043C64">
      <w:pgSz w:w="16840" w:h="11907" w:orient="landscape" w:code="9"/>
      <w:pgMar w:top="1418" w:right="1021" w:bottom="794" w:left="130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6AF" w:rsidRDefault="001A06AF">
      <w:r>
        <w:separator/>
      </w:r>
    </w:p>
  </w:endnote>
  <w:endnote w:type="continuationSeparator" w:id="0">
    <w:p w:rsidR="001A06AF" w:rsidRDefault="001A0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6AF" w:rsidRDefault="001A06AF">
      <w:r>
        <w:separator/>
      </w:r>
    </w:p>
  </w:footnote>
  <w:footnote w:type="continuationSeparator" w:id="0">
    <w:p w:rsidR="001A06AF" w:rsidRDefault="001A0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4028A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4E2A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24EA3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66C5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14826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384D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ED09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8A97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C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20C5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5E7AB7"/>
    <w:multiLevelType w:val="singleLevel"/>
    <w:tmpl w:val="2AF4307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  <w:b/>
      </w:rPr>
    </w:lvl>
  </w:abstractNum>
  <w:abstractNum w:abstractNumId="11">
    <w:nsid w:val="1D113B3C"/>
    <w:multiLevelType w:val="hybridMultilevel"/>
    <w:tmpl w:val="B8D8B7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9F901DF"/>
    <w:multiLevelType w:val="multilevel"/>
    <w:tmpl w:val="0C36E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>
    <w:nsid w:val="2F021947"/>
    <w:multiLevelType w:val="hybridMultilevel"/>
    <w:tmpl w:val="44944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20F480B"/>
    <w:multiLevelType w:val="hybridMultilevel"/>
    <w:tmpl w:val="9E5466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6C6B7D"/>
    <w:multiLevelType w:val="hybridMultilevel"/>
    <w:tmpl w:val="321481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D91407F"/>
    <w:multiLevelType w:val="hybridMultilevel"/>
    <w:tmpl w:val="9A486938"/>
    <w:lvl w:ilvl="0" w:tplc="3460D186">
      <w:start w:val="1"/>
      <w:numFmt w:val="decimal"/>
      <w:lvlText w:val="%1."/>
      <w:lvlJc w:val="left"/>
      <w:pPr>
        <w:ind w:left="71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  <w:rPr>
        <w:rFonts w:cs="Times New Roman"/>
      </w:rPr>
    </w:lvl>
  </w:abstractNum>
  <w:abstractNum w:abstractNumId="17">
    <w:nsid w:val="699A749A"/>
    <w:multiLevelType w:val="multilevel"/>
    <w:tmpl w:val="FED829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7A735161"/>
    <w:multiLevelType w:val="singleLevel"/>
    <w:tmpl w:val="B248230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4"/>
  </w:num>
  <w:num w:numId="18">
    <w:abstractNumId w:val="11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F6F"/>
    <w:rsid w:val="00043C64"/>
    <w:rsid w:val="00060518"/>
    <w:rsid w:val="00076272"/>
    <w:rsid w:val="00077B55"/>
    <w:rsid w:val="000804FB"/>
    <w:rsid w:val="00080F0D"/>
    <w:rsid w:val="0008102C"/>
    <w:rsid w:val="00084F1D"/>
    <w:rsid w:val="000901A7"/>
    <w:rsid w:val="000A3C01"/>
    <w:rsid w:val="000B01AC"/>
    <w:rsid w:val="000E47A1"/>
    <w:rsid w:val="000F41D6"/>
    <w:rsid w:val="000F5A8D"/>
    <w:rsid w:val="00102AA8"/>
    <w:rsid w:val="00112E0A"/>
    <w:rsid w:val="001233E9"/>
    <w:rsid w:val="0012463A"/>
    <w:rsid w:val="00125164"/>
    <w:rsid w:val="00143729"/>
    <w:rsid w:val="00154C15"/>
    <w:rsid w:val="00170301"/>
    <w:rsid w:val="00182297"/>
    <w:rsid w:val="001846AD"/>
    <w:rsid w:val="00190ABF"/>
    <w:rsid w:val="001A06AF"/>
    <w:rsid w:val="001A2DB5"/>
    <w:rsid w:val="001A2F76"/>
    <w:rsid w:val="001A37B8"/>
    <w:rsid w:val="001B7F2A"/>
    <w:rsid w:val="001C4A37"/>
    <w:rsid w:val="001D1467"/>
    <w:rsid w:val="001E66BC"/>
    <w:rsid w:val="00202EC8"/>
    <w:rsid w:val="002043D0"/>
    <w:rsid w:val="002118E6"/>
    <w:rsid w:val="002135CA"/>
    <w:rsid w:val="00232FA0"/>
    <w:rsid w:val="002373A3"/>
    <w:rsid w:val="0024236F"/>
    <w:rsid w:val="00265BA2"/>
    <w:rsid w:val="00267D3E"/>
    <w:rsid w:val="00281B7A"/>
    <w:rsid w:val="002879D1"/>
    <w:rsid w:val="002A5616"/>
    <w:rsid w:val="002D71E3"/>
    <w:rsid w:val="002F0429"/>
    <w:rsid w:val="002F7051"/>
    <w:rsid w:val="00313E07"/>
    <w:rsid w:val="003260F7"/>
    <w:rsid w:val="00326664"/>
    <w:rsid w:val="00331161"/>
    <w:rsid w:val="00337520"/>
    <w:rsid w:val="003449A9"/>
    <w:rsid w:val="003503AF"/>
    <w:rsid w:val="00353D28"/>
    <w:rsid w:val="0035673F"/>
    <w:rsid w:val="0036597E"/>
    <w:rsid w:val="00372AD9"/>
    <w:rsid w:val="00382D0A"/>
    <w:rsid w:val="00384ED6"/>
    <w:rsid w:val="003A162E"/>
    <w:rsid w:val="003A2481"/>
    <w:rsid w:val="003A3CE0"/>
    <w:rsid w:val="003A49D6"/>
    <w:rsid w:val="003B55E7"/>
    <w:rsid w:val="003C2B26"/>
    <w:rsid w:val="003E042F"/>
    <w:rsid w:val="003F3540"/>
    <w:rsid w:val="003F3DCE"/>
    <w:rsid w:val="003F587E"/>
    <w:rsid w:val="003F67F4"/>
    <w:rsid w:val="004114ED"/>
    <w:rsid w:val="0043753A"/>
    <w:rsid w:val="00441AFE"/>
    <w:rsid w:val="00442342"/>
    <w:rsid w:val="00446304"/>
    <w:rsid w:val="00456AB4"/>
    <w:rsid w:val="004741EA"/>
    <w:rsid w:val="0048216D"/>
    <w:rsid w:val="00493468"/>
    <w:rsid w:val="004B4150"/>
    <w:rsid w:val="004C438B"/>
    <w:rsid w:val="004C6149"/>
    <w:rsid w:val="004C7395"/>
    <w:rsid w:val="004E76C0"/>
    <w:rsid w:val="004F1AA0"/>
    <w:rsid w:val="004F1EEF"/>
    <w:rsid w:val="004F2E5D"/>
    <w:rsid w:val="004F58B5"/>
    <w:rsid w:val="00513AEC"/>
    <w:rsid w:val="00536DB7"/>
    <w:rsid w:val="00537D55"/>
    <w:rsid w:val="005437D3"/>
    <w:rsid w:val="00563BE3"/>
    <w:rsid w:val="0057472F"/>
    <w:rsid w:val="005931DA"/>
    <w:rsid w:val="005A208C"/>
    <w:rsid w:val="005A30FC"/>
    <w:rsid w:val="005A3806"/>
    <w:rsid w:val="005D64B3"/>
    <w:rsid w:val="005E2128"/>
    <w:rsid w:val="005E4093"/>
    <w:rsid w:val="006018BD"/>
    <w:rsid w:val="00613006"/>
    <w:rsid w:val="00634B6A"/>
    <w:rsid w:val="00640BF2"/>
    <w:rsid w:val="006457F7"/>
    <w:rsid w:val="0066579C"/>
    <w:rsid w:val="0066721B"/>
    <w:rsid w:val="00674ADA"/>
    <w:rsid w:val="006818B3"/>
    <w:rsid w:val="0068587A"/>
    <w:rsid w:val="00690DCA"/>
    <w:rsid w:val="006A1E13"/>
    <w:rsid w:val="006A1F66"/>
    <w:rsid w:val="006C2A17"/>
    <w:rsid w:val="006D660B"/>
    <w:rsid w:val="006F5483"/>
    <w:rsid w:val="00725AC1"/>
    <w:rsid w:val="007313A7"/>
    <w:rsid w:val="007373EC"/>
    <w:rsid w:val="00744AF1"/>
    <w:rsid w:val="0076114B"/>
    <w:rsid w:val="007660E2"/>
    <w:rsid w:val="007838A9"/>
    <w:rsid w:val="007850D1"/>
    <w:rsid w:val="007910A2"/>
    <w:rsid w:val="00795E24"/>
    <w:rsid w:val="007A1282"/>
    <w:rsid w:val="007B4F2C"/>
    <w:rsid w:val="007C2D1B"/>
    <w:rsid w:val="007C5F42"/>
    <w:rsid w:val="007D3D88"/>
    <w:rsid w:val="007D61F0"/>
    <w:rsid w:val="007E1064"/>
    <w:rsid w:val="007F0AEF"/>
    <w:rsid w:val="00806188"/>
    <w:rsid w:val="00810A4D"/>
    <w:rsid w:val="00812504"/>
    <w:rsid w:val="00821461"/>
    <w:rsid w:val="0082385F"/>
    <w:rsid w:val="00831005"/>
    <w:rsid w:val="00834566"/>
    <w:rsid w:val="00861B0B"/>
    <w:rsid w:val="0086700F"/>
    <w:rsid w:val="00870447"/>
    <w:rsid w:val="00874788"/>
    <w:rsid w:val="008852F8"/>
    <w:rsid w:val="00886D30"/>
    <w:rsid w:val="00887E44"/>
    <w:rsid w:val="00890515"/>
    <w:rsid w:val="008912B1"/>
    <w:rsid w:val="008A0722"/>
    <w:rsid w:val="008A13E5"/>
    <w:rsid w:val="008A1EA9"/>
    <w:rsid w:val="008A48AD"/>
    <w:rsid w:val="008A4B35"/>
    <w:rsid w:val="008B16DE"/>
    <w:rsid w:val="008B271D"/>
    <w:rsid w:val="008C1035"/>
    <w:rsid w:val="008C44AC"/>
    <w:rsid w:val="008F3B39"/>
    <w:rsid w:val="008F5E84"/>
    <w:rsid w:val="008F7CDD"/>
    <w:rsid w:val="0090272B"/>
    <w:rsid w:val="00903DAC"/>
    <w:rsid w:val="009233F8"/>
    <w:rsid w:val="00925238"/>
    <w:rsid w:val="00952985"/>
    <w:rsid w:val="00956C61"/>
    <w:rsid w:val="00964839"/>
    <w:rsid w:val="009651F0"/>
    <w:rsid w:val="0097384B"/>
    <w:rsid w:val="0099141C"/>
    <w:rsid w:val="00991483"/>
    <w:rsid w:val="00991533"/>
    <w:rsid w:val="00995B14"/>
    <w:rsid w:val="009D1986"/>
    <w:rsid w:val="009D4BFF"/>
    <w:rsid w:val="009E0360"/>
    <w:rsid w:val="009E3C55"/>
    <w:rsid w:val="009F6094"/>
    <w:rsid w:val="00A06241"/>
    <w:rsid w:val="00A0644C"/>
    <w:rsid w:val="00A07C88"/>
    <w:rsid w:val="00A150D7"/>
    <w:rsid w:val="00A67878"/>
    <w:rsid w:val="00A7256D"/>
    <w:rsid w:val="00A75174"/>
    <w:rsid w:val="00A81224"/>
    <w:rsid w:val="00A819D6"/>
    <w:rsid w:val="00A82235"/>
    <w:rsid w:val="00A845AC"/>
    <w:rsid w:val="00AB1F13"/>
    <w:rsid w:val="00AD21F8"/>
    <w:rsid w:val="00AD2287"/>
    <w:rsid w:val="00AD6A96"/>
    <w:rsid w:val="00B270AE"/>
    <w:rsid w:val="00B4216D"/>
    <w:rsid w:val="00B568C7"/>
    <w:rsid w:val="00B92903"/>
    <w:rsid w:val="00B944BD"/>
    <w:rsid w:val="00BA11FD"/>
    <w:rsid w:val="00BA58EA"/>
    <w:rsid w:val="00BB30FE"/>
    <w:rsid w:val="00BB5210"/>
    <w:rsid w:val="00BC2D3B"/>
    <w:rsid w:val="00BC33C2"/>
    <w:rsid w:val="00BC3583"/>
    <w:rsid w:val="00BC5B9E"/>
    <w:rsid w:val="00BC5EF3"/>
    <w:rsid w:val="00BD38E8"/>
    <w:rsid w:val="00BE1F6F"/>
    <w:rsid w:val="00BE39A0"/>
    <w:rsid w:val="00BE7F9C"/>
    <w:rsid w:val="00C060F6"/>
    <w:rsid w:val="00C10EE0"/>
    <w:rsid w:val="00C202FC"/>
    <w:rsid w:val="00C2234A"/>
    <w:rsid w:val="00C33044"/>
    <w:rsid w:val="00C525AA"/>
    <w:rsid w:val="00C525F5"/>
    <w:rsid w:val="00C67670"/>
    <w:rsid w:val="00C862B8"/>
    <w:rsid w:val="00C865BB"/>
    <w:rsid w:val="00C868DC"/>
    <w:rsid w:val="00CA259D"/>
    <w:rsid w:val="00CB2E1D"/>
    <w:rsid w:val="00CD1864"/>
    <w:rsid w:val="00CD2174"/>
    <w:rsid w:val="00CE5B25"/>
    <w:rsid w:val="00CF0049"/>
    <w:rsid w:val="00CF1EBA"/>
    <w:rsid w:val="00CF7A3F"/>
    <w:rsid w:val="00D129FB"/>
    <w:rsid w:val="00D248FC"/>
    <w:rsid w:val="00D267F2"/>
    <w:rsid w:val="00D46260"/>
    <w:rsid w:val="00D51AA1"/>
    <w:rsid w:val="00D653F8"/>
    <w:rsid w:val="00D707DC"/>
    <w:rsid w:val="00D77A8F"/>
    <w:rsid w:val="00D77B89"/>
    <w:rsid w:val="00D95183"/>
    <w:rsid w:val="00DC4BBE"/>
    <w:rsid w:val="00DD6766"/>
    <w:rsid w:val="00DE6C4C"/>
    <w:rsid w:val="00DF04AA"/>
    <w:rsid w:val="00DF189A"/>
    <w:rsid w:val="00DF4CC1"/>
    <w:rsid w:val="00DF6A0F"/>
    <w:rsid w:val="00E102C4"/>
    <w:rsid w:val="00E24684"/>
    <w:rsid w:val="00E278F9"/>
    <w:rsid w:val="00E408A3"/>
    <w:rsid w:val="00E40DE5"/>
    <w:rsid w:val="00E81EF8"/>
    <w:rsid w:val="00E91EE9"/>
    <w:rsid w:val="00E96864"/>
    <w:rsid w:val="00EA6A0D"/>
    <w:rsid w:val="00EB7974"/>
    <w:rsid w:val="00EC63D0"/>
    <w:rsid w:val="00EE524B"/>
    <w:rsid w:val="00EE68E3"/>
    <w:rsid w:val="00EE7D77"/>
    <w:rsid w:val="00F23D03"/>
    <w:rsid w:val="00F41551"/>
    <w:rsid w:val="00F5275E"/>
    <w:rsid w:val="00F6352B"/>
    <w:rsid w:val="00F7081B"/>
    <w:rsid w:val="00F74FCB"/>
    <w:rsid w:val="00FA2837"/>
    <w:rsid w:val="00FA5A25"/>
    <w:rsid w:val="00FA678C"/>
    <w:rsid w:val="00FB058F"/>
    <w:rsid w:val="00FB0D67"/>
    <w:rsid w:val="00FD114B"/>
    <w:rsid w:val="00FE4DC9"/>
    <w:rsid w:val="00FF2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AFE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41AFE"/>
    <w:pPr>
      <w:keepNext/>
      <w:outlineLvl w:val="0"/>
    </w:pPr>
    <w:rPr>
      <w:rFonts w:ascii="Courier New" w:hAnsi="Courier New"/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41AFE"/>
    <w:pPr>
      <w:keepNext/>
      <w:spacing w:line="360" w:lineRule="auto"/>
      <w:jc w:val="center"/>
      <w:outlineLvl w:val="1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41AFE"/>
    <w:pPr>
      <w:jc w:val="center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36DB7"/>
    <w:rPr>
      <w:rFonts w:ascii="Arial" w:hAnsi="Arial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441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BlockText">
    <w:name w:val="Block Text"/>
    <w:basedOn w:val="Normal"/>
    <w:uiPriority w:val="99"/>
    <w:rsid w:val="00077B55"/>
    <w:pPr>
      <w:spacing w:after="120"/>
      <w:ind w:left="1440" w:right="1440"/>
    </w:pPr>
  </w:style>
  <w:style w:type="character" w:styleId="SubtleEmphasis">
    <w:name w:val="Subtle Emphasis"/>
    <w:basedOn w:val="DefaultParagraphFont"/>
    <w:uiPriority w:val="99"/>
    <w:qFormat/>
    <w:rsid w:val="00043C64"/>
    <w:rPr>
      <w:rFonts w:cs="Times New Roman"/>
      <w:i/>
      <w:color w:val="808080"/>
    </w:rPr>
  </w:style>
  <w:style w:type="paragraph" w:styleId="PlainText">
    <w:name w:val="Plain Text"/>
    <w:basedOn w:val="Normal"/>
    <w:link w:val="PlainTextChar"/>
    <w:uiPriority w:val="99"/>
    <w:rsid w:val="00043C64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43C64"/>
    <w:rPr>
      <w:rFonts w:ascii="Courier New" w:hAnsi="Courier New" w:cs="Times New Roman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rsid w:val="003E042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903DAC"/>
    <w:pPr>
      <w:ind w:left="708"/>
    </w:pPr>
  </w:style>
  <w:style w:type="paragraph" w:customStyle="1" w:styleId="Default">
    <w:name w:val="Default"/>
    <w:uiPriority w:val="99"/>
    <w:rsid w:val="005931D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</Pages>
  <Words>91</Words>
  <Characters>552</Characters>
  <Application>Microsoft Office Outlook</Application>
  <DocSecurity>0</DocSecurity>
  <Lines>0</Lines>
  <Paragraphs>0</Paragraphs>
  <ScaleCrop>false</ScaleCrop>
  <Company>UZP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dc:description/>
  <cp:lastModifiedBy>zdanno</cp:lastModifiedBy>
  <cp:revision>10</cp:revision>
  <cp:lastPrinted>2021-06-10T09:35:00Z</cp:lastPrinted>
  <dcterms:created xsi:type="dcterms:W3CDTF">2021-04-29T09:30:00Z</dcterms:created>
  <dcterms:modified xsi:type="dcterms:W3CDTF">2021-06-10T09:41:00Z</dcterms:modified>
</cp:coreProperties>
</file>