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000000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AC42FE" w:rsidRPr="00843952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Remont </w:t>
            </w:r>
            <w:r w:rsidR="00C22165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chodnika przy ul. Jasienicy </w:t>
            </w:r>
            <w:r w:rsidR="00AC42FE" w:rsidRPr="00931538">
              <w:rPr>
                <w:rFonts w:ascii="Verdana" w:hAnsi="Verdana" w:cs="Tahoma"/>
                <w:b/>
                <w:sz w:val="20"/>
                <w:szCs w:val="20"/>
              </w:rPr>
              <w:t>we Wrocławiu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4A1DE5" w:rsidRPr="00060E38" w:rsidRDefault="004A1DE5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A20754" w:rsidRPr="00B75813">
        <w:rPr>
          <w:rFonts w:ascii="Verdana" w:eastAsia="Arial Unicode MS" w:hAnsi="Verdana" w:cs="Arial Unicode MS"/>
          <w:b/>
        </w:rPr>
        <w:t>„</w:t>
      </w:r>
      <w:r w:rsidR="00AC42FE" w:rsidRPr="00843952">
        <w:rPr>
          <w:rFonts w:ascii="Verdana" w:hAnsi="Verdana" w:cs="Tahoma"/>
          <w:b/>
          <w:spacing w:val="-2"/>
        </w:rPr>
        <w:t xml:space="preserve">Remont </w:t>
      </w:r>
      <w:r w:rsidR="00C22165">
        <w:rPr>
          <w:rFonts w:ascii="Verdana" w:hAnsi="Verdana" w:cs="Tahoma"/>
          <w:b/>
          <w:spacing w:val="-2"/>
        </w:rPr>
        <w:t>chodnika przy ul. Jasienicy</w:t>
      </w:r>
      <w:r w:rsidR="00AC42FE" w:rsidRPr="00931538">
        <w:rPr>
          <w:rFonts w:ascii="Verdana" w:hAnsi="Verdana" w:cs="Tahoma"/>
          <w:b/>
        </w:rPr>
        <w:t xml:space="preserve"> we Wrocławiu</w:t>
      </w:r>
      <w:r w:rsidR="00A20754" w:rsidRPr="00B75813">
        <w:rPr>
          <w:rFonts w:ascii="Verdana" w:hAnsi="Verdana" w:cs="Tahoma"/>
          <w:b/>
        </w:rPr>
        <w:t>”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C2599B" w:rsidRDefault="004A1DE5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984805">
        <w:rPr>
          <w:rFonts w:ascii="Verdana" w:eastAsia="Arial Unicode MS" w:hAnsi="Verdana" w:cs="Arial Unicode MS"/>
        </w:rPr>
        <w:t>.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mikroprzedsiębiorstwem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Pr="007E3787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C2216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6D1502" w:rsidRPr="006D1502">
        <w:rPr>
          <w:rFonts w:ascii="Verdana" w:eastAsia="Arial Unicode MS" w:hAnsi="Verdana"/>
          <w:b/>
        </w:rPr>
        <w:t>3 miesięcy</w:t>
      </w:r>
      <w:r w:rsidR="00D8750B" w:rsidRPr="00C150D6">
        <w:rPr>
          <w:rFonts w:ascii="Verdana" w:eastAsia="Arial Unicode MS" w:hAnsi="Verdana"/>
          <w:b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6D1502">
        <w:rPr>
          <w:rFonts w:ascii="Verdana" w:eastAsia="Arial Unicode MS" w:hAnsi="Verdana"/>
        </w:rPr>
        <w:t>.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41BFC" w:rsidRDefault="00241BFC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C22165" w:rsidRPr="00C22165" w:rsidRDefault="00C2216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41BFC" w:rsidRDefault="00241BFC" w:rsidP="00241BFC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241BFC" w:rsidRPr="007E355A" w:rsidRDefault="00241BFC" w:rsidP="00241BF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lastRenderedPageBreak/>
        <w:t>……………………………………</w:t>
      </w:r>
    </w:p>
    <w:p w:rsidR="00241BFC" w:rsidRDefault="00241BFC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0930D6" w:rsidRDefault="000930D6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22165" w:rsidRDefault="00C22165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4A1DE5" w:rsidRPr="00AC42FE" w:rsidRDefault="004A1DE5" w:rsidP="00EF3F84">
      <w:pPr>
        <w:pStyle w:val="Zwykytekst"/>
        <w:jc w:val="both"/>
        <w:rPr>
          <w:rFonts w:ascii="Verdana" w:hAnsi="Verdana"/>
        </w:rPr>
      </w:pPr>
      <w:r w:rsidRPr="0027043C">
        <w:rPr>
          <w:rFonts w:ascii="Verdana" w:eastAsia="Arial Unicode MS" w:hAnsi="Verdana" w:cs="Arial Unicode MS"/>
        </w:rPr>
        <w:t xml:space="preserve">9. Udzielamy gwarancji na okres </w:t>
      </w:r>
      <w:r w:rsidR="00C22165">
        <w:rPr>
          <w:rFonts w:ascii="Verdana" w:hAnsi="Verdana"/>
          <w:b/>
        </w:rPr>
        <w:t>36</w:t>
      </w:r>
      <w:r w:rsidR="006F1358">
        <w:rPr>
          <w:rFonts w:ascii="Verdana" w:hAnsi="Verdana"/>
          <w:b/>
        </w:rPr>
        <w:t xml:space="preserve"> </w:t>
      </w:r>
      <w:r w:rsidRPr="0027043C">
        <w:rPr>
          <w:rFonts w:ascii="Verdana" w:hAnsi="Verdana"/>
          <w:b/>
        </w:rPr>
        <w:t>miesięcy</w:t>
      </w:r>
      <w:r w:rsidR="006F1358">
        <w:rPr>
          <w:rFonts w:ascii="Verdana" w:hAnsi="Verdana"/>
          <w:b/>
        </w:rPr>
        <w:t xml:space="preserve"> </w:t>
      </w:r>
      <w:r w:rsidR="006F1358" w:rsidRPr="005A560F">
        <w:rPr>
          <w:rFonts w:ascii="Verdana" w:hAnsi="Verdana"/>
        </w:rPr>
        <w:t xml:space="preserve">na </w:t>
      </w:r>
      <w:r w:rsidRPr="005A560F">
        <w:rPr>
          <w:rFonts w:ascii="Verdana" w:eastAsia="Arial Unicode MS" w:hAnsi="Verdana" w:cs="Arial Unicode MS"/>
        </w:rPr>
        <w:t>roboty</w:t>
      </w:r>
      <w:r w:rsidR="006F1358" w:rsidRPr="005A560F">
        <w:rPr>
          <w:rFonts w:ascii="Verdana" w:eastAsia="Arial Unicode MS" w:hAnsi="Verdana" w:cs="Arial Unicode MS"/>
        </w:rPr>
        <w:t xml:space="preserve"> objęte przedmiotem zamówienia</w:t>
      </w:r>
      <w:r w:rsidRPr="005A560F">
        <w:rPr>
          <w:rFonts w:ascii="Verdana" w:eastAsia="Arial Unicode MS" w:hAnsi="Verdana" w:cs="Arial Unicode MS"/>
          <w:color w:val="FF0000"/>
        </w:rPr>
        <w:t xml:space="preserve"> </w:t>
      </w:r>
      <w:r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Pr="004D1B23">
        <w:rPr>
          <w:rFonts w:ascii="Verdana" w:hAnsi="Verdana"/>
        </w:rPr>
        <w:t>.</w:t>
      </w:r>
    </w:p>
    <w:p w:rsidR="00DA3922" w:rsidRPr="007F0855" w:rsidRDefault="00DA3922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6D1502" w:rsidRPr="006D1502">
        <w:rPr>
          <w:rFonts w:ascii="Verdana" w:eastAsia="Arial Unicode MS" w:hAnsi="Verdana" w:cs="Arial Unicode MS"/>
          <w:b/>
          <w:bCs/>
        </w:rPr>
        <w:t>2.000,00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Pr="008B646D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22165" w:rsidP="00984805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843952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Remont </w:t>
            </w:r>
            <w:r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chodnika przy ul. Jasienicy </w:t>
            </w:r>
            <w:r w:rsidRPr="00931538">
              <w:rPr>
                <w:rFonts w:ascii="Verdana" w:hAnsi="Verdana" w:cs="Tahoma"/>
                <w:b/>
                <w:sz w:val="20"/>
                <w:szCs w:val="20"/>
              </w:rPr>
              <w:t>we Wrocławiu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4A1DE5" w:rsidRPr="00CE6BCC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4A1DE5" w:rsidRPr="00CE6BCC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A1DE5" w:rsidRPr="00A67331" w:rsidRDefault="004A1DE5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607FA6" w:rsidRPr="00CE6BCC" w:rsidTr="00607FA6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607FA6" w:rsidRPr="00607FA6" w:rsidRDefault="00607FA6" w:rsidP="00607FA6">
            <w:pPr>
              <w:rPr>
                <w:rFonts w:ascii="Verdana" w:hAnsi="Verdana" w:cs="Arial"/>
                <w:sz w:val="20"/>
                <w:szCs w:val="20"/>
              </w:rPr>
            </w:pPr>
            <w:r w:rsidRPr="00607FA6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607FA6" w:rsidRPr="00607FA6" w:rsidRDefault="00C22165" w:rsidP="00607F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Remont odcinka od ul. Skibowej do ul. Ratajów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07FA6" w:rsidRPr="00A67331" w:rsidRDefault="00607FA6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22165" w:rsidRPr="00CE6BCC" w:rsidTr="00607FA6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C22165" w:rsidRPr="00607FA6" w:rsidRDefault="00C22165" w:rsidP="00607F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C22165" w:rsidRPr="00607FA6" w:rsidRDefault="00C22165" w:rsidP="00607FA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Remont odcinka od ul. Ratajów do nr 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2165" w:rsidRPr="00A67331" w:rsidRDefault="00C22165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22165" w:rsidRPr="00CE6BCC" w:rsidTr="00607FA6">
        <w:trPr>
          <w:trHeight w:val="420"/>
        </w:trPr>
        <w:tc>
          <w:tcPr>
            <w:tcW w:w="580" w:type="dxa"/>
            <w:shd w:val="clear" w:color="auto" w:fill="FFFFFF"/>
            <w:vAlign w:val="center"/>
          </w:tcPr>
          <w:p w:rsidR="00C22165" w:rsidRDefault="00C22165" w:rsidP="00607F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C22165" w:rsidRPr="00607FA6" w:rsidRDefault="00C22165" w:rsidP="00607FA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RAZEM (poz. 1 + poz. 2)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2165" w:rsidRPr="00A67331" w:rsidRDefault="00C22165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07FA6" w:rsidRPr="00CE6BCC" w:rsidTr="00607FA6">
        <w:trPr>
          <w:trHeight w:val="420"/>
        </w:trPr>
        <w:tc>
          <w:tcPr>
            <w:tcW w:w="580" w:type="dxa"/>
            <w:shd w:val="clear" w:color="auto" w:fill="FFFFFF"/>
            <w:vAlign w:val="center"/>
          </w:tcPr>
          <w:p w:rsidR="00607FA6" w:rsidRPr="00607FA6" w:rsidRDefault="00C22165" w:rsidP="00607F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000000" w:rsidRDefault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color w:val="000000"/>
                <w:sz w:val="20"/>
                <w:szCs w:val="20"/>
              </w:rPr>
              <w:t>Kwota warunkowa (</w:t>
            </w:r>
            <w:r w:rsidR="00C22165">
              <w:rPr>
                <w:rFonts w:ascii="Verdana" w:hAnsi="Verdana" w:cs="Arial"/>
                <w:color w:val="000000"/>
                <w:sz w:val="20"/>
                <w:szCs w:val="20"/>
              </w:rPr>
              <w:t>10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 </w:t>
            </w:r>
            <w:r w:rsidRPr="00607FA6">
              <w:rPr>
                <w:rFonts w:ascii="Verdana" w:hAnsi="Verdana" w:cs="Arial"/>
                <w:color w:val="000000"/>
                <w:sz w:val="20"/>
                <w:szCs w:val="20"/>
              </w:rPr>
              <w:t>% od poz.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 </w:t>
            </w:r>
            <w:r w:rsidR="00C22165">
              <w:rPr>
                <w:rFonts w:ascii="Verdana" w:hAnsi="Verdana" w:cs="Arial"/>
                <w:color w:val="000000"/>
                <w:sz w:val="20"/>
                <w:szCs w:val="20"/>
              </w:rPr>
              <w:t>3</w:t>
            </w:r>
            <w:r w:rsidRPr="00607FA6">
              <w:rPr>
                <w:rFonts w:ascii="Verdana" w:hAnsi="Verdana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07FA6" w:rsidRPr="00A67331" w:rsidRDefault="00607FA6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07FA6" w:rsidRPr="00CE6BCC" w:rsidTr="00607FA6">
        <w:trPr>
          <w:trHeight w:val="378"/>
        </w:trPr>
        <w:tc>
          <w:tcPr>
            <w:tcW w:w="580" w:type="dxa"/>
            <w:shd w:val="clear" w:color="auto" w:fill="FFFFFF"/>
            <w:vAlign w:val="center"/>
          </w:tcPr>
          <w:p w:rsidR="00607FA6" w:rsidRPr="00607FA6" w:rsidRDefault="00C22165" w:rsidP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000000" w:rsidRDefault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netto (poz. 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3</w:t>
            </w:r>
            <w:r w:rsidR="00C22165"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+ poz. 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4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07FA6" w:rsidRPr="00607FA6" w:rsidRDefault="00607FA6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607FA6" w:rsidRPr="00CE6BCC" w:rsidTr="00607FA6">
        <w:trPr>
          <w:trHeight w:val="410"/>
        </w:trPr>
        <w:tc>
          <w:tcPr>
            <w:tcW w:w="580" w:type="dxa"/>
            <w:shd w:val="clear" w:color="auto" w:fill="FFFFFF"/>
            <w:vAlign w:val="center"/>
          </w:tcPr>
          <w:p w:rsidR="00607FA6" w:rsidRPr="00607FA6" w:rsidRDefault="00C22165" w:rsidP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000000" w:rsidRDefault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Podatek VAT (23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% od poz. 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5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07FA6" w:rsidRPr="00607FA6" w:rsidRDefault="00607FA6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607FA6" w:rsidRPr="00CE6BCC" w:rsidTr="00607FA6">
        <w:trPr>
          <w:trHeight w:val="418"/>
        </w:trPr>
        <w:tc>
          <w:tcPr>
            <w:tcW w:w="580" w:type="dxa"/>
            <w:shd w:val="clear" w:color="auto" w:fill="E6E6E6"/>
            <w:vAlign w:val="center"/>
          </w:tcPr>
          <w:p w:rsidR="00607FA6" w:rsidRPr="00607FA6" w:rsidRDefault="00C22165" w:rsidP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000000" w:rsidRDefault="00607FA6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brutto (poz. 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5</w:t>
            </w:r>
            <w:r w:rsidR="00C22165"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+ poz. </w:t>
            </w:r>
            <w:r w:rsidR="00C22165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6</w:t>
            </w:r>
            <w:r w:rsidRPr="00607FA6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607FA6" w:rsidRPr="00607FA6" w:rsidRDefault="00607FA6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Default="008A0B81" w:rsidP="008B6D20">
      <w:pPr>
        <w:jc w:val="both"/>
        <w:rPr>
          <w:rFonts w:ascii="Verdana" w:eastAsia="Arial Unicode MS" w:hAnsi="Verdana" w:cs="Arial Unicode MS"/>
          <w:b/>
          <w:sz w:val="20"/>
          <w:szCs w:val="20"/>
          <w:u w:val="single"/>
        </w:rPr>
      </w:pPr>
      <w:r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 </w:t>
      </w:r>
    </w:p>
    <w:p w:rsidR="00782381" w:rsidRDefault="00782381" w:rsidP="008B6D20">
      <w:pPr>
        <w:jc w:val="both"/>
        <w:rPr>
          <w:rFonts w:ascii="Verdana" w:eastAsia="Arial Unicode MS" w:hAnsi="Verdana" w:cs="Arial Unicode MS"/>
          <w:b/>
          <w:sz w:val="20"/>
          <w:szCs w:val="20"/>
          <w:u w:val="single"/>
        </w:rPr>
      </w:pPr>
    </w:p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6187C" w:rsidRDefault="0056187C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006711" w:rsidRDefault="004A1DE5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</w:t>
            </w:r>
            <w:r w:rsidR="00607FA6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4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1DE5" w:rsidRDefault="004A1DE5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2D45C8" w:rsidRDefault="00912E13" w:rsidP="005020F3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843952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Remont </w:t>
            </w:r>
            <w:r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chodnika przy ul. Jasienicy </w:t>
            </w:r>
            <w:r w:rsidRPr="00931538">
              <w:rPr>
                <w:rFonts w:ascii="Verdana" w:hAnsi="Verdana" w:cs="Tahoma"/>
                <w:b/>
                <w:sz w:val="20"/>
                <w:szCs w:val="20"/>
              </w:rPr>
              <w:t>we Wrocławiu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006711" w:rsidRDefault="004A1DE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062715" w:rsidRDefault="004A1DE5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Default="004A1DE5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E425F1" w:rsidRDefault="00E425F1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E425F1" w:rsidRDefault="00E425F1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Default="004A1DE5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Default="004A1DE5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553" w:type="dxa"/>
        <w:tblInd w:w="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3"/>
        <w:gridCol w:w="1587"/>
        <w:gridCol w:w="2553"/>
        <w:gridCol w:w="900"/>
        <w:gridCol w:w="900"/>
        <w:gridCol w:w="1458"/>
        <w:gridCol w:w="1602"/>
      </w:tblGrid>
      <w:tr w:rsidR="00E425F1" w:rsidTr="00607FA6">
        <w:trPr>
          <w:trHeight w:val="495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Nr  specyfikacji techn.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Opis roboty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 xml:space="preserve">Jedn. 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Ilość jedn.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Cena jedn. (zł)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425F1" w:rsidRPr="00D64FB7" w:rsidRDefault="006D1502" w:rsidP="00607FA6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Wartość (zł)</w:t>
            </w:r>
          </w:p>
        </w:tc>
      </w:tr>
      <w:tr w:rsidR="008D7CBD" w:rsidRPr="00607FA6" w:rsidTr="00607FA6">
        <w:trPr>
          <w:trHeight w:val="23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CBD" w:rsidRPr="00607FA6" w:rsidRDefault="008D7CBD" w:rsidP="00607FA6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7 (5x6)</w:t>
            </w:r>
          </w:p>
        </w:tc>
      </w:tr>
      <w:tr w:rsidR="00EC44C9" w:rsidTr="00607FA6">
        <w:trPr>
          <w:trHeight w:val="492"/>
        </w:trPr>
        <w:tc>
          <w:tcPr>
            <w:tcW w:w="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C44C9" w:rsidTr="00D64FB7">
        <w:trPr>
          <w:trHeight w:val="56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C44C9" w:rsidTr="00607FA6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C44C9" w:rsidTr="00607FA6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C44C9" w:rsidTr="00607FA6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C44C9" w:rsidTr="00607FA6">
        <w:trPr>
          <w:trHeight w:val="690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C44C9" w:rsidRDefault="00EC44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4A1DE5" w:rsidRDefault="004A1DE5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8B646D" w:rsidRDefault="004A1DE5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2528CE" w:rsidRDefault="004A1DE5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4A1DE5" w:rsidRPr="002528CE" w:rsidRDefault="004A1DE5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E425F1" w:rsidRDefault="00E425F1" w:rsidP="002E60AD">
      <w:pPr>
        <w:ind w:left="4956" w:firstLine="708"/>
        <w:jc w:val="center"/>
        <w:rPr>
          <w:rFonts w:ascii="Arial" w:hAnsi="Arial"/>
        </w:rPr>
      </w:pP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4A1DE5" w:rsidRDefault="004A1DE5" w:rsidP="002E60AD">
      <w:pPr>
        <w:ind w:left="4956" w:firstLine="708"/>
        <w:jc w:val="center"/>
        <w:rPr>
          <w:rFonts w:ascii="Arial" w:hAnsi="Arial"/>
        </w:rPr>
      </w:pPr>
    </w:p>
    <w:p w:rsidR="004A1DE5" w:rsidRPr="00FB4A28" w:rsidRDefault="004A1DE5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lastRenderedPageBreak/>
        <w:t>………………………………………</w:t>
      </w:r>
    </w:p>
    <w:p w:rsidR="004A1DE5" w:rsidRPr="003C31CE" w:rsidRDefault="004A1DE5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BE6A4C" w:rsidRDefault="00912E13" w:rsidP="00BE6A4C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843952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Remont </w:t>
            </w:r>
            <w:r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chodnika przy ul. Jasienicy </w:t>
            </w:r>
            <w:r w:rsidRPr="00931538">
              <w:rPr>
                <w:rFonts w:ascii="Verdana" w:hAnsi="Verdana" w:cs="Tahoma"/>
                <w:b/>
                <w:sz w:val="20"/>
                <w:szCs w:val="20"/>
              </w:rPr>
              <w:t>we Wrocławiu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FB1B92" w:rsidRDefault="00912E13" w:rsidP="00FB1B92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843952"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Remont </w:t>
            </w:r>
            <w:r>
              <w:rPr>
                <w:rFonts w:ascii="Verdana" w:hAnsi="Verdana" w:cs="Tahoma"/>
                <w:b/>
                <w:spacing w:val="-2"/>
                <w:sz w:val="20"/>
                <w:szCs w:val="20"/>
              </w:rPr>
              <w:t xml:space="preserve">chodnika przy ul. Jasienicy </w:t>
            </w:r>
            <w:r w:rsidRPr="00931538">
              <w:rPr>
                <w:rFonts w:ascii="Verdana" w:hAnsi="Verdana" w:cs="Tahoma"/>
                <w:b/>
                <w:sz w:val="20"/>
                <w:szCs w:val="20"/>
              </w:rPr>
              <w:t>we Wrocławiu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912E13" w:rsidP="00A82C4C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Pr="00843952">
        <w:rPr>
          <w:rFonts w:ascii="Verdana" w:hAnsi="Verdana" w:cs="Tahoma"/>
          <w:b/>
          <w:spacing w:val="-2"/>
        </w:rPr>
        <w:t xml:space="preserve">Remont </w:t>
      </w:r>
      <w:r>
        <w:rPr>
          <w:rFonts w:ascii="Verdana" w:hAnsi="Verdana" w:cs="Tahoma"/>
          <w:b/>
          <w:spacing w:val="-2"/>
        </w:rPr>
        <w:t xml:space="preserve">chodnika przy ul. Jasienicy </w:t>
      </w:r>
      <w:r w:rsidRPr="00931538">
        <w:rPr>
          <w:rFonts w:ascii="Verdana" w:hAnsi="Verdana" w:cs="Tahoma"/>
          <w:b/>
        </w:rPr>
        <w:t>we Wrocławiu</w:t>
      </w:r>
      <w:r w:rsidRPr="00B75813">
        <w:rPr>
          <w:rFonts w:ascii="Verdana" w:hAnsi="Verdana" w:cs="Tahoma"/>
          <w:b/>
        </w:rPr>
        <w:t>”</w:t>
      </w:r>
    </w:p>
    <w:p w:rsidR="00912E13" w:rsidRDefault="00912E13" w:rsidP="00A82C4C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912E13" w:rsidRPr="00912E13" w:rsidRDefault="00912E1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lastRenderedPageBreak/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FB7" w:rsidRDefault="00D64FB7">
      <w:r>
        <w:separator/>
      </w:r>
    </w:p>
  </w:endnote>
  <w:endnote w:type="continuationSeparator" w:id="0">
    <w:p w:rsidR="00D64FB7" w:rsidRDefault="00D64F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FB7" w:rsidRDefault="00D64FB7">
      <w:r>
        <w:separator/>
      </w:r>
    </w:p>
  </w:footnote>
  <w:footnote w:type="continuationSeparator" w:id="0">
    <w:p w:rsidR="00D64FB7" w:rsidRDefault="00D64F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8"/>
  </w:num>
  <w:num w:numId="10">
    <w:abstractNumId w:val="27"/>
  </w:num>
  <w:num w:numId="11">
    <w:abstractNumId w:val="26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7617"/>
    <w:rsid w:val="00BB11F6"/>
    <w:rsid w:val="00BB174F"/>
    <w:rsid w:val="00BB1D65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F0107E"/>
    <w:rsid w:val="00F026F6"/>
    <w:rsid w:val="00F068FB"/>
    <w:rsid w:val="00F0713E"/>
    <w:rsid w:val="00F15753"/>
    <w:rsid w:val="00F15F0B"/>
    <w:rsid w:val="00F164D6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 w:uiPriority="99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13</TotalTime>
  <Pages>8</Pages>
  <Words>1839</Words>
  <Characters>13952</Characters>
  <Application>Microsoft Office Word</Application>
  <DocSecurity>0</DocSecurity>
  <Lines>116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2021-03-05T08:39:00Z</cp:lastPrinted>
  <dcterms:created xsi:type="dcterms:W3CDTF">2021-05-11T09:26:00Z</dcterms:created>
  <dcterms:modified xsi:type="dcterms:W3CDTF">2021-05-11T10:51:00Z</dcterms:modified>
</cp:coreProperties>
</file>