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D61" w:rsidRPr="00EC3B3D" w:rsidRDefault="00F05D61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:rsidR="00F05D61" w:rsidRPr="00682DD7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05D61" w:rsidRPr="00682DD7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FootnoteReference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FootnoteReference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05D61" w:rsidRPr="00682DD7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F05D61" w:rsidRPr="008F60FB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U. S</w:t>
      </w:r>
      <w:r w:rsidRPr="0089652A">
        <w:rPr>
          <w:rFonts w:ascii="Arial" w:hAnsi="Arial" w:cs="Arial"/>
          <w:b/>
          <w:sz w:val="20"/>
          <w:szCs w:val="20"/>
        </w:rPr>
        <w:t>:</w:t>
      </w:r>
      <w:r w:rsidRPr="0019486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………………………….</w:t>
      </w:r>
    </w:p>
    <w:p w:rsidR="00F05D61" w:rsidRPr="00682DD7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F05D61" w:rsidRPr="00682DD7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F05D61" w:rsidRPr="00EC3B3D" w:rsidRDefault="00F05D61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F05D61" w:rsidRPr="00682DD7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F05D61" w:rsidRPr="00682DD7" w:rsidTr="007C7179">
        <w:trPr>
          <w:trHeight w:val="349"/>
        </w:trPr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FootnoteReference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902077">
        <w:trPr>
          <w:trHeight w:val="1075"/>
        </w:trPr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:rsidR="00F05D61" w:rsidRPr="00C346F9" w:rsidRDefault="00F05D61" w:rsidP="00902077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C346F9">
              <w:rPr>
                <w:rFonts w:ascii="Verdana" w:hAnsi="Verdana" w:cs="Arial"/>
                <w:b/>
                <w:sz w:val="20"/>
                <w:szCs w:val="20"/>
              </w:rPr>
              <w:t xml:space="preserve">Zarząd Dróg i Utrzymania Miasta 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we Wrocławiu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ul. Długa 49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53-633 WROCŁAW</w:t>
            </w:r>
          </w:p>
        </w:tc>
      </w:tr>
      <w:tr w:rsidR="00F05D61" w:rsidRPr="00682DD7" w:rsidTr="007C7179">
        <w:trPr>
          <w:trHeight w:val="485"/>
        </w:trPr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F05D61" w:rsidRPr="00682DD7" w:rsidTr="00AA4516">
        <w:trPr>
          <w:trHeight w:val="484"/>
        </w:trPr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F05D61" w:rsidRPr="00442D39" w:rsidRDefault="00F05D61" w:rsidP="00442D39">
            <w:pPr>
              <w:jc w:val="center"/>
              <w:rPr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 xml:space="preserve">Zapewnienie usługi światła </w:t>
            </w:r>
            <w:r>
              <w:rPr>
                <w:rFonts w:ascii="Verdana" w:hAnsi="Verdana" w:cs="Tahoma"/>
                <w:b/>
                <w:sz w:val="20"/>
                <w:szCs w:val="20"/>
              </w:rPr>
              <w:br/>
              <w:t>i utrzymania efektywności energetycznej dla 77 obwodów oświetlenia ulicznego w Gminie Wrocław</w:t>
            </w:r>
            <w:r w:rsidRPr="00E25A35">
              <w:rPr>
                <w:rFonts w:ascii="Verdana" w:hAnsi="Verdana" w:cs="Tahoma"/>
                <w:b/>
                <w:sz w:val="20"/>
                <w:szCs w:val="20"/>
              </w:rPr>
              <w:t>.</w:t>
            </w:r>
          </w:p>
        </w:tc>
      </w:tr>
      <w:tr w:rsidR="00F05D61" w:rsidRPr="00682DD7" w:rsidTr="00AA4516">
        <w:trPr>
          <w:trHeight w:val="484"/>
        </w:trPr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F05D61" w:rsidRPr="005A3D27" w:rsidRDefault="00F05D61" w:rsidP="00E825D6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eastAsia="Arial Unicode MS" w:hAnsi="Verdana"/>
                <w:b/>
                <w:sz w:val="20"/>
                <w:szCs w:val="20"/>
              </w:rPr>
              <w:t>TXU.EEI.54.2021.MK</w:t>
            </w:r>
            <w:r w:rsidRPr="005A3D27">
              <w:rPr>
                <w:rFonts w:ascii="Verdana" w:eastAsia="Arial Unicode MS" w:hAnsi="Verdana"/>
                <w:b/>
                <w:sz w:val="20"/>
                <w:szCs w:val="20"/>
              </w:rPr>
              <w:t xml:space="preserve">          </w:t>
            </w:r>
          </w:p>
        </w:tc>
      </w:tr>
    </w:tbl>
    <w:p w:rsidR="00F05D61" w:rsidRPr="00682DD7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F05D61" w:rsidRPr="00682DD7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F05D61" w:rsidRPr="00EC3B3D" w:rsidRDefault="00F05D61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05D61" w:rsidRPr="00682DD7" w:rsidTr="007C7179">
        <w:trPr>
          <w:trHeight w:val="1372"/>
        </w:trPr>
        <w:tc>
          <w:tcPr>
            <w:tcW w:w="4644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05D61" w:rsidRPr="00682DD7" w:rsidTr="00902077">
        <w:trPr>
          <w:trHeight w:val="1648"/>
        </w:trPr>
        <w:tc>
          <w:tcPr>
            <w:tcW w:w="4644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A849DB">
        <w:tc>
          <w:tcPr>
            <w:tcW w:w="4644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05D61" w:rsidRPr="00682DD7" w:rsidTr="00B66E1F">
        <w:trPr>
          <w:trHeight w:val="2860"/>
        </w:trPr>
        <w:tc>
          <w:tcPr>
            <w:tcW w:w="4644" w:type="dxa"/>
          </w:tcPr>
          <w:p w:rsidR="00F05D61" w:rsidRPr="00682DD7" w:rsidRDefault="00F05D61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5D61" w:rsidRPr="00682DD7" w:rsidTr="00B66E1F">
        <w:trPr>
          <w:trHeight w:val="60"/>
        </w:trPr>
        <w:tc>
          <w:tcPr>
            <w:tcW w:w="4644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F05D61" w:rsidRPr="00682DD7" w:rsidRDefault="00F05D61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05D61" w:rsidRPr="00682DD7" w:rsidRDefault="00F05D61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05D61" w:rsidRPr="00682DD7" w:rsidRDefault="00F05D61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05D61" w:rsidRPr="00682DD7" w:rsidTr="007C7179">
        <w:tc>
          <w:tcPr>
            <w:tcW w:w="9289" w:type="dxa"/>
            <w:gridSpan w:val="2"/>
            <w:shd w:val="clear" w:color="auto" w:fill="BFBFBF"/>
          </w:tcPr>
          <w:p w:rsidR="00F05D61" w:rsidRPr="00682DD7" w:rsidRDefault="00F05D61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F05D61" w:rsidRPr="00EC3B3D" w:rsidRDefault="00F05D61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F05D61" w:rsidRPr="00682DD7" w:rsidRDefault="00F05D61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F05D61" w:rsidRPr="00EC3B3D" w:rsidRDefault="00F05D61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F05D61" w:rsidRPr="00682DD7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FootnoteReference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F05D61" w:rsidRPr="00EC3B3D" w:rsidRDefault="00F05D61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F05D61" w:rsidRPr="00682DD7" w:rsidRDefault="00F05D61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F05D61" w:rsidRPr="00682DD7" w:rsidRDefault="00F05D61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F05D61" w:rsidRPr="00682DD7" w:rsidRDefault="00F05D61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902077"/>
    <w:p w:rsidR="00F05D61" w:rsidRDefault="00F05D61" w:rsidP="00902077"/>
    <w:p w:rsidR="00F05D61" w:rsidRPr="00902077" w:rsidRDefault="00F05D61" w:rsidP="00902077"/>
    <w:p w:rsidR="00F05D61" w:rsidRPr="00682DD7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F05D61" w:rsidRPr="00EC3B3D" w:rsidRDefault="00F05D61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F05D61" w:rsidRPr="00682DD7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F05D61" w:rsidRPr="00682DD7" w:rsidRDefault="00F05D61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F05D61" w:rsidRPr="00682DD7" w:rsidRDefault="00F05D61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F05D61" w:rsidRPr="00682DD7" w:rsidRDefault="00F05D61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F05D61" w:rsidRPr="00682DD7" w:rsidRDefault="00F05D61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6"/>
      </w:r>
    </w:p>
    <w:p w:rsidR="00F05D61" w:rsidRPr="00682DD7" w:rsidRDefault="00F05D61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7"/>
      </w:r>
    </w:p>
    <w:p w:rsidR="00F05D61" w:rsidRPr="00682DD7" w:rsidRDefault="00F05D61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F05D61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FootnoteReference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F05D61" w:rsidRPr="00EC3B3D" w:rsidRDefault="00F05D61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2"/>
        <w:gridCol w:w="2322"/>
        <w:gridCol w:w="2323"/>
      </w:tblGrid>
      <w:tr w:rsidR="00F05D61" w:rsidRPr="00682DD7" w:rsidTr="007C7179">
        <w:tc>
          <w:tcPr>
            <w:tcW w:w="4644" w:type="dxa"/>
          </w:tcPr>
          <w:p w:rsidR="00F05D61" w:rsidRPr="00330C13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:rsidR="00F05D61" w:rsidRPr="00330C13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05D61" w:rsidRPr="00682DD7" w:rsidTr="00902077">
        <w:trPr>
          <w:trHeight w:val="792"/>
        </w:trPr>
        <w:tc>
          <w:tcPr>
            <w:tcW w:w="4644" w:type="dxa"/>
            <w:vMerge w:val="restart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F05D61" w:rsidRPr="00682DD7" w:rsidRDefault="00F05D61" w:rsidP="00902077">
            <w:pPr>
              <w:pStyle w:val="Tiret1"/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F05D61" w:rsidRPr="00682DD7" w:rsidRDefault="00F05D61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F05D61" w:rsidRPr="00682DD7" w:rsidRDefault="00F05D61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left="709" w:hanging="425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F05D61" w:rsidRPr="00682DD7" w:rsidRDefault="00F05D61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F05D61" w:rsidRDefault="00F05D61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F05D61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</w:tcPr>
          <w:p w:rsidR="00F05D61" w:rsidRPr="00682DD7" w:rsidRDefault="00F05D61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F05D61" w:rsidRPr="00682DD7" w:rsidTr="007C7179">
        <w:trPr>
          <w:trHeight w:val="1977"/>
        </w:trPr>
        <w:tc>
          <w:tcPr>
            <w:tcW w:w="4644" w:type="dxa"/>
            <w:vMerge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F05D61" w:rsidRPr="00682DD7" w:rsidRDefault="00F05D61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F05D61" w:rsidRPr="00682DD7" w:rsidRDefault="00F05D61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05D61" w:rsidRDefault="00F05D61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F05D61" w:rsidRPr="00682DD7" w:rsidRDefault="00F05D61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F05D61" w:rsidRPr="00682DD7" w:rsidRDefault="00F05D61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F05D61" w:rsidRPr="00682DD7" w:rsidRDefault="00F05D61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05D61" w:rsidRPr="00F505DB" w:rsidRDefault="00F05D61" w:rsidP="00F505D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F05D61" w:rsidRDefault="00F05D61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F05D61" w:rsidRPr="00682DD7" w:rsidRDefault="00F05D61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112466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:rsidR="00F05D61" w:rsidRPr="00112466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F05D61" w:rsidRPr="00EC3B3D" w:rsidRDefault="00F05D61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FootnoteReference"/>
          <w:rFonts w:ascii="Arial" w:hAnsi="Arial" w:cs="Arial"/>
          <w:b w:val="0"/>
          <w:sz w:val="20"/>
          <w:szCs w:val="20"/>
        </w:rPr>
        <w:footnoteReference w:id="25"/>
      </w:r>
    </w:p>
    <w:p w:rsidR="00F05D61" w:rsidRPr="00D1354E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F05D61" w:rsidRPr="00682DD7" w:rsidTr="007C7179">
        <w:tc>
          <w:tcPr>
            <w:tcW w:w="4644" w:type="dxa"/>
          </w:tcPr>
          <w:p w:rsidR="00F05D61" w:rsidRPr="00D1354E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:rsidR="00F05D61" w:rsidRPr="00D1354E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7C7179">
        <w:trPr>
          <w:trHeight w:val="406"/>
        </w:trPr>
        <w:tc>
          <w:tcPr>
            <w:tcW w:w="4644" w:type="dxa"/>
            <w:vMerge w:val="restart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05D61" w:rsidRPr="00682DD7" w:rsidTr="007C7179">
        <w:trPr>
          <w:trHeight w:val="405"/>
        </w:trPr>
        <w:tc>
          <w:tcPr>
            <w:tcW w:w="4644" w:type="dxa"/>
            <w:vMerge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F05D61" w:rsidRPr="00682DD7" w:rsidRDefault="00F05D61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F05D61" w:rsidRPr="00682DD7" w:rsidRDefault="00F05D61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05D61" w:rsidRDefault="00F05D61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  <w:p w:rsidR="00F05D61" w:rsidRPr="00D1354E" w:rsidRDefault="00F05D61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F05D61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05D61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F05D61" w:rsidRPr="00682DD7" w:rsidRDefault="00F05D61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F05D61" w:rsidRDefault="00F05D61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05D61" w:rsidRPr="00682DD7" w:rsidRDefault="00F05D61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F05D61" w:rsidRPr="00D1354E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05D61" w:rsidRPr="00682DD7" w:rsidTr="007C7179">
        <w:trPr>
          <w:trHeight w:val="303"/>
        </w:trPr>
        <w:tc>
          <w:tcPr>
            <w:tcW w:w="4644" w:type="dxa"/>
            <w:vMerge w:val="restart"/>
          </w:tcPr>
          <w:p w:rsidR="00F05D61" w:rsidRPr="00682DD7" w:rsidRDefault="00F05D61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F05D61" w:rsidRPr="00682DD7" w:rsidTr="007C7179">
        <w:trPr>
          <w:trHeight w:val="303"/>
        </w:trPr>
        <w:tc>
          <w:tcPr>
            <w:tcW w:w="4644" w:type="dxa"/>
            <w:vMerge/>
          </w:tcPr>
          <w:p w:rsidR="00F05D61" w:rsidRPr="00682DD7" w:rsidRDefault="00F05D61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05D61" w:rsidRPr="00682DD7" w:rsidTr="007C7179">
        <w:trPr>
          <w:trHeight w:val="515"/>
        </w:trPr>
        <w:tc>
          <w:tcPr>
            <w:tcW w:w="4644" w:type="dxa"/>
            <w:vMerge w:val="restart"/>
          </w:tcPr>
          <w:p w:rsidR="00F05D61" w:rsidRPr="00682DD7" w:rsidRDefault="00F05D61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05D61" w:rsidRPr="00682DD7" w:rsidTr="007C7179">
        <w:trPr>
          <w:trHeight w:val="514"/>
        </w:trPr>
        <w:tc>
          <w:tcPr>
            <w:tcW w:w="4644" w:type="dxa"/>
            <w:vMerge/>
          </w:tcPr>
          <w:p w:rsidR="00F05D61" w:rsidRPr="00682DD7" w:rsidRDefault="00F05D61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05D61" w:rsidRPr="00682DD7" w:rsidTr="007C7179">
        <w:trPr>
          <w:trHeight w:val="1316"/>
        </w:trPr>
        <w:tc>
          <w:tcPr>
            <w:tcW w:w="4644" w:type="dxa"/>
          </w:tcPr>
          <w:p w:rsidR="00F05D61" w:rsidRPr="00682DD7" w:rsidRDefault="00F05D61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05D61" w:rsidRPr="00682DD7" w:rsidTr="007C7179">
        <w:trPr>
          <w:trHeight w:val="1544"/>
        </w:trPr>
        <w:tc>
          <w:tcPr>
            <w:tcW w:w="4644" w:type="dxa"/>
          </w:tcPr>
          <w:p w:rsidR="00F05D61" w:rsidRPr="00682DD7" w:rsidRDefault="00F05D61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05D61" w:rsidRPr="00682DD7" w:rsidTr="007C7179">
        <w:trPr>
          <w:trHeight w:val="932"/>
        </w:trPr>
        <w:tc>
          <w:tcPr>
            <w:tcW w:w="4644" w:type="dxa"/>
            <w:vMerge w:val="restart"/>
          </w:tcPr>
          <w:p w:rsidR="00F05D61" w:rsidRPr="00682DD7" w:rsidRDefault="00F05D61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05D61" w:rsidRPr="00682DD7" w:rsidTr="007C7179">
        <w:trPr>
          <w:trHeight w:val="931"/>
        </w:trPr>
        <w:tc>
          <w:tcPr>
            <w:tcW w:w="4644" w:type="dxa"/>
            <w:vMerge/>
          </w:tcPr>
          <w:p w:rsidR="00F05D61" w:rsidRPr="00682DD7" w:rsidRDefault="00F05D61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Default="00F05D61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05D61" w:rsidRPr="00682DD7" w:rsidRDefault="00F05D61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F05D61" w:rsidRPr="00EC3B3D" w:rsidRDefault="00F05D61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F05D61" w:rsidRPr="00682DD7" w:rsidTr="007C7179">
        <w:tc>
          <w:tcPr>
            <w:tcW w:w="4644" w:type="dxa"/>
          </w:tcPr>
          <w:p w:rsidR="00F05D61" w:rsidRPr="006177D1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:rsidR="00F05D61" w:rsidRPr="006177D1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F05D61" w:rsidRPr="00682DD7" w:rsidTr="007C7179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sz w:val="20"/>
                <w:szCs w:val="20"/>
                <w:lang w:val="pl-P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F05D61" w:rsidRDefault="00F05D61" w:rsidP="00EC3B3D"/>
    <w:p w:rsidR="00F05D61" w:rsidRDefault="00F05D61" w:rsidP="00EC3B3D"/>
    <w:p w:rsidR="00F05D61" w:rsidRDefault="00F05D61" w:rsidP="00EC3B3D"/>
    <w:p w:rsidR="00F05D61" w:rsidRDefault="00F05D61" w:rsidP="00EC3B3D"/>
    <w:p w:rsidR="00F05D61" w:rsidRDefault="00F05D61" w:rsidP="00EC3B3D"/>
    <w:p w:rsidR="00F05D61" w:rsidRDefault="00F05D61" w:rsidP="00EC3B3D"/>
    <w:p w:rsidR="00F05D61" w:rsidRDefault="00F05D61" w:rsidP="00EC3B3D"/>
    <w:p w:rsidR="00F05D61" w:rsidRDefault="00F05D61" w:rsidP="00EC3B3D"/>
    <w:p w:rsidR="00F05D61" w:rsidRDefault="00F05D61" w:rsidP="00EC3B3D"/>
    <w:p w:rsidR="00F05D61" w:rsidRDefault="00F05D61" w:rsidP="00EC3B3D"/>
    <w:p w:rsidR="00F05D61" w:rsidRDefault="00F05D61" w:rsidP="00EC3B3D"/>
    <w:p w:rsidR="00F05D61" w:rsidRPr="00682DD7" w:rsidRDefault="00F05D61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F05D61" w:rsidRPr="00EC3B3D" w:rsidRDefault="00F05D61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F05D61" w:rsidRPr="00EC3B3D" w:rsidRDefault="00F05D61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F05D61" w:rsidRPr="0019732B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7"/>
      </w:tblGrid>
      <w:tr w:rsidR="00F05D61" w:rsidRPr="00682DD7" w:rsidTr="007C7179">
        <w:tc>
          <w:tcPr>
            <w:tcW w:w="4606" w:type="dxa"/>
          </w:tcPr>
          <w:p w:rsidR="00F05D61" w:rsidRPr="0019732B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:rsidR="00F05D61" w:rsidRPr="0019732B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05D61" w:rsidRPr="00682DD7" w:rsidTr="007C7179">
        <w:tc>
          <w:tcPr>
            <w:tcW w:w="4606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F05D61" w:rsidRPr="00EC3B3D" w:rsidRDefault="00F05D61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F05D61" w:rsidRPr="0019732B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F05D61" w:rsidRPr="00682DD7" w:rsidTr="00D54941">
        <w:tc>
          <w:tcPr>
            <w:tcW w:w="4644" w:type="dxa"/>
          </w:tcPr>
          <w:p w:rsidR="00F05D61" w:rsidRPr="0019732B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:rsidR="00F05D61" w:rsidRPr="0019732B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05D61" w:rsidRPr="00682DD7" w:rsidTr="00E8181A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05D61" w:rsidRPr="00682DD7" w:rsidTr="00E8181A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F05D61" w:rsidRPr="00EC3B3D" w:rsidRDefault="00F05D61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F05D61" w:rsidRPr="0019732B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F05D61" w:rsidRPr="00682DD7" w:rsidTr="00AD199F">
        <w:tc>
          <w:tcPr>
            <w:tcW w:w="4644" w:type="dxa"/>
          </w:tcPr>
          <w:p w:rsidR="00F05D61" w:rsidRPr="0019732B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:rsidR="00F05D61" w:rsidRPr="0019732B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AD199F">
        <w:tc>
          <w:tcPr>
            <w:tcW w:w="4644" w:type="dxa"/>
          </w:tcPr>
          <w:p w:rsidR="00F05D61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05D61" w:rsidRPr="00682DD7" w:rsidTr="0048465F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05D61" w:rsidRPr="00682DD7" w:rsidTr="00466A21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F05D61" w:rsidRDefault="00F05D61" w:rsidP="0048465F">
            <w:pPr>
              <w:rPr>
                <w:rFonts w:ascii="Arial" w:hAnsi="Arial" w:cs="Arial"/>
                <w:sz w:val="20"/>
                <w:szCs w:val="20"/>
              </w:rPr>
            </w:pPr>
          </w:p>
          <w:p w:rsidR="00F05D61" w:rsidRPr="0048465F" w:rsidRDefault="00F05D61" w:rsidP="004846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5D61" w:rsidRPr="00682DD7" w:rsidTr="00466A21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05D61" w:rsidRPr="00682DD7" w:rsidTr="00466A21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05D61" w:rsidRPr="00682DD7" w:rsidTr="00466A21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F05D61" w:rsidRPr="00EC3B3D" w:rsidRDefault="00F05D61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F05D61" w:rsidRPr="00C52B99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F05D61" w:rsidRPr="00682DD7" w:rsidTr="00466A21">
        <w:tc>
          <w:tcPr>
            <w:tcW w:w="4644" w:type="dxa"/>
          </w:tcPr>
          <w:p w:rsidR="00F05D61" w:rsidRPr="00C52B99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:rsidR="00F05D61" w:rsidRPr="00C52B99" w:rsidRDefault="00F05D61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05D61" w:rsidRPr="00682DD7" w:rsidTr="00442D39">
        <w:tc>
          <w:tcPr>
            <w:tcW w:w="4644" w:type="dxa"/>
          </w:tcPr>
          <w:p w:rsidR="00F05D61" w:rsidRPr="00682DD7" w:rsidRDefault="00F05D61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05D61" w:rsidRPr="00682DD7" w:rsidTr="00442D39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336"/>
              <w:gridCol w:w="936"/>
              <w:gridCol w:w="724"/>
              <w:gridCol w:w="1149"/>
            </w:tblGrid>
            <w:tr w:rsidR="00F05D61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D61" w:rsidRPr="00682DD7" w:rsidRDefault="00F05D61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D61" w:rsidRPr="00682DD7" w:rsidRDefault="00F05D61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D61" w:rsidRPr="00682DD7" w:rsidRDefault="00F05D61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D61" w:rsidRPr="00682DD7" w:rsidRDefault="00F05D61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F05D61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D61" w:rsidRPr="00682DD7" w:rsidRDefault="00F05D61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D61" w:rsidRPr="00682DD7" w:rsidRDefault="00F05D61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D61" w:rsidRPr="00682DD7" w:rsidRDefault="00F05D61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05D61" w:rsidRPr="00682DD7" w:rsidRDefault="00F05D61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F05D61" w:rsidRPr="00682DD7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5D61" w:rsidRPr="00682DD7" w:rsidTr="00442D39">
        <w:tc>
          <w:tcPr>
            <w:tcW w:w="4644" w:type="dxa"/>
          </w:tcPr>
          <w:p w:rsidR="00F05D61" w:rsidRPr="0015588A" w:rsidRDefault="00F05D61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15588A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15588A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:rsidR="00F05D61" w:rsidRPr="0015588A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05D61" w:rsidRPr="00682DD7" w:rsidTr="00466A21">
        <w:tc>
          <w:tcPr>
            <w:tcW w:w="4644" w:type="dxa"/>
          </w:tcPr>
          <w:p w:rsidR="00F05D61" w:rsidRPr="0015588A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15588A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05D61" w:rsidRPr="00682DD7" w:rsidTr="00466A21">
        <w:tc>
          <w:tcPr>
            <w:tcW w:w="4644" w:type="dxa"/>
          </w:tcPr>
          <w:p w:rsidR="00F05D61" w:rsidRPr="0015588A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15588A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05D61" w:rsidRPr="00682DD7" w:rsidTr="00587A44">
        <w:tc>
          <w:tcPr>
            <w:tcW w:w="4644" w:type="dxa"/>
          </w:tcPr>
          <w:p w:rsidR="00F05D61" w:rsidRPr="0015588A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15588A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15588A" w:rsidRDefault="00F05D61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F05D61" w:rsidRPr="00682DD7" w:rsidTr="00587A44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F05D61" w:rsidRPr="00682DD7" w:rsidTr="00587A44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05D61" w:rsidRPr="00682DD7" w:rsidTr="00587A44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F05D61" w:rsidRPr="00682DD7" w:rsidTr="00587A44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05D61" w:rsidRPr="00682DD7" w:rsidTr="00587A44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05D61" w:rsidRPr="00682DD7" w:rsidTr="00587A44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F05D61" w:rsidRPr="00682DD7" w:rsidTr="00587A44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F05D61" w:rsidRPr="00EC3B3D" w:rsidRDefault="00F05D61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F05D61" w:rsidRPr="00E650C1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F05D61" w:rsidRPr="00682DD7" w:rsidTr="00587A44">
        <w:tc>
          <w:tcPr>
            <w:tcW w:w="4644" w:type="dxa"/>
          </w:tcPr>
          <w:p w:rsidR="00F05D61" w:rsidRPr="00E650C1" w:rsidRDefault="00F05D61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:rsidR="00F05D61" w:rsidRPr="00E650C1" w:rsidRDefault="00F05D61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05D61" w:rsidRPr="00682DD7" w:rsidTr="00587A44">
        <w:tc>
          <w:tcPr>
            <w:tcW w:w="4644" w:type="dxa"/>
          </w:tcPr>
          <w:p w:rsidR="00F05D61" w:rsidRPr="00682DD7" w:rsidRDefault="00F05D61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E650C1" w:rsidRDefault="00F05D61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05D61" w:rsidRPr="00682DD7" w:rsidTr="00587A44">
        <w:tc>
          <w:tcPr>
            <w:tcW w:w="4644" w:type="dxa"/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F05D61" w:rsidRPr="00682DD7" w:rsidRDefault="00F05D61" w:rsidP="00031D20">
      <w:pPr>
        <w:pStyle w:val="ChapterTitle"/>
        <w:rPr>
          <w:rFonts w:ascii="Arial" w:hAnsi="Arial" w:cs="Arial"/>
          <w:sz w:val="20"/>
          <w:szCs w:val="20"/>
        </w:rPr>
      </w:pPr>
      <w:r>
        <w:br w:type="page"/>
      </w: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F05D61" w:rsidRPr="000342FD" w:rsidRDefault="00F05D6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F05D61" w:rsidRPr="00682DD7" w:rsidRDefault="00F05D61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F05D61" w:rsidRPr="00682DD7" w:rsidTr="00031D20">
        <w:tc>
          <w:tcPr>
            <w:tcW w:w="4643" w:type="dxa"/>
          </w:tcPr>
          <w:p w:rsidR="00F05D61" w:rsidRPr="000342FD" w:rsidRDefault="00F05D61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4" w:type="dxa"/>
          </w:tcPr>
          <w:p w:rsidR="00F05D61" w:rsidRPr="000342FD" w:rsidRDefault="00F05D61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05D61" w:rsidRPr="00682DD7" w:rsidTr="00031D20">
        <w:tc>
          <w:tcPr>
            <w:tcW w:w="4643" w:type="dxa"/>
          </w:tcPr>
          <w:p w:rsidR="00F05D61" w:rsidRPr="00682DD7" w:rsidRDefault="00F05D61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4" w:type="dxa"/>
            <w:tcBorders>
              <w:tl2br w:val="single" w:sz="4" w:space="0" w:color="auto"/>
              <w:tr2bl w:val="single" w:sz="4" w:space="0" w:color="auto"/>
            </w:tcBorders>
          </w:tcPr>
          <w:p w:rsidR="00F05D61" w:rsidRPr="00682DD7" w:rsidRDefault="00F05D61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F05D61" w:rsidRDefault="00F05D61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F05D61" w:rsidRPr="004D7486" w:rsidRDefault="00F05D61" w:rsidP="004D7486"/>
    <w:p w:rsidR="00F05D61" w:rsidRDefault="00F05D61" w:rsidP="00031D20">
      <w:pPr>
        <w:pStyle w:val="ChapterTitle"/>
        <w:rPr>
          <w:rFonts w:ascii="Arial" w:hAnsi="Arial" w:cs="Arial"/>
          <w:sz w:val="20"/>
          <w:szCs w:val="20"/>
        </w:rPr>
      </w:pPr>
    </w:p>
    <w:p w:rsidR="00F05D61" w:rsidRDefault="00F05D61" w:rsidP="00503EA4"/>
    <w:p w:rsidR="00F05D61" w:rsidRPr="00503EA4" w:rsidRDefault="00F05D61" w:rsidP="00503EA4"/>
    <w:p w:rsidR="00F05D61" w:rsidRDefault="00F05D61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682DD7">
        <w:rPr>
          <w:rFonts w:ascii="Arial" w:hAnsi="Arial" w:cs="Arial"/>
          <w:sz w:val="20"/>
          <w:szCs w:val="20"/>
        </w:rPr>
        <w:t>zęść VI: Oświadczenia końcowe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</w:t>
      </w:r>
    </w:p>
    <w:p w:rsidR="00F05D61" w:rsidRPr="00682DD7" w:rsidRDefault="00F05D61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oficjalnie oświadcza(-ją), że informacje podane powyżej w częściach II–V są dokładne i prawidłowe oraz że zostały przedstawione z pełną świadomością konsekwencji poważnego wprowadzenia w błąd.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</w:t>
      </w:r>
    </w:p>
    <w:p w:rsidR="00F05D61" w:rsidRPr="00682DD7" w:rsidRDefault="00F05D61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oficjalnie oświadcza(-ją), że jest (są) w stanie, na żądanie i bez zwłoki, przedstawić zaświadczenia i inne rodzaje dowodów w formie dokumentów, z wyjątkiem przypadków, w których:</w:t>
      </w:r>
    </w:p>
    <w:p w:rsidR="00F05D61" w:rsidRPr="00682DD7" w:rsidRDefault="00F05D61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F05D61" w:rsidRPr="00682DD7" w:rsidRDefault="00F05D61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……………………………………..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oficjalnie wyraża(-ją) zgodę na to, aby 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…………………………………………….. 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[wskazać instytucję zamawiającą lub podmiot zamawiający określone w części I, sekcja A] 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uzyskał(-a)(-o) dostęp do dokumentów potwierdzających informacje, które zostały przedstawione w 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……………………………………………...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[wskazać część/sekcję/punkt(-y), których to dotyczy] 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niniejszego jednolitego europejskiego dokumentu zamówienia, na potrzeby </w:t>
      </w:r>
    </w:p>
    <w:p w:rsidR="00F05D61" w:rsidRDefault="00F05D61" w:rsidP="00E5206D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………………………………………………</w:t>
      </w:r>
    </w:p>
    <w:p w:rsidR="00F05D61" w:rsidRPr="00682DD7" w:rsidRDefault="00F05D61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F05D61" w:rsidRPr="00682DD7" w:rsidRDefault="00F05D61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F05D61" w:rsidRPr="00682DD7" w:rsidRDefault="00F05D61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F05D61" w:rsidRPr="00682DD7" w:rsidSect="00A849DB">
      <w:footerReference w:type="default" r:id="rId7"/>
      <w:pgSz w:w="11907" w:h="16839"/>
      <w:pgMar w:top="1021" w:right="1418" w:bottom="1021" w:left="1418" w:header="709" w:footer="709" w:gutter="0"/>
      <w:pgNumType w:start="1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D61" w:rsidRDefault="00F05D61" w:rsidP="00E5206D">
      <w:pPr>
        <w:spacing w:before="0" w:after="0"/>
      </w:pPr>
      <w:r>
        <w:separator/>
      </w:r>
    </w:p>
  </w:endnote>
  <w:endnote w:type="continuationSeparator" w:id="0">
    <w:p w:rsidR="00F05D61" w:rsidRDefault="00F05D61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D61" w:rsidRPr="00933B0C" w:rsidRDefault="00F05D61" w:rsidP="007C7179">
    <w:pPr>
      <w:pStyle w:val="Footer"/>
      <w:rPr>
        <w:rFonts w:ascii="Arial" w:hAnsi="Arial" w:cs="Arial"/>
        <w:b/>
        <w:sz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PAGE  \* MERGEFORMAT </w:instrText>
    </w:r>
    <w:r w:rsidRPr="00933B0C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4</w: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D61" w:rsidRDefault="00F05D61" w:rsidP="00E5206D">
      <w:pPr>
        <w:spacing w:before="0" w:after="0"/>
      </w:pPr>
      <w:r>
        <w:separator/>
      </w:r>
    </w:p>
  </w:footnote>
  <w:footnote w:type="continuationSeparator" w:id="0">
    <w:p w:rsidR="00F05D61" w:rsidRDefault="00F05D61" w:rsidP="00E5206D">
      <w:pPr>
        <w:spacing w:before="0" w:after="0"/>
      </w:pPr>
      <w:r>
        <w:continuationSeparator/>
      </w:r>
    </w:p>
  </w:footnote>
  <w:footnote w:id="1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F05D61" w:rsidRDefault="00F05D61" w:rsidP="00E5206D">
      <w:pPr>
        <w:pStyle w:val="FootnoteText"/>
        <w:jc w:val="lef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F05D61" w:rsidRPr="003B6373" w:rsidRDefault="00F05D61" w:rsidP="00E5206D">
      <w:pPr>
        <w:pStyle w:val="FootnoteText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F05D61" w:rsidRPr="003B6373" w:rsidRDefault="00F05D61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F05D61" w:rsidRPr="003B6373" w:rsidRDefault="00F05D61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F05D61" w:rsidRDefault="00F05D61" w:rsidP="003E28B2">
      <w:pPr>
        <w:pStyle w:val="FootnoteText"/>
        <w:ind w:hanging="12"/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F05D61" w:rsidRDefault="00F05D61" w:rsidP="00E41DF5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F05D61" w:rsidRDefault="00F05D61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EAC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5FA1C4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A5212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C24EF7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84213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02E7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77C9B8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462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104D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BD6F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13"/>
    <w:lvlOverride w:ilvl="0">
      <w:startOverride w:val="1"/>
    </w:lvlOverride>
  </w:num>
  <w:num w:numId="2">
    <w:abstractNumId w:val="12"/>
    <w:lvlOverride w:ilvl="0">
      <w:startOverride w:val="1"/>
    </w:lvlOverride>
  </w:num>
  <w:num w:numId="3">
    <w:abstractNumId w:val="13"/>
  </w:num>
  <w:num w:numId="4">
    <w:abstractNumId w:val="12"/>
  </w:num>
  <w:num w:numId="5">
    <w:abstractNumId w:val="1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06D"/>
    <w:rsid w:val="000003F5"/>
    <w:rsid w:val="000048DA"/>
    <w:rsid w:val="000269BE"/>
    <w:rsid w:val="00031D20"/>
    <w:rsid w:val="00032275"/>
    <w:rsid w:val="000342FD"/>
    <w:rsid w:val="00041E76"/>
    <w:rsid w:val="00047987"/>
    <w:rsid w:val="0006075D"/>
    <w:rsid w:val="000769F6"/>
    <w:rsid w:val="00085838"/>
    <w:rsid w:val="000B2916"/>
    <w:rsid w:val="000D6D69"/>
    <w:rsid w:val="00112466"/>
    <w:rsid w:val="0015588A"/>
    <w:rsid w:val="001623F5"/>
    <w:rsid w:val="00173B27"/>
    <w:rsid w:val="00194866"/>
    <w:rsid w:val="0019732B"/>
    <w:rsid w:val="001A2620"/>
    <w:rsid w:val="001D25A1"/>
    <w:rsid w:val="001D5DDB"/>
    <w:rsid w:val="001E336A"/>
    <w:rsid w:val="002137AF"/>
    <w:rsid w:val="0027583E"/>
    <w:rsid w:val="00286958"/>
    <w:rsid w:val="0029159A"/>
    <w:rsid w:val="002C72D5"/>
    <w:rsid w:val="002E5708"/>
    <w:rsid w:val="0030016C"/>
    <w:rsid w:val="00330C13"/>
    <w:rsid w:val="00352937"/>
    <w:rsid w:val="00377D7E"/>
    <w:rsid w:val="003829E6"/>
    <w:rsid w:val="003875E1"/>
    <w:rsid w:val="00394F71"/>
    <w:rsid w:val="003A234E"/>
    <w:rsid w:val="003B238A"/>
    <w:rsid w:val="003B5FA1"/>
    <w:rsid w:val="003B6373"/>
    <w:rsid w:val="003D11DF"/>
    <w:rsid w:val="003E28B2"/>
    <w:rsid w:val="003F48B0"/>
    <w:rsid w:val="004149C7"/>
    <w:rsid w:val="00442D39"/>
    <w:rsid w:val="00445619"/>
    <w:rsid w:val="00445980"/>
    <w:rsid w:val="00456F4D"/>
    <w:rsid w:val="00466A21"/>
    <w:rsid w:val="004808D2"/>
    <w:rsid w:val="00483803"/>
    <w:rsid w:val="0048465F"/>
    <w:rsid w:val="004862C8"/>
    <w:rsid w:val="00497CD0"/>
    <w:rsid w:val="004A2EF3"/>
    <w:rsid w:val="004C4121"/>
    <w:rsid w:val="004D7486"/>
    <w:rsid w:val="00503EA4"/>
    <w:rsid w:val="00504757"/>
    <w:rsid w:val="005119B3"/>
    <w:rsid w:val="005403EB"/>
    <w:rsid w:val="0054307A"/>
    <w:rsid w:val="00545A7F"/>
    <w:rsid w:val="00550203"/>
    <w:rsid w:val="00561DE4"/>
    <w:rsid w:val="0056653A"/>
    <w:rsid w:val="00587A44"/>
    <w:rsid w:val="00590836"/>
    <w:rsid w:val="005A3D27"/>
    <w:rsid w:val="005A693F"/>
    <w:rsid w:val="005C17E9"/>
    <w:rsid w:val="005E1C45"/>
    <w:rsid w:val="0060089E"/>
    <w:rsid w:val="006177D1"/>
    <w:rsid w:val="006408F1"/>
    <w:rsid w:val="00645F42"/>
    <w:rsid w:val="00655B6A"/>
    <w:rsid w:val="00682DD7"/>
    <w:rsid w:val="00685923"/>
    <w:rsid w:val="006930AD"/>
    <w:rsid w:val="006C1199"/>
    <w:rsid w:val="006C673C"/>
    <w:rsid w:val="006D3858"/>
    <w:rsid w:val="006E75A7"/>
    <w:rsid w:val="006F19F5"/>
    <w:rsid w:val="006F72B8"/>
    <w:rsid w:val="00730794"/>
    <w:rsid w:val="00732F49"/>
    <w:rsid w:val="00734296"/>
    <w:rsid w:val="0073508A"/>
    <w:rsid w:val="007364FE"/>
    <w:rsid w:val="00744D19"/>
    <w:rsid w:val="00754CE8"/>
    <w:rsid w:val="00766BAB"/>
    <w:rsid w:val="00767F78"/>
    <w:rsid w:val="007931B7"/>
    <w:rsid w:val="007955B3"/>
    <w:rsid w:val="00795ACC"/>
    <w:rsid w:val="00797952"/>
    <w:rsid w:val="007C7179"/>
    <w:rsid w:val="0082496F"/>
    <w:rsid w:val="008739C8"/>
    <w:rsid w:val="00893149"/>
    <w:rsid w:val="00893664"/>
    <w:rsid w:val="0089652A"/>
    <w:rsid w:val="008F607A"/>
    <w:rsid w:val="008F60FB"/>
    <w:rsid w:val="00902077"/>
    <w:rsid w:val="00913C37"/>
    <w:rsid w:val="00920136"/>
    <w:rsid w:val="00933B0C"/>
    <w:rsid w:val="009B147B"/>
    <w:rsid w:val="009B7CD4"/>
    <w:rsid w:val="00A0707D"/>
    <w:rsid w:val="00A236FC"/>
    <w:rsid w:val="00A33206"/>
    <w:rsid w:val="00A3329A"/>
    <w:rsid w:val="00A7759C"/>
    <w:rsid w:val="00A849DB"/>
    <w:rsid w:val="00AA4516"/>
    <w:rsid w:val="00AC4C8D"/>
    <w:rsid w:val="00AD199F"/>
    <w:rsid w:val="00AE3EF8"/>
    <w:rsid w:val="00AE5A47"/>
    <w:rsid w:val="00B32F2A"/>
    <w:rsid w:val="00B66E1F"/>
    <w:rsid w:val="00B92FF2"/>
    <w:rsid w:val="00B9391B"/>
    <w:rsid w:val="00BB413A"/>
    <w:rsid w:val="00BB4DA7"/>
    <w:rsid w:val="00BC422D"/>
    <w:rsid w:val="00BE1F17"/>
    <w:rsid w:val="00C00EE6"/>
    <w:rsid w:val="00C1485E"/>
    <w:rsid w:val="00C346F9"/>
    <w:rsid w:val="00C36A19"/>
    <w:rsid w:val="00C52B99"/>
    <w:rsid w:val="00C54836"/>
    <w:rsid w:val="00C57090"/>
    <w:rsid w:val="00C940FE"/>
    <w:rsid w:val="00CC4696"/>
    <w:rsid w:val="00CD1077"/>
    <w:rsid w:val="00CE186B"/>
    <w:rsid w:val="00CE3DFC"/>
    <w:rsid w:val="00CE60D3"/>
    <w:rsid w:val="00CF03A8"/>
    <w:rsid w:val="00D07F0E"/>
    <w:rsid w:val="00D1354E"/>
    <w:rsid w:val="00D358AC"/>
    <w:rsid w:val="00D44181"/>
    <w:rsid w:val="00D54941"/>
    <w:rsid w:val="00D63EB7"/>
    <w:rsid w:val="00D867AE"/>
    <w:rsid w:val="00DC35FB"/>
    <w:rsid w:val="00DC74A8"/>
    <w:rsid w:val="00DD0214"/>
    <w:rsid w:val="00DD3FC7"/>
    <w:rsid w:val="00DE3E1C"/>
    <w:rsid w:val="00E02E67"/>
    <w:rsid w:val="00E05AAD"/>
    <w:rsid w:val="00E15052"/>
    <w:rsid w:val="00E23BE3"/>
    <w:rsid w:val="00E25A35"/>
    <w:rsid w:val="00E41DF5"/>
    <w:rsid w:val="00E5206D"/>
    <w:rsid w:val="00E574E3"/>
    <w:rsid w:val="00E650C1"/>
    <w:rsid w:val="00E8181A"/>
    <w:rsid w:val="00E825D6"/>
    <w:rsid w:val="00EA3B68"/>
    <w:rsid w:val="00EB110A"/>
    <w:rsid w:val="00EC3B3D"/>
    <w:rsid w:val="00ED6C31"/>
    <w:rsid w:val="00F05D61"/>
    <w:rsid w:val="00F05FE9"/>
    <w:rsid w:val="00F17001"/>
    <w:rsid w:val="00F415F7"/>
    <w:rsid w:val="00F505DB"/>
    <w:rsid w:val="00F51926"/>
    <w:rsid w:val="00F5398A"/>
    <w:rsid w:val="00F543BF"/>
    <w:rsid w:val="00F6446C"/>
    <w:rsid w:val="00F7064C"/>
    <w:rsid w:val="00FA3553"/>
    <w:rsid w:val="00FA588E"/>
    <w:rsid w:val="00FC3163"/>
    <w:rsid w:val="00FE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206D"/>
    <w:rPr>
      <w:rFonts w:ascii="Calibri Light" w:hAnsi="Calibri Light" w:cs="Times New Roman"/>
      <w:color w:val="2E74B5"/>
      <w:sz w:val="32"/>
      <w:lang w:eastAsia="en-GB"/>
    </w:rPr>
  </w:style>
  <w:style w:type="paragraph" w:customStyle="1" w:styleId="NormalBold">
    <w:name w:val="NormalBold"/>
    <w:basedOn w:val="Normal"/>
    <w:link w:val="NormalBoldChar"/>
    <w:uiPriority w:val="99"/>
    <w:rsid w:val="00E5206D"/>
    <w:pPr>
      <w:widowControl w:val="0"/>
      <w:spacing w:before="0" w:after="0"/>
      <w:jc w:val="left"/>
    </w:pPr>
    <w:rPr>
      <w:b/>
      <w:szCs w:val="20"/>
    </w:rPr>
  </w:style>
  <w:style w:type="character" w:customStyle="1" w:styleId="NormalBoldChar">
    <w:name w:val="NormalBold Char"/>
    <w:link w:val="NormalBold"/>
    <w:uiPriority w:val="99"/>
    <w:locked/>
    <w:rsid w:val="00E5206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E5206D"/>
    <w:rPr>
      <w:b/>
      <w:i/>
      <w:spacing w:val="0"/>
    </w:rPr>
  </w:style>
  <w:style w:type="paragraph" w:styleId="Footer">
    <w:name w:val="footer"/>
    <w:basedOn w:val="Normal"/>
    <w:link w:val="FooterChar"/>
    <w:uiPriority w:val="99"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5206D"/>
    <w:rPr>
      <w:rFonts w:ascii="Times New Roman" w:hAnsi="Times New Roman" w:cs="Times New Roman"/>
      <w:sz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rsid w:val="00E5206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"/>
    <w:uiPriority w:val="99"/>
    <w:rsid w:val="00E5206D"/>
    <w:pPr>
      <w:ind w:left="850"/>
    </w:pPr>
  </w:style>
  <w:style w:type="paragraph" w:customStyle="1" w:styleId="NormalLeft">
    <w:name w:val="Normal Left"/>
    <w:basedOn w:val="Normal"/>
    <w:uiPriority w:val="99"/>
    <w:rsid w:val="00E5206D"/>
    <w:pPr>
      <w:jc w:val="left"/>
    </w:pPr>
  </w:style>
  <w:style w:type="paragraph" w:customStyle="1" w:styleId="Tiret0">
    <w:name w:val="Tiret 0"/>
    <w:basedOn w:val="Normal"/>
    <w:uiPriority w:val="99"/>
    <w:rsid w:val="00E5206D"/>
    <w:pPr>
      <w:numPr>
        <w:numId w:val="1"/>
      </w:numPr>
    </w:pPr>
  </w:style>
  <w:style w:type="paragraph" w:customStyle="1" w:styleId="Tiret1">
    <w:name w:val="Tiret 1"/>
    <w:basedOn w:val="Normal"/>
    <w:uiPriority w:val="99"/>
    <w:rsid w:val="00E5206D"/>
    <w:pPr>
      <w:numPr>
        <w:numId w:val="2"/>
      </w:numPr>
    </w:pPr>
  </w:style>
  <w:style w:type="paragraph" w:customStyle="1" w:styleId="NumPar1">
    <w:name w:val="NumPar 1"/>
    <w:basedOn w:val="Normal"/>
    <w:next w:val="Text1"/>
    <w:uiPriority w:val="99"/>
    <w:rsid w:val="00E5206D"/>
    <w:pPr>
      <w:numPr>
        <w:numId w:val="5"/>
      </w:numPr>
    </w:pPr>
  </w:style>
  <w:style w:type="paragraph" w:customStyle="1" w:styleId="NumPar2">
    <w:name w:val="NumPar 2"/>
    <w:basedOn w:val="Normal"/>
    <w:next w:val="Text1"/>
    <w:uiPriority w:val="99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"/>
    <w:next w:val="Text1"/>
    <w:uiPriority w:val="99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"/>
    <w:next w:val="Text1"/>
    <w:uiPriority w:val="99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"/>
    <w:next w:val="Normal"/>
    <w:uiPriority w:val="99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Heading1"/>
    <w:uiPriority w:val="99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"/>
    <w:next w:val="Normal"/>
    <w:uiPriority w:val="99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"/>
    <w:next w:val="Normal"/>
    <w:uiPriority w:val="99"/>
    <w:rsid w:val="00E5206D"/>
    <w:pPr>
      <w:keepNext/>
      <w:spacing w:before="360"/>
      <w:jc w:val="center"/>
    </w:pPr>
    <w:rPr>
      <w:i/>
    </w:rPr>
  </w:style>
  <w:style w:type="paragraph" w:styleId="Header">
    <w:name w:val="header"/>
    <w:basedOn w:val="Normal"/>
    <w:link w:val="HeaderChar"/>
    <w:uiPriority w:val="99"/>
    <w:rsid w:val="00E5206D"/>
    <w:pPr>
      <w:tabs>
        <w:tab w:val="center" w:pos="4536"/>
        <w:tab w:val="right" w:pos="9072"/>
      </w:tabs>
      <w:spacing w:before="0" w:after="0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8739C8"/>
    <w:pPr>
      <w:spacing w:before="0"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39C8"/>
    <w:rPr>
      <w:rFonts w:ascii="Segoe UI" w:hAnsi="Segoe UI" w:cs="Times New Roman"/>
      <w:sz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383</TotalTime>
  <Pages>17</Pages>
  <Words>4506</Words>
  <Characters>27040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STANDARDOWY FORMULARZ JEDNOLITEGO EUROPEJSKIEGO DOKUMENTU ZAMÓWIENIA</dc:title>
  <dc:subject/>
  <dc:creator>Kowalski Artur</dc:creator>
  <cp:keywords/>
  <dc:description/>
  <cp:lastModifiedBy>zdmapy</cp:lastModifiedBy>
  <cp:revision>41</cp:revision>
  <cp:lastPrinted>2021-05-11T10:02:00Z</cp:lastPrinted>
  <dcterms:created xsi:type="dcterms:W3CDTF">2017-02-06T09:25:00Z</dcterms:created>
  <dcterms:modified xsi:type="dcterms:W3CDTF">2021-05-11T10:03:00Z</dcterms:modified>
</cp:coreProperties>
</file>