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20" w:rsidRPr="00043C64" w:rsidRDefault="00FD4D20" w:rsidP="008F7CDD">
      <w:pPr>
        <w:ind w:left="-142"/>
        <w:jc w:val="both"/>
        <w:rPr>
          <w:rFonts w:ascii="Verdana" w:hAnsi="Verdana" w:cs="Verdana"/>
        </w:rPr>
      </w:pPr>
      <w:r w:rsidRPr="00043C64">
        <w:rPr>
          <w:rFonts w:ascii="Verdana" w:hAnsi="Verdana" w:cs="Verdana"/>
        </w:rPr>
        <w:t>oznaczenie sprawy</w:t>
      </w:r>
      <w:r w:rsidRPr="00043C64">
        <w:rPr>
          <w:rFonts w:ascii="Verdana" w:hAnsi="Verdana" w:cs="Verdana"/>
          <w:b/>
          <w:bCs/>
        </w:rPr>
        <w:t xml:space="preserve"> TX</w:t>
      </w:r>
      <w:r>
        <w:rPr>
          <w:rFonts w:ascii="Verdana" w:hAnsi="Verdana" w:cs="Verdana"/>
          <w:b/>
          <w:bCs/>
        </w:rPr>
        <w:t>U</w:t>
      </w:r>
      <w:r w:rsidRPr="00043C64">
        <w:rPr>
          <w:rFonts w:ascii="Verdana" w:hAnsi="Verdana" w:cs="Verdana"/>
          <w:b/>
          <w:bCs/>
        </w:rPr>
        <w:t>/</w:t>
      </w:r>
      <w:r>
        <w:rPr>
          <w:rFonts w:ascii="Verdana" w:hAnsi="Verdana" w:cs="Verdana"/>
          <w:b/>
          <w:bCs/>
        </w:rPr>
        <w:t>EEDD</w:t>
      </w:r>
      <w:r w:rsidRPr="00043C64">
        <w:rPr>
          <w:rFonts w:ascii="Verdana" w:hAnsi="Verdana" w:cs="Verdana"/>
          <w:b/>
          <w:bCs/>
        </w:rPr>
        <w:t>/</w:t>
      </w:r>
      <w:r>
        <w:rPr>
          <w:rFonts w:ascii="Verdana" w:hAnsi="Verdana" w:cs="Verdana"/>
          <w:b/>
          <w:bCs/>
        </w:rPr>
        <w:t>311</w:t>
      </w:r>
      <w:r w:rsidRPr="00043C64">
        <w:rPr>
          <w:rFonts w:ascii="Verdana" w:hAnsi="Verdana" w:cs="Verdana"/>
          <w:b/>
          <w:bCs/>
        </w:rPr>
        <w:t>/20</w:t>
      </w:r>
      <w:r>
        <w:rPr>
          <w:rFonts w:ascii="Verdana" w:hAnsi="Verdana" w:cs="Verdana"/>
          <w:b/>
          <w:bCs/>
        </w:rPr>
        <w:t>20</w:t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</w:r>
      <w:r w:rsidRPr="00043C64">
        <w:rPr>
          <w:rFonts w:ascii="Verdana" w:hAnsi="Verdana" w:cs="Verdana"/>
        </w:rPr>
        <w:tab/>
        <w:t xml:space="preserve"> </w:t>
      </w:r>
    </w:p>
    <w:p w:rsidR="00FD4D20" w:rsidRDefault="00FD4D20" w:rsidP="0066721B">
      <w:pPr>
        <w:pStyle w:val="Heading1"/>
        <w:rPr>
          <w:rFonts w:ascii="Verdana" w:hAnsi="Verdana" w:cs="Verdana"/>
          <w:b w:val="0"/>
          <w:bCs w:val="0"/>
          <w:sz w:val="20"/>
          <w:szCs w:val="20"/>
        </w:rPr>
      </w:pPr>
    </w:p>
    <w:p w:rsidR="00FD4D20" w:rsidRDefault="00FD4D20" w:rsidP="00AD21F8">
      <w:pPr>
        <w:pStyle w:val="Heading1"/>
        <w:jc w:val="center"/>
        <w:rPr>
          <w:rFonts w:ascii="Verdana" w:hAnsi="Verdana" w:cs="Verdana"/>
          <w:b w:val="0"/>
          <w:bCs w:val="0"/>
          <w:sz w:val="20"/>
          <w:szCs w:val="20"/>
        </w:rPr>
      </w:pPr>
      <w:r w:rsidRPr="00043C64">
        <w:rPr>
          <w:rFonts w:ascii="Verdana" w:hAnsi="Verdana" w:cs="Verdana"/>
          <w:b w:val="0"/>
          <w:bCs w:val="0"/>
          <w:sz w:val="20"/>
          <w:szCs w:val="20"/>
        </w:rPr>
        <w:t xml:space="preserve">Zestawienie ofert złożonych w dniu </w:t>
      </w:r>
      <w:r>
        <w:rPr>
          <w:rFonts w:ascii="Verdana" w:hAnsi="Verdana" w:cs="Verdana"/>
          <w:b w:val="0"/>
          <w:bCs w:val="0"/>
          <w:sz w:val="20"/>
          <w:szCs w:val="20"/>
        </w:rPr>
        <w:t>14</w:t>
      </w:r>
      <w:r w:rsidRPr="00043C64">
        <w:rPr>
          <w:rFonts w:ascii="Verdana" w:hAnsi="Verdana" w:cs="Verdana"/>
          <w:b w:val="0"/>
          <w:bCs w:val="0"/>
          <w:sz w:val="20"/>
          <w:szCs w:val="20"/>
        </w:rPr>
        <w:t>.</w:t>
      </w:r>
      <w:r>
        <w:rPr>
          <w:rFonts w:ascii="Verdana" w:hAnsi="Verdana" w:cs="Verdana"/>
          <w:b w:val="0"/>
          <w:bCs w:val="0"/>
          <w:sz w:val="20"/>
          <w:szCs w:val="20"/>
        </w:rPr>
        <w:t>01</w:t>
      </w:r>
      <w:r w:rsidRPr="00043C64">
        <w:rPr>
          <w:rFonts w:ascii="Verdana" w:hAnsi="Verdana" w:cs="Verdana"/>
          <w:b w:val="0"/>
          <w:bCs w:val="0"/>
          <w:sz w:val="20"/>
          <w:szCs w:val="20"/>
        </w:rPr>
        <w:t>.20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21 </w:t>
      </w:r>
      <w:r w:rsidRPr="00043C64">
        <w:rPr>
          <w:rFonts w:ascii="Verdana" w:hAnsi="Verdana" w:cs="Verdana"/>
          <w:b w:val="0"/>
          <w:bCs w:val="0"/>
          <w:sz w:val="20"/>
          <w:szCs w:val="20"/>
        </w:rPr>
        <w:t>r. w przetargu nieograniczonym na:</w:t>
      </w:r>
    </w:p>
    <w:p w:rsidR="00FD4D20" w:rsidRDefault="00FD4D20" w:rsidP="004165EC">
      <w:pPr>
        <w:pStyle w:val="BodyText"/>
        <w:rPr>
          <w:rFonts w:ascii="Verdana" w:hAnsi="Verdana" w:cs="Verdana"/>
          <w:b/>
          <w:bCs/>
          <w:sz w:val="20"/>
          <w:szCs w:val="20"/>
        </w:rPr>
      </w:pPr>
      <w:r w:rsidRPr="008B4701">
        <w:rPr>
          <w:rFonts w:ascii="Verdana" w:hAnsi="Verdana" w:cs="Verdana"/>
          <w:b/>
          <w:bCs/>
          <w:sz w:val="20"/>
          <w:szCs w:val="20"/>
        </w:rPr>
        <w:t>Wykonanie likwidacji spękań nawierzchni bitumicznych na drogach miejskich we Wrocławiu</w:t>
      </w:r>
    </w:p>
    <w:p w:rsidR="00FD4D20" w:rsidRPr="0066579C" w:rsidRDefault="00FD4D20" w:rsidP="007657BE">
      <w:pPr>
        <w:pStyle w:val="BodyText"/>
        <w:ind w:right="-428"/>
        <w:jc w:val="left"/>
        <w:rPr>
          <w:rFonts w:ascii="Verdana" w:hAnsi="Verdana" w:cs="Verdana"/>
          <w:sz w:val="20"/>
          <w:szCs w:val="20"/>
        </w:rPr>
      </w:pPr>
    </w:p>
    <w:p w:rsidR="00FD4D20" w:rsidRDefault="00FD4D20" w:rsidP="008F7CDD">
      <w:pPr>
        <w:pStyle w:val="BodyText"/>
        <w:ind w:left="-142" w:right="-428"/>
        <w:jc w:val="left"/>
        <w:rPr>
          <w:rFonts w:ascii="Verdana" w:hAnsi="Verdana" w:cs="Verdana"/>
          <w:sz w:val="20"/>
          <w:szCs w:val="20"/>
        </w:rPr>
      </w:pPr>
      <w:r w:rsidRPr="00043C64">
        <w:rPr>
          <w:rFonts w:ascii="Verdana" w:hAnsi="Verdana" w:cs="Verdana"/>
          <w:sz w:val="20"/>
          <w:szCs w:val="20"/>
        </w:rPr>
        <w:t>Zamawiający zamierza przeznaczyć na sfinansowani</w:t>
      </w:r>
      <w:r>
        <w:rPr>
          <w:rFonts w:ascii="Verdana" w:hAnsi="Verdana" w:cs="Verdana"/>
          <w:sz w:val="20"/>
          <w:szCs w:val="20"/>
        </w:rPr>
        <w:t xml:space="preserve">e zamówienia kwotę w wysokości </w:t>
      </w:r>
      <w:r w:rsidRPr="000937D1">
        <w:rPr>
          <w:rFonts w:ascii="Verdana" w:hAnsi="Verdana" w:cs="Verdana"/>
          <w:b/>
          <w:bCs/>
          <w:sz w:val="18"/>
          <w:szCs w:val="18"/>
        </w:rPr>
        <w:t>349 074,00</w:t>
      </w:r>
      <w:r w:rsidRPr="000937D1">
        <w:rPr>
          <w:rFonts w:ascii="Verdana" w:hAnsi="Verdana" w:cs="Verdana"/>
          <w:b/>
          <w:bCs/>
          <w:sz w:val="20"/>
          <w:szCs w:val="20"/>
        </w:rPr>
        <w:t>zł brutto.</w:t>
      </w:r>
    </w:p>
    <w:p w:rsidR="00FD4D20" w:rsidRPr="00FB058F" w:rsidRDefault="00FD4D20" w:rsidP="00536DB7"/>
    <w:tbl>
      <w:tblPr>
        <w:tblW w:w="1410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6946"/>
        <w:gridCol w:w="1984"/>
        <w:gridCol w:w="2196"/>
        <w:gridCol w:w="709"/>
        <w:gridCol w:w="1417"/>
      </w:tblGrid>
      <w:tr w:rsidR="00FD4D20" w:rsidRPr="008C44AC" w:rsidTr="007657BE">
        <w:trPr>
          <w:cantSplit/>
          <w:trHeight w:val="542"/>
        </w:trPr>
        <w:tc>
          <w:tcPr>
            <w:tcW w:w="851" w:type="dxa"/>
            <w:shd w:val="clear" w:color="auto" w:fill="E6E6E6"/>
            <w:vAlign w:val="center"/>
          </w:tcPr>
          <w:p w:rsidR="00FD4D20" w:rsidRPr="008C44AC" w:rsidRDefault="00FD4D20" w:rsidP="00536DB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C44AC">
              <w:rPr>
                <w:rFonts w:ascii="Verdana" w:hAnsi="Verdana" w:cs="Verdana"/>
                <w:sz w:val="18"/>
                <w:szCs w:val="18"/>
              </w:rPr>
              <w:t>Nr oferty</w:t>
            </w:r>
          </w:p>
        </w:tc>
        <w:tc>
          <w:tcPr>
            <w:tcW w:w="6946" w:type="dxa"/>
            <w:shd w:val="clear" w:color="auto" w:fill="E6E6E6"/>
            <w:vAlign w:val="center"/>
          </w:tcPr>
          <w:p w:rsidR="00FD4D20" w:rsidRPr="008C44AC" w:rsidRDefault="00FD4D20" w:rsidP="00536DB7">
            <w:pPr>
              <w:jc w:val="center"/>
              <w:rPr>
                <w:rFonts w:ascii="Verdana" w:hAnsi="Verdana" w:cs="Verdana"/>
              </w:rPr>
            </w:pPr>
            <w:r w:rsidRPr="008C44AC">
              <w:rPr>
                <w:rFonts w:ascii="Verdana" w:hAnsi="Verdana" w:cs="Verdana"/>
              </w:rPr>
              <w:t>Nazwa (firma) i adres wykonawcy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FD4D20" w:rsidRPr="008C44AC" w:rsidRDefault="00FD4D20" w:rsidP="006A1E13">
            <w:pPr>
              <w:pStyle w:val="BodyText"/>
              <w:ind w:left="-70" w:right="-70"/>
              <w:rPr>
                <w:rFonts w:ascii="Verdana" w:hAnsi="Verdana" w:cs="Verdana"/>
                <w:sz w:val="20"/>
                <w:szCs w:val="20"/>
              </w:rPr>
            </w:pPr>
            <w:r w:rsidRPr="008C44AC">
              <w:rPr>
                <w:rFonts w:ascii="Verdana" w:hAnsi="Verdana" w:cs="Verdana"/>
                <w:sz w:val="20"/>
                <w:szCs w:val="20"/>
              </w:rPr>
              <w:t xml:space="preserve">Cena ofertowa brutto </w:t>
            </w:r>
            <w:r>
              <w:rPr>
                <w:rFonts w:ascii="Verdana" w:hAnsi="Verdana" w:cs="Verdana"/>
                <w:sz w:val="20"/>
                <w:szCs w:val="20"/>
              </w:rPr>
              <w:br/>
            </w:r>
            <w:r w:rsidRPr="008C44AC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2196" w:type="dxa"/>
            <w:shd w:val="clear" w:color="auto" w:fill="E6E6E6"/>
            <w:vAlign w:val="center"/>
          </w:tcPr>
          <w:p w:rsidR="00FD4D20" w:rsidRDefault="00FD4D20" w:rsidP="004165EC">
            <w:pPr>
              <w:pStyle w:val="BodyText"/>
              <w:ind w:left="-70" w:right="-7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Termin wykonania zamówienia</w:t>
            </w:r>
          </w:p>
        </w:tc>
        <w:tc>
          <w:tcPr>
            <w:tcW w:w="709" w:type="dxa"/>
            <w:shd w:val="clear" w:color="auto" w:fill="E6E6E6"/>
            <w:vAlign w:val="center"/>
          </w:tcPr>
          <w:p w:rsidR="00FD4D20" w:rsidRPr="008C44AC" w:rsidRDefault="00FD4D20" w:rsidP="00887E44">
            <w:pPr>
              <w:pStyle w:val="BodyText"/>
              <w:ind w:left="-7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Okres gwarancji [miesiące]</w:t>
            </w:r>
          </w:p>
        </w:tc>
        <w:tc>
          <w:tcPr>
            <w:tcW w:w="1417" w:type="dxa"/>
            <w:shd w:val="clear" w:color="auto" w:fill="E6E6E6"/>
            <w:vAlign w:val="center"/>
          </w:tcPr>
          <w:p w:rsidR="00FD4D20" w:rsidRPr="008C44AC" w:rsidRDefault="00FD4D20" w:rsidP="00536DB7">
            <w:pPr>
              <w:pStyle w:val="BodyText"/>
              <w:rPr>
                <w:rFonts w:ascii="Verdana" w:hAnsi="Verdana" w:cs="Verdana"/>
                <w:sz w:val="20"/>
                <w:szCs w:val="20"/>
              </w:rPr>
            </w:pPr>
            <w:r w:rsidRPr="008C44AC">
              <w:rPr>
                <w:rFonts w:ascii="Verdana" w:hAnsi="Verdana" w:cs="Verdana"/>
                <w:sz w:val="20"/>
                <w:szCs w:val="20"/>
              </w:rPr>
              <w:t>Warunki płatności</w:t>
            </w:r>
          </w:p>
        </w:tc>
      </w:tr>
      <w:tr w:rsidR="00FD4D20" w:rsidRPr="00B568C7" w:rsidTr="007657BE">
        <w:trPr>
          <w:cantSplit/>
          <w:trHeight w:val="537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1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Przedsiębiorstwo Usługowo-Produkcyjne                                   EUROASFALT Sp. z o.o. z/s w Olsztynie</w:t>
            </w:r>
          </w:p>
          <w:p w:rsidR="00FD4D20" w:rsidRPr="007657BE" w:rsidRDefault="00FD4D20" w:rsidP="00C612EC">
            <w:pPr>
              <w:rPr>
                <w:rFonts w:ascii="Verdana" w:hAnsi="Verdana" w:cs="Verdana"/>
                <w:highlight w:val="magenta"/>
              </w:rPr>
            </w:pPr>
            <w:r w:rsidRPr="007657BE">
              <w:rPr>
                <w:rFonts w:ascii="Verdana" w:hAnsi="Verdana" w:cs="Verdana"/>
              </w:rPr>
              <w:t>10-077 Olsztyn, ul. Smętka 15/11</w:t>
            </w:r>
          </w:p>
        </w:tc>
        <w:tc>
          <w:tcPr>
            <w:tcW w:w="1984" w:type="dxa"/>
            <w:vAlign w:val="center"/>
          </w:tcPr>
          <w:p w:rsidR="00FD4D20" w:rsidRPr="00B568C7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257 362,74</w:t>
            </w:r>
          </w:p>
        </w:tc>
        <w:tc>
          <w:tcPr>
            <w:tcW w:w="2196" w:type="dxa"/>
            <w:vAlign w:val="center"/>
          </w:tcPr>
          <w:p w:rsidR="00FD4D20" w:rsidRPr="00E24684" w:rsidRDefault="00FD4D20" w:rsidP="00903DA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Pr="00BA58EA" w:rsidRDefault="00FD4D20" w:rsidP="004165E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Default="00FD4D20" w:rsidP="00903DAC"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41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2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Firma Usługowa GAMP Monika Dźwiniel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ul. Morska 92,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84-210 Sasino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236 100,96</w:t>
            </w:r>
          </w:p>
        </w:tc>
        <w:tc>
          <w:tcPr>
            <w:tcW w:w="2196" w:type="dxa"/>
            <w:vAlign w:val="center"/>
          </w:tcPr>
          <w:p w:rsidR="00FD4D20" w:rsidRDefault="00FD4D20" w:rsidP="00903DA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Default="00FD4D20" w:rsidP="004165E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Pr="0078532B" w:rsidRDefault="00FD4D20" w:rsidP="00903DAC">
            <w:pPr>
              <w:rPr>
                <w:rFonts w:ascii="Verdana" w:hAnsi="Verdana" w:cs="Verdana"/>
              </w:rPr>
            </w:pPr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38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3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Batarus Sp. z o.o.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Ul. Łopawska 7A,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61-311 Poznań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284 019,30</w:t>
            </w:r>
          </w:p>
        </w:tc>
        <w:tc>
          <w:tcPr>
            <w:tcW w:w="2196" w:type="dxa"/>
            <w:vAlign w:val="center"/>
          </w:tcPr>
          <w:p w:rsidR="00FD4D20" w:rsidRPr="00E24684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Default="00FD4D20" w:rsidP="004165E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Default="00FD4D20" w:rsidP="00104893"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38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GAGO-BRUK Gagik Hakobyan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Ul. Jesionowa 8A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55-010 Żerniki Wrocławskie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250 698,60</w:t>
            </w:r>
          </w:p>
        </w:tc>
        <w:tc>
          <w:tcPr>
            <w:tcW w:w="2196" w:type="dxa"/>
            <w:vAlign w:val="center"/>
          </w:tcPr>
          <w:p w:rsidR="00FD4D20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Default="00FD4D20" w:rsidP="004165E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Pr="0078532B" w:rsidRDefault="00FD4D20" w:rsidP="00104893">
            <w:pPr>
              <w:rPr>
                <w:rFonts w:ascii="Verdana" w:hAnsi="Verdana" w:cs="Verdana"/>
              </w:rPr>
            </w:pPr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38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5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OAT Sp. z o.o.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Ul. Szeligowska 11,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05-850 Szeligi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317 181,33</w:t>
            </w:r>
          </w:p>
        </w:tc>
        <w:tc>
          <w:tcPr>
            <w:tcW w:w="2196" w:type="dxa"/>
            <w:vAlign w:val="center"/>
          </w:tcPr>
          <w:p w:rsidR="00FD4D20" w:rsidRPr="00E24684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Pr="00BA58EA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Default="00FD4D20" w:rsidP="00104893"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38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6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Tarnopol Sp. z o.o.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Ul. Składowa 16,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27-200 Starachowice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499 810,50</w:t>
            </w:r>
          </w:p>
        </w:tc>
        <w:tc>
          <w:tcPr>
            <w:tcW w:w="2196" w:type="dxa"/>
            <w:vAlign w:val="center"/>
          </w:tcPr>
          <w:p w:rsidR="00FD4D20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Pr="0078532B" w:rsidRDefault="00FD4D20" w:rsidP="00104893">
            <w:pPr>
              <w:rPr>
                <w:rFonts w:ascii="Verdana" w:hAnsi="Verdana" w:cs="Verdana"/>
              </w:rPr>
            </w:pPr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38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7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 xml:space="preserve">Przedsiębiorstwo Wielobranżowe RADPOL Sp. z o.o. 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52-416 Wrocław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Ul. Ludwika Solskiego 4A/6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331 620,30</w:t>
            </w:r>
          </w:p>
        </w:tc>
        <w:tc>
          <w:tcPr>
            <w:tcW w:w="2196" w:type="dxa"/>
            <w:vAlign w:val="center"/>
          </w:tcPr>
          <w:p w:rsidR="00FD4D20" w:rsidRPr="00E24684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Default="00FD4D20" w:rsidP="00104893"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  <w:tr w:rsidR="00FD4D20" w:rsidRPr="00B568C7" w:rsidTr="007657BE">
        <w:trPr>
          <w:cantSplit/>
          <w:trHeight w:val="138"/>
        </w:trPr>
        <w:tc>
          <w:tcPr>
            <w:tcW w:w="851" w:type="dxa"/>
            <w:vAlign w:val="center"/>
          </w:tcPr>
          <w:p w:rsidR="00FD4D20" w:rsidRDefault="00FD4D20" w:rsidP="00BA58E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8</w:t>
            </w:r>
          </w:p>
        </w:tc>
        <w:tc>
          <w:tcPr>
            <w:tcW w:w="6946" w:type="dxa"/>
            <w:vAlign w:val="center"/>
          </w:tcPr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SAT Sp. z o.o.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Ul. Opolska 9</w:t>
            </w:r>
          </w:p>
          <w:p w:rsidR="00FD4D20" w:rsidRPr="007657BE" w:rsidRDefault="00FD4D20" w:rsidP="00903DAC">
            <w:pPr>
              <w:rPr>
                <w:rFonts w:ascii="Verdana" w:hAnsi="Verdana" w:cs="Verdana"/>
              </w:rPr>
            </w:pPr>
            <w:r w:rsidRPr="007657BE">
              <w:rPr>
                <w:rFonts w:ascii="Verdana" w:hAnsi="Verdana" w:cs="Verdana"/>
              </w:rPr>
              <w:t>55-200 Oława</w:t>
            </w:r>
          </w:p>
        </w:tc>
        <w:tc>
          <w:tcPr>
            <w:tcW w:w="1984" w:type="dxa"/>
            <w:vAlign w:val="center"/>
          </w:tcPr>
          <w:p w:rsidR="00FD4D20" w:rsidRDefault="00FD4D20" w:rsidP="006E2520">
            <w:pPr>
              <w:pStyle w:val="PlainText"/>
              <w:rPr>
                <w:rFonts w:ascii="Verdana" w:eastAsia="Arial Unicode MS" w:hAnsi="Verdana"/>
              </w:rPr>
            </w:pPr>
            <w:r>
              <w:rPr>
                <w:rFonts w:ascii="Verdana" w:eastAsia="Arial Unicode MS" w:hAnsi="Verdana" w:cs="Verdana"/>
              </w:rPr>
              <w:t>261 805,50</w:t>
            </w:r>
          </w:p>
        </w:tc>
        <w:tc>
          <w:tcPr>
            <w:tcW w:w="2196" w:type="dxa"/>
            <w:vAlign w:val="center"/>
          </w:tcPr>
          <w:p w:rsidR="00FD4D20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od daty zawarcia umowy do dnia 15.11.2021 r.</w:t>
            </w:r>
          </w:p>
        </w:tc>
        <w:tc>
          <w:tcPr>
            <w:tcW w:w="709" w:type="dxa"/>
            <w:vAlign w:val="center"/>
          </w:tcPr>
          <w:p w:rsidR="00FD4D20" w:rsidRDefault="00FD4D20" w:rsidP="0010489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48</w:t>
            </w:r>
          </w:p>
        </w:tc>
        <w:tc>
          <w:tcPr>
            <w:tcW w:w="1417" w:type="dxa"/>
          </w:tcPr>
          <w:p w:rsidR="00FD4D20" w:rsidRPr="0078532B" w:rsidRDefault="00FD4D20" w:rsidP="00104893">
            <w:pPr>
              <w:rPr>
                <w:rFonts w:ascii="Verdana" w:hAnsi="Verdana" w:cs="Verdana"/>
              </w:rPr>
            </w:pPr>
            <w:r w:rsidRPr="0078532B">
              <w:rPr>
                <w:rFonts w:ascii="Verdana" w:hAnsi="Verdana" w:cs="Verdana"/>
              </w:rPr>
              <w:t xml:space="preserve">określone </w:t>
            </w:r>
            <w:r w:rsidRPr="0078532B">
              <w:rPr>
                <w:rFonts w:ascii="Verdana" w:hAnsi="Verdana" w:cs="Verdana"/>
              </w:rPr>
              <w:br/>
              <w:t>w Projekcie umow</w:t>
            </w:r>
            <w:r>
              <w:rPr>
                <w:rFonts w:ascii="Verdana" w:hAnsi="Verdana" w:cs="Verdana"/>
              </w:rPr>
              <w:t>y</w:t>
            </w:r>
          </w:p>
        </w:tc>
      </w:tr>
    </w:tbl>
    <w:p w:rsidR="00FD4D20" w:rsidRDefault="00FD4D20" w:rsidP="00084F1D">
      <w:pPr>
        <w:rPr>
          <w:rStyle w:val="SubtleEmphasis"/>
          <w:rFonts w:ascii="Tahoma" w:hAnsi="Tahoma" w:cs="Tahoma"/>
          <w:i w:val="0"/>
          <w:iCs w:val="0"/>
          <w:sz w:val="22"/>
          <w:szCs w:val="22"/>
        </w:rPr>
      </w:pPr>
    </w:p>
    <w:p w:rsidR="00FD4D20" w:rsidRDefault="00FD4D20" w:rsidP="00084F1D">
      <w:pPr>
        <w:rPr>
          <w:rStyle w:val="SubtleEmphasis"/>
          <w:rFonts w:ascii="Tahoma" w:hAnsi="Tahoma" w:cs="Tahoma"/>
          <w:i w:val="0"/>
          <w:iCs w:val="0"/>
          <w:sz w:val="22"/>
          <w:szCs w:val="22"/>
        </w:rPr>
      </w:pPr>
    </w:p>
    <w:p w:rsidR="00FD4D20" w:rsidRPr="0066721B" w:rsidRDefault="00FD4D20" w:rsidP="008F7CDD">
      <w:pPr>
        <w:ind w:left="-142"/>
        <w:rPr>
          <w:rFonts w:ascii="Verdana" w:hAnsi="Verdana" w:cs="Verdana"/>
          <w:i/>
          <w:iCs/>
        </w:rPr>
      </w:pPr>
      <w:r w:rsidRPr="00043C64">
        <w:rPr>
          <w:rStyle w:val="SubtleEmphasis"/>
          <w:rFonts w:ascii="Verdana" w:hAnsi="Verdana" w:cs="Verdana"/>
          <w:i w:val="0"/>
          <w:iCs w:val="0"/>
        </w:rPr>
        <w:t>Wykonawca</w:t>
      </w:r>
      <w:r>
        <w:rPr>
          <w:rStyle w:val="SubtleEmphasis"/>
          <w:rFonts w:ascii="Verdana" w:hAnsi="Verdana" w:cs="Verdana"/>
          <w:i w:val="0"/>
          <w:iCs w:val="0"/>
        </w:rPr>
        <w:t>,</w:t>
      </w:r>
      <w:r w:rsidRPr="00043C64">
        <w:rPr>
          <w:rStyle w:val="SubtleEmphasis"/>
          <w:rFonts w:ascii="Verdana" w:hAnsi="Verdana" w:cs="Verdana"/>
          <w:i w:val="0"/>
          <w:iCs w:val="0"/>
        </w:rPr>
        <w:t xml:space="preserve"> w terminie 3 dni od dnia zamieszczenia na stronie internetowej niniejszej informacji</w:t>
      </w:r>
      <w:r>
        <w:rPr>
          <w:rStyle w:val="SubtleEmphasis"/>
          <w:rFonts w:ascii="Verdana" w:hAnsi="Verdana" w:cs="Verdana"/>
          <w:i w:val="0"/>
          <w:iCs w:val="0"/>
        </w:rPr>
        <w:t xml:space="preserve">, przekazuje Zamawiającemu </w:t>
      </w:r>
      <w:r w:rsidRPr="00043C64">
        <w:rPr>
          <w:rStyle w:val="SubtleEmphasis"/>
          <w:rFonts w:ascii="Verdana" w:hAnsi="Verdana" w:cs="Verdana"/>
          <w:i w:val="0"/>
          <w:iCs w:val="0"/>
        </w:rPr>
        <w:t xml:space="preserve">„Oświadczenie </w:t>
      </w:r>
      <w:r>
        <w:rPr>
          <w:rStyle w:val="SubtleEmphasis"/>
          <w:rFonts w:ascii="Verdana" w:hAnsi="Verdana" w:cs="Verdana"/>
          <w:i w:val="0"/>
          <w:iCs w:val="0"/>
        </w:rPr>
        <w:br/>
      </w:r>
      <w:r w:rsidRPr="00043C64">
        <w:rPr>
          <w:rStyle w:val="SubtleEmphasis"/>
          <w:rFonts w:ascii="Verdana" w:hAnsi="Verdana" w:cs="Verdana"/>
          <w:i w:val="0"/>
          <w:iCs w:val="0"/>
        </w:rPr>
        <w:t>o przynależności lub braku przynależności do tej samej grupy kapitałowej”. Wraz ze złożeniem oświadczenia, wykonawca może przedstawić dowody, że powiązania z innym wykonawcą nie prowadzą do zakłócenia konkurencji w postępowaniu o udzielenie zamówienia.</w:t>
      </w:r>
    </w:p>
    <w:p w:rsidR="00FD4D20" w:rsidRDefault="00FD4D20" w:rsidP="00AD21F8">
      <w:pPr>
        <w:jc w:val="center"/>
      </w:pPr>
    </w:p>
    <w:p w:rsidR="00FD4D20" w:rsidRDefault="00FD4D20">
      <w:pPr>
        <w:rPr>
          <w:rFonts w:ascii="Arial" w:hAnsi="Arial" w:cs="Arial"/>
          <w:sz w:val="24"/>
          <w:szCs w:val="24"/>
        </w:rPr>
      </w:pPr>
    </w:p>
    <w:sectPr w:rsidR="00FD4D20" w:rsidSect="00043C64">
      <w:pgSz w:w="16840" w:h="11907" w:orient="landscape" w:code="9"/>
      <w:pgMar w:top="1418" w:right="1021" w:bottom="794" w:left="130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D20" w:rsidRDefault="00FD4D20">
      <w:r>
        <w:separator/>
      </w:r>
    </w:p>
  </w:endnote>
  <w:endnote w:type="continuationSeparator" w:id="1">
    <w:p w:rsidR="00FD4D20" w:rsidRDefault="00FD4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D20" w:rsidRDefault="00FD4D20">
      <w:r>
        <w:separator/>
      </w:r>
    </w:p>
  </w:footnote>
  <w:footnote w:type="continuationSeparator" w:id="1">
    <w:p w:rsidR="00FD4D20" w:rsidRDefault="00FD4D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4028A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E2A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24EA3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6C5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4826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F0384D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0ED09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AC8A97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D6BC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0C5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55E7AB7"/>
    <w:multiLevelType w:val="singleLevel"/>
    <w:tmpl w:val="2AF4307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bCs/>
      </w:rPr>
    </w:lvl>
  </w:abstractNum>
  <w:abstractNum w:abstractNumId="11">
    <w:nsid w:val="1D113B3C"/>
    <w:multiLevelType w:val="hybridMultilevel"/>
    <w:tmpl w:val="B8D8B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F901DF"/>
    <w:multiLevelType w:val="multilevel"/>
    <w:tmpl w:val="0C36E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2F021947"/>
    <w:multiLevelType w:val="hybridMultilevel"/>
    <w:tmpl w:val="44944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20F480B"/>
    <w:multiLevelType w:val="hybridMultilevel"/>
    <w:tmpl w:val="9E546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6C6B7D"/>
    <w:multiLevelType w:val="hybridMultilevel"/>
    <w:tmpl w:val="32148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91407F"/>
    <w:multiLevelType w:val="hybridMultilevel"/>
    <w:tmpl w:val="9A486938"/>
    <w:lvl w:ilvl="0" w:tplc="3460D186">
      <w:start w:val="1"/>
      <w:numFmt w:val="decimal"/>
      <w:lvlText w:val="%1."/>
      <w:lvlJc w:val="left"/>
      <w:pPr>
        <w:ind w:left="7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abstractNum w:abstractNumId="17">
    <w:nsid w:val="699A749A"/>
    <w:multiLevelType w:val="multilevel"/>
    <w:tmpl w:val="FED829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A735161"/>
    <w:multiLevelType w:val="singleLevel"/>
    <w:tmpl w:val="B248230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4"/>
  </w:num>
  <w:num w:numId="18">
    <w:abstractNumId w:val="11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F6F"/>
    <w:rsid w:val="00043C64"/>
    <w:rsid w:val="00060518"/>
    <w:rsid w:val="00076272"/>
    <w:rsid w:val="00077B55"/>
    <w:rsid w:val="000804FB"/>
    <w:rsid w:val="00080F0D"/>
    <w:rsid w:val="0008102C"/>
    <w:rsid w:val="00084F1D"/>
    <w:rsid w:val="000937D1"/>
    <w:rsid w:val="000B01AC"/>
    <w:rsid w:val="000E47A1"/>
    <w:rsid w:val="000F41D6"/>
    <w:rsid w:val="000F5A8D"/>
    <w:rsid w:val="00102AA8"/>
    <w:rsid w:val="00104893"/>
    <w:rsid w:val="00112E0A"/>
    <w:rsid w:val="0011408F"/>
    <w:rsid w:val="00114B6E"/>
    <w:rsid w:val="001233E9"/>
    <w:rsid w:val="0012463A"/>
    <w:rsid w:val="00125164"/>
    <w:rsid w:val="00125EF8"/>
    <w:rsid w:val="00143729"/>
    <w:rsid w:val="00154C15"/>
    <w:rsid w:val="00157DFA"/>
    <w:rsid w:val="00170301"/>
    <w:rsid w:val="00182297"/>
    <w:rsid w:val="001846AD"/>
    <w:rsid w:val="001A37B8"/>
    <w:rsid w:val="001B7F2A"/>
    <w:rsid w:val="001D1467"/>
    <w:rsid w:val="001E66BC"/>
    <w:rsid w:val="00202EC8"/>
    <w:rsid w:val="002118E6"/>
    <w:rsid w:val="002135CA"/>
    <w:rsid w:val="00232FA0"/>
    <w:rsid w:val="002373A3"/>
    <w:rsid w:val="0024236F"/>
    <w:rsid w:val="00265BA2"/>
    <w:rsid w:val="00267D3E"/>
    <w:rsid w:val="00281B7A"/>
    <w:rsid w:val="002879D1"/>
    <w:rsid w:val="002916D6"/>
    <w:rsid w:val="002A2029"/>
    <w:rsid w:val="002A5616"/>
    <w:rsid w:val="002D33DA"/>
    <w:rsid w:val="002D71E3"/>
    <w:rsid w:val="002F0429"/>
    <w:rsid w:val="002F7051"/>
    <w:rsid w:val="003002C8"/>
    <w:rsid w:val="00313E07"/>
    <w:rsid w:val="003260F7"/>
    <w:rsid w:val="00326664"/>
    <w:rsid w:val="00331161"/>
    <w:rsid w:val="00337520"/>
    <w:rsid w:val="003503AF"/>
    <w:rsid w:val="00353D28"/>
    <w:rsid w:val="0035673F"/>
    <w:rsid w:val="0036597E"/>
    <w:rsid w:val="00372AD9"/>
    <w:rsid w:val="00382D0A"/>
    <w:rsid w:val="00384ED6"/>
    <w:rsid w:val="003957E3"/>
    <w:rsid w:val="003A162E"/>
    <w:rsid w:val="003A2481"/>
    <w:rsid w:val="003A3CE0"/>
    <w:rsid w:val="003A49D6"/>
    <w:rsid w:val="003B55E7"/>
    <w:rsid w:val="003B7C17"/>
    <w:rsid w:val="003C2B26"/>
    <w:rsid w:val="003E042F"/>
    <w:rsid w:val="003F3540"/>
    <w:rsid w:val="003F3DCE"/>
    <w:rsid w:val="003F587E"/>
    <w:rsid w:val="003F67F4"/>
    <w:rsid w:val="004114ED"/>
    <w:rsid w:val="004165EC"/>
    <w:rsid w:val="0043753A"/>
    <w:rsid w:val="00441AFE"/>
    <w:rsid w:val="00442342"/>
    <w:rsid w:val="00446304"/>
    <w:rsid w:val="00456AB4"/>
    <w:rsid w:val="004741EA"/>
    <w:rsid w:val="00493468"/>
    <w:rsid w:val="004B4150"/>
    <w:rsid w:val="004C438B"/>
    <w:rsid w:val="004C6149"/>
    <w:rsid w:val="004C7395"/>
    <w:rsid w:val="004E76C0"/>
    <w:rsid w:val="004F1AA0"/>
    <w:rsid w:val="004F1EEF"/>
    <w:rsid w:val="004F2E5D"/>
    <w:rsid w:val="004F58B5"/>
    <w:rsid w:val="00513AEC"/>
    <w:rsid w:val="00536DB7"/>
    <w:rsid w:val="00537D55"/>
    <w:rsid w:val="005437D3"/>
    <w:rsid w:val="00563BE3"/>
    <w:rsid w:val="0057472F"/>
    <w:rsid w:val="005A208C"/>
    <w:rsid w:val="005A30FC"/>
    <w:rsid w:val="005A3806"/>
    <w:rsid w:val="005D64B3"/>
    <w:rsid w:val="005E2128"/>
    <w:rsid w:val="005E4093"/>
    <w:rsid w:val="006018BD"/>
    <w:rsid w:val="00613006"/>
    <w:rsid w:val="00634B6A"/>
    <w:rsid w:val="00640BF2"/>
    <w:rsid w:val="006457F7"/>
    <w:rsid w:val="0066579C"/>
    <w:rsid w:val="00666482"/>
    <w:rsid w:val="0066721B"/>
    <w:rsid w:val="00674ADA"/>
    <w:rsid w:val="006818B3"/>
    <w:rsid w:val="00690DCA"/>
    <w:rsid w:val="006A1E13"/>
    <w:rsid w:val="006A1F66"/>
    <w:rsid w:val="006D660B"/>
    <w:rsid w:val="006E0AC3"/>
    <w:rsid w:val="006E2520"/>
    <w:rsid w:val="006F5483"/>
    <w:rsid w:val="00725AC1"/>
    <w:rsid w:val="007373EC"/>
    <w:rsid w:val="00744AF1"/>
    <w:rsid w:val="0076114B"/>
    <w:rsid w:val="007657BE"/>
    <w:rsid w:val="007660E2"/>
    <w:rsid w:val="007838A9"/>
    <w:rsid w:val="007850D1"/>
    <w:rsid w:val="0078532B"/>
    <w:rsid w:val="007910A2"/>
    <w:rsid w:val="00795E24"/>
    <w:rsid w:val="007A1282"/>
    <w:rsid w:val="007B4F2C"/>
    <w:rsid w:val="007C2D1B"/>
    <w:rsid w:val="007C5F42"/>
    <w:rsid w:val="007D3D88"/>
    <w:rsid w:val="007D61F0"/>
    <w:rsid w:val="007E1064"/>
    <w:rsid w:val="007F0AEF"/>
    <w:rsid w:val="00806188"/>
    <w:rsid w:val="00812504"/>
    <w:rsid w:val="0082385F"/>
    <w:rsid w:val="00831005"/>
    <w:rsid w:val="00834566"/>
    <w:rsid w:val="00861B0B"/>
    <w:rsid w:val="0086700F"/>
    <w:rsid w:val="00870447"/>
    <w:rsid w:val="00874788"/>
    <w:rsid w:val="00877A7D"/>
    <w:rsid w:val="008852F8"/>
    <w:rsid w:val="00886D30"/>
    <w:rsid w:val="00887E44"/>
    <w:rsid w:val="00890515"/>
    <w:rsid w:val="008912B1"/>
    <w:rsid w:val="008A0722"/>
    <w:rsid w:val="008A0CA6"/>
    <w:rsid w:val="008A1EA9"/>
    <w:rsid w:val="008A23BA"/>
    <w:rsid w:val="008A48AD"/>
    <w:rsid w:val="008A4B35"/>
    <w:rsid w:val="008B16DE"/>
    <w:rsid w:val="008B271D"/>
    <w:rsid w:val="008B4701"/>
    <w:rsid w:val="008C44AC"/>
    <w:rsid w:val="008F3B39"/>
    <w:rsid w:val="008F7CDD"/>
    <w:rsid w:val="0090272B"/>
    <w:rsid w:val="00903DAC"/>
    <w:rsid w:val="009233F8"/>
    <w:rsid w:val="00925238"/>
    <w:rsid w:val="00952985"/>
    <w:rsid w:val="00956C61"/>
    <w:rsid w:val="009651F0"/>
    <w:rsid w:val="0097384B"/>
    <w:rsid w:val="0099141C"/>
    <w:rsid w:val="00991483"/>
    <w:rsid w:val="00991533"/>
    <w:rsid w:val="00995B14"/>
    <w:rsid w:val="009D4BFF"/>
    <w:rsid w:val="009E0360"/>
    <w:rsid w:val="009E3C55"/>
    <w:rsid w:val="009F6094"/>
    <w:rsid w:val="00A010AC"/>
    <w:rsid w:val="00A06241"/>
    <w:rsid w:val="00A0644C"/>
    <w:rsid w:val="00A07C88"/>
    <w:rsid w:val="00A150D7"/>
    <w:rsid w:val="00A67878"/>
    <w:rsid w:val="00A7256D"/>
    <w:rsid w:val="00A81224"/>
    <w:rsid w:val="00A819D6"/>
    <w:rsid w:val="00A82235"/>
    <w:rsid w:val="00A845AC"/>
    <w:rsid w:val="00AD21F8"/>
    <w:rsid w:val="00AD2287"/>
    <w:rsid w:val="00AD6A96"/>
    <w:rsid w:val="00B270AE"/>
    <w:rsid w:val="00B4216D"/>
    <w:rsid w:val="00B568C7"/>
    <w:rsid w:val="00B85CBF"/>
    <w:rsid w:val="00B92903"/>
    <w:rsid w:val="00BA11FD"/>
    <w:rsid w:val="00BA58EA"/>
    <w:rsid w:val="00BB30FE"/>
    <w:rsid w:val="00BB5210"/>
    <w:rsid w:val="00BC2D3B"/>
    <w:rsid w:val="00BC33C2"/>
    <w:rsid w:val="00BC3583"/>
    <w:rsid w:val="00BC5B9E"/>
    <w:rsid w:val="00BC5EF3"/>
    <w:rsid w:val="00BD38E8"/>
    <w:rsid w:val="00BE1F6F"/>
    <w:rsid w:val="00BE39A0"/>
    <w:rsid w:val="00BE7F9C"/>
    <w:rsid w:val="00C060F6"/>
    <w:rsid w:val="00C10EE0"/>
    <w:rsid w:val="00C202FC"/>
    <w:rsid w:val="00C2234A"/>
    <w:rsid w:val="00C33044"/>
    <w:rsid w:val="00C525AA"/>
    <w:rsid w:val="00C525F5"/>
    <w:rsid w:val="00C612EC"/>
    <w:rsid w:val="00C67670"/>
    <w:rsid w:val="00C862B8"/>
    <w:rsid w:val="00C865BB"/>
    <w:rsid w:val="00CA259D"/>
    <w:rsid w:val="00CB2E1D"/>
    <w:rsid w:val="00CD1864"/>
    <w:rsid w:val="00CD2174"/>
    <w:rsid w:val="00CD6268"/>
    <w:rsid w:val="00CE5B25"/>
    <w:rsid w:val="00CF0049"/>
    <w:rsid w:val="00CF1EBA"/>
    <w:rsid w:val="00CF3C9F"/>
    <w:rsid w:val="00CF7A3F"/>
    <w:rsid w:val="00D048F1"/>
    <w:rsid w:val="00D129FB"/>
    <w:rsid w:val="00D248FC"/>
    <w:rsid w:val="00D267F2"/>
    <w:rsid w:val="00D46260"/>
    <w:rsid w:val="00D51AA1"/>
    <w:rsid w:val="00D653F8"/>
    <w:rsid w:val="00D707DC"/>
    <w:rsid w:val="00D77A8F"/>
    <w:rsid w:val="00D77B89"/>
    <w:rsid w:val="00D95183"/>
    <w:rsid w:val="00DC2EE7"/>
    <w:rsid w:val="00DC4BBE"/>
    <w:rsid w:val="00DE1386"/>
    <w:rsid w:val="00DE6C4C"/>
    <w:rsid w:val="00DF189A"/>
    <w:rsid w:val="00DF3CF1"/>
    <w:rsid w:val="00DF4CC1"/>
    <w:rsid w:val="00DF6A0F"/>
    <w:rsid w:val="00E102C4"/>
    <w:rsid w:val="00E24684"/>
    <w:rsid w:val="00E278F9"/>
    <w:rsid w:val="00E408A3"/>
    <w:rsid w:val="00E40DE5"/>
    <w:rsid w:val="00E64BCA"/>
    <w:rsid w:val="00E81EF8"/>
    <w:rsid w:val="00E91EE9"/>
    <w:rsid w:val="00E96864"/>
    <w:rsid w:val="00E96BE7"/>
    <w:rsid w:val="00EB7974"/>
    <w:rsid w:val="00EE3DC8"/>
    <w:rsid w:val="00EE524B"/>
    <w:rsid w:val="00EE68E3"/>
    <w:rsid w:val="00EE7D77"/>
    <w:rsid w:val="00F23D03"/>
    <w:rsid w:val="00F5275E"/>
    <w:rsid w:val="00F6352B"/>
    <w:rsid w:val="00F7081B"/>
    <w:rsid w:val="00F74FCB"/>
    <w:rsid w:val="00FA2837"/>
    <w:rsid w:val="00FA5A25"/>
    <w:rsid w:val="00FA678C"/>
    <w:rsid w:val="00FB058F"/>
    <w:rsid w:val="00FB0D67"/>
    <w:rsid w:val="00FD114B"/>
    <w:rsid w:val="00FD4D20"/>
    <w:rsid w:val="00FE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AF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41AFE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41AFE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0AC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E0AC3"/>
    <w:rPr>
      <w:rFonts w:ascii="Cambria" w:hAnsi="Cambria" w:cs="Cambria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41AFE"/>
    <w:pPr>
      <w:jc w:val="center"/>
    </w:pPr>
    <w:rPr>
      <w:rFonts w:ascii="Arial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36DB7"/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441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0AC3"/>
    <w:rPr>
      <w:sz w:val="2"/>
      <w:szCs w:val="2"/>
    </w:rPr>
  </w:style>
  <w:style w:type="paragraph" w:styleId="BlockText">
    <w:name w:val="Block Text"/>
    <w:basedOn w:val="Normal"/>
    <w:uiPriority w:val="99"/>
    <w:rsid w:val="00077B55"/>
    <w:pPr>
      <w:spacing w:after="120"/>
      <w:ind w:left="1440" w:right="1440"/>
    </w:pPr>
  </w:style>
  <w:style w:type="character" w:styleId="SubtleEmphasis">
    <w:name w:val="Subtle Emphasis"/>
    <w:basedOn w:val="DefaultParagraphFont"/>
    <w:uiPriority w:val="99"/>
    <w:qFormat/>
    <w:rsid w:val="00043C64"/>
    <w:rPr>
      <w:i/>
      <w:iCs/>
      <w:color w:val="808080"/>
    </w:rPr>
  </w:style>
  <w:style w:type="paragraph" w:styleId="PlainText">
    <w:name w:val="Plain Text"/>
    <w:basedOn w:val="Normal"/>
    <w:link w:val="PlainTextChar"/>
    <w:uiPriority w:val="99"/>
    <w:rsid w:val="00043C64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43C64"/>
    <w:rPr>
      <w:rFonts w:ascii="Courier New" w:hAnsi="Courier New" w:cs="Courier New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rsid w:val="003E042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E0AC3"/>
    <w:rPr>
      <w:sz w:val="20"/>
      <w:szCs w:val="20"/>
    </w:rPr>
  </w:style>
  <w:style w:type="paragraph" w:styleId="ListParagraph">
    <w:name w:val="List Paragraph"/>
    <w:basedOn w:val="Normal"/>
    <w:uiPriority w:val="99"/>
    <w:qFormat/>
    <w:rsid w:val="00903DA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448</TotalTime>
  <Pages>2</Pages>
  <Words>308</Words>
  <Characters>1851</Characters>
  <Application>Microsoft Office Outlook</Application>
  <DocSecurity>0</DocSecurity>
  <Lines>0</Lines>
  <Paragraphs>0</Paragraphs>
  <ScaleCrop>false</ScaleCrop>
  <Company>UZP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dc:description/>
  <cp:lastModifiedBy>zdpagi</cp:lastModifiedBy>
  <cp:revision>38</cp:revision>
  <cp:lastPrinted>2021-01-14T10:44:00Z</cp:lastPrinted>
  <dcterms:created xsi:type="dcterms:W3CDTF">2016-12-21T09:03:00Z</dcterms:created>
  <dcterms:modified xsi:type="dcterms:W3CDTF">2021-01-14T10:44:00Z</dcterms:modified>
</cp:coreProperties>
</file>