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390BC4" w:rsidRPr="007E355A">
        <w:trPr>
          <w:trHeight w:val="903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BC4" w:rsidRPr="007E355A" w:rsidRDefault="00390BC4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BC4" w:rsidRPr="000332C8" w:rsidRDefault="00390BC4" w:rsidP="000332C8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eastAsia="Arial Unicode MS"/>
              </w:rPr>
              <w:t>FORMULARZ OFERTY</w:t>
            </w:r>
          </w:p>
          <w:p w:rsidR="00390BC4" w:rsidRPr="000332C8" w:rsidRDefault="00390BC4" w:rsidP="000332C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Budowa wyniesionych peronów przystankowych przy skrzyżowaniu ul.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</w:t>
            </w: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>w. Katarzyny z ul.Jana Ewangelisty Purkyniego we Wrocławiu wraz z opracowaniem dokumentacji projektowej</w:t>
            </w:r>
          </w:p>
          <w:p w:rsidR="00390BC4" w:rsidRPr="009A5518" w:rsidRDefault="00390BC4" w:rsidP="00FB563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90BC4" w:rsidRDefault="00390BC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90BC4" w:rsidRDefault="00390BC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90BC4" w:rsidRPr="007E355A" w:rsidRDefault="00390BC4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390BC4" w:rsidRPr="007E355A" w:rsidRDefault="00390BC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390BC4" w:rsidRPr="007E355A" w:rsidRDefault="00390BC4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390BC4" w:rsidRPr="007E355A" w:rsidRDefault="00390BC4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390BC4" w:rsidRPr="007E355A" w:rsidRDefault="00390BC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390BC4" w:rsidRDefault="00390BC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390BC4" w:rsidRPr="007E355A" w:rsidRDefault="00390BC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390BC4" w:rsidRDefault="00390BC4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90BC4" w:rsidRDefault="00390BC4" w:rsidP="00977BAB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1.  </w:t>
      </w:r>
      <w:r w:rsidRPr="000332C8">
        <w:rPr>
          <w:rFonts w:ascii="Verdana" w:eastAsia="Arial Unicode MS" w:hAnsi="Verdana" w:cs="Verdana"/>
          <w:sz w:val="20"/>
          <w:szCs w:val="20"/>
        </w:rPr>
        <w:t xml:space="preserve">Wyrażamy chęć uczestnictwa w zorganizowanym przez Zarząd Dróg i Utrzymania Miasta </w:t>
      </w:r>
      <w:r w:rsidRPr="000332C8">
        <w:rPr>
          <w:rFonts w:ascii="Verdana" w:eastAsia="Arial Unicode MS" w:hAnsi="Verdana" w:cs="Verdana"/>
          <w:sz w:val="20"/>
          <w:szCs w:val="20"/>
        </w:rPr>
        <w:br/>
      </w:r>
      <w:r w:rsidRPr="000332C8">
        <w:rPr>
          <w:rFonts w:ascii="Verdana" w:eastAsia="Arial Unicode MS" w:hAnsi="Verdana" w:cs="Verdana"/>
          <w:spacing w:val="-2"/>
          <w:sz w:val="20"/>
          <w:szCs w:val="20"/>
        </w:rPr>
        <w:t xml:space="preserve">we Wrocławiu w przetargu nieograniczonym na </w:t>
      </w:r>
      <w:r w:rsidRPr="000332C8">
        <w:rPr>
          <w:rFonts w:ascii="Verdana" w:hAnsi="Verdana" w:cs="Verdana"/>
          <w:b/>
          <w:bCs/>
          <w:sz w:val="20"/>
          <w:szCs w:val="20"/>
        </w:rPr>
        <w:t xml:space="preserve">Budowę wyniesionych peronów przystankowych przy skrzyżowaniu ul. </w:t>
      </w:r>
      <w:r>
        <w:rPr>
          <w:rFonts w:ascii="Verdana" w:hAnsi="Verdana" w:cs="Verdana"/>
          <w:b/>
          <w:bCs/>
          <w:sz w:val="20"/>
          <w:szCs w:val="20"/>
        </w:rPr>
        <w:t>Ś</w:t>
      </w:r>
      <w:r w:rsidRPr="000332C8">
        <w:rPr>
          <w:rFonts w:ascii="Verdana" w:hAnsi="Verdana" w:cs="Verdana"/>
          <w:b/>
          <w:bCs/>
          <w:sz w:val="20"/>
          <w:szCs w:val="20"/>
        </w:rPr>
        <w:t>w. Katarzyny z ul.Jana Ewangelisty Purkyniego we Wrocławiu wraz z opracowaniem dokumentacji projektowej</w:t>
      </w:r>
      <w:r>
        <w:rPr>
          <w:rFonts w:ascii="Verdana" w:hAnsi="Verdana" w:cs="Verdana"/>
          <w:b/>
          <w:bCs/>
          <w:sz w:val="20"/>
          <w:szCs w:val="20"/>
        </w:rPr>
        <w:t>.</w:t>
      </w:r>
    </w:p>
    <w:p w:rsidR="00390BC4" w:rsidRPr="00FB5638" w:rsidRDefault="00390BC4" w:rsidP="00FB5638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390BC4" w:rsidRDefault="00390BC4" w:rsidP="000332C8">
      <w:pPr>
        <w:pStyle w:val="PlainText"/>
        <w:numPr>
          <w:ilvl w:val="0"/>
          <w:numId w:val="19"/>
        </w:numPr>
        <w:tabs>
          <w:tab w:val="left" w:pos="284"/>
        </w:tabs>
        <w:ind w:hanging="72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Składamy ofertę na wykonanie przedmiotu zamówienia zg</w:t>
      </w:r>
      <w:r>
        <w:rPr>
          <w:rFonts w:ascii="Verdana" w:eastAsia="Arial Unicode MS" w:hAnsi="Verdana" w:cs="Verdana"/>
        </w:rPr>
        <w:t>odnie ze specyfikacją istotnych</w:t>
      </w:r>
    </w:p>
    <w:p w:rsidR="00390BC4" w:rsidRPr="00062715" w:rsidRDefault="00390BC4" w:rsidP="000332C8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 xml:space="preserve">    </w:t>
      </w:r>
      <w:r w:rsidRPr="00062715">
        <w:rPr>
          <w:rFonts w:ascii="Verdana" w:eastAsia="Arial Unicode MS" w:hAnsi="Verdana" w:cs="Verdana"/>
        </w:rPr>
        <w:t>warunków zamówienia (SIWZ).</w:t>
      </w:r>
    </w:p>
    <w:p w:rsidR="00390BC4" w:rsidRPr="00062715" w:rsidRDefault="00390BC4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390BC4" w:rsidRPr="00062715" w:rsidRDefault="00390BC4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390BC4" w:rsidRPr="00571B5E" w:rsidRDefault="00390BC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90BC4" w:rsidRPr="00571B5E" w:rsidRDefault="00390BC4" w:rsidP="000332C8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>brutto</w:t>
      </w:r>
      <w:r w:rsidRPr="001F7FFB">
        <w:rPr>
          <w:rFonts w:ascii="Verdana" w:eastAsia="Arial Unicode MS" w:hAnsi="Verdana" w:cs="Verdana"/>
          <w:b/>
          <w:bCs/>
        </w:rPr>
        <w:t xml:space="preserve">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Zestawieniem kosztów zadania</w:t>
      </w:r>
      <w:r w:rsidRPr="00571B5E">
        <w:rPr>
          <w:rFonts w:ascii="Verdana" w:eastAsia="Arial Unicode MS" w:hAnsi="Verdana" w:cs="Verdana"/>
        </w:rPr>
        <w:t>.</w:t>
      </w:r>
    </w:p>
    <w:p w:rsidR="00390BC4" w:rsidRDefault="00390BC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90BC4" w:rsidRPr="00571B5E" w:rsidRDefault="00390BC4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390BC4" w:rsidRPr="00571B5E" w:rsidRDefault="00390BC4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390BC4" w:rsidRDefault="00390BC4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390BC4" w:rsidRPr="00571B5E" w:rsidRDefault="00390BC4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390BC4" w:rsidRPr="00062715" w:rsidRDefault="00390BC4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390BC4" w:rsidRPr="005049A4" w:rsidRDefault="00390BC4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390BC4" w:rsidRDefault="00390BC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90BC4" w:rsidRPr="000332C8" w:rsidRDefault="00390BC4" w:rsidP="000332C8">
      <w:pPr>
        <w:pStyle w:val="PlainText"/>
        <w:tabs>
          <w:tab w:val="left" w:pos="426"/>
        </w:tabs>
        <w:jc w:val="both"/>
        <w:rPr>
          <w:rFonts w:ascii="Verdana" w:eastAsia="Arial Unicode MS" w:hAnsi="Verdana"/>
          <w:spacing w:val="-2"/>
        </w:rPr>
      </w:pPr>
      <w:r>
        <w:rPr>
          <w:rFonts w:ascii="Verdana" w:eastAsia="Arial Unicode MS" w:hAnsi="Verdana" w:cs="Verdana"/>
        </w:rPr>
        <w:t>7</w:t>
      </w:r>
      <w:r w:rsidRPr="000B5B1D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  <w:spacing w:val="-2"/>
        </w:rPr>
        <w:t>Zobowiązujemy się do wykonania przedmiotu zamówienia</w:t>
      </w:r>
      <w:r w:rsidRPr="005E33F4">
        <w:rPr>
          <w:rFonts w:ascii="Verdana" w:eastAsia="Arial Unicode MS" w:hAnsi="Verdana" w:cs="Verdana"/>
          <w:spacing w:val="-2"/>
        </w:rPr>
        <w:t xml:space="preserve"> w terminie</w:t>
      </w:r>
      <w:r>
        <w:rPr>
          <w:rFonts w:ascii="Verdana" w:eastAsia="Arial Unicode MS" w:hAnsi="Verdana" w:cs="Verdana"/>
          <w:spacing w:val="-2"/>
        </w:rPr>
        <w:t xml:space="preserve"> </w:t>
      </w:r>
      <w:r>
        <w:rPr>
          <w:rFonts w:ascii="Verdana" w:hAnsi="Verdana" w:cs="Verdana"/>
          <w:b/>
          <w:bCs/>
        </w:rPr>
        <w:t xml:space="preserve">8 miesięcy </w:t>
      </w:r>
      <w:r>
        <w:rPr>
          <w:rFonts w:ascii="Verdana" w:hAnsi="Verdana" w:cs="Verdana"/>
        </w:rPr>
        <w:t>od daty zawarcia umowy.</w:t>
      </w:r>
    </w:p>
    <w:p w:rsidR="00390BC4" w:rsidRDefault="00390BC4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90BC4" w:rsidRPr="000332C8" w:rsidRDefault="00390BC4" w:rsidP="00EF3F84">
      <w:pPr>
        <w:pStyle w:val="PlainText"/>
        <w:jc w:val="both"/>
        <w:rPr>
          <w:rFonts w:ascii="Verdana" w:eastAsia="Arial Unicode MS" w:hAnsi="Verdana"/>
        </w:rPr>
      </w:pPr>
      <w:r w:rsidRPr="004D1B23">
        <w:rPr>
          <w:rFonts w:ascii="Verdana" w:eastAsia="Arial Unicode MS" w:hAnsi="Verdana" w:cs="Verdana"/>
        </w:rPr>
        <w:t>8. Udzielamy gwarancji na okres</w:t>
      </w:r>
      <w:r>
        <w:rPr>
          <w:rFonts w:ascii="Verdana" w:eastAsia="Arial Unicode MS" w:hAnsi="Verdana" w:cs="Verdana"/>
        </w:rPr>
        <w:t xml:space="preserve"> </w:t>
      </w:r>
      <w:r w:rsidRPr="004D1B23">
        <w:rPr>
          <w:rFonts w:ascii="Verdana" w:hAnsi="Verdana" w:cs="Verdana"/>
          <w:b/>
          <w:bCs/>
        </w:rPr>
        <w:t>……</w:t>
      </w:r>
      <w:r>
        <w:rPr>
          <w:rFonts w:ascii="Verdana" w:hAnsi="Verdana" w:cs="Verdana"/>
          <w:b/>
          <w:bCs/>
        </w:rPr>
        <w:t>..</w:t>
      </w:r>
      <w:r w:rsidRPr="004D1B23">
        <w:rPr>
          <w:rFonts w:ascii="Verdana" w:hAnsi="Verdana" w:cs="Verdana"/>
          <w:b/>
          <w:bCs/>
        </w:rPr>
        <w:t>.. (36</w:t>
      </w:r>
      <w:r>
        <w:rPr>
          <w:rFonts w:ascii="Verdana" w:hAnsi="Verdana" w:cs="Verdana"/>
        </w:rPr>
        <w:t xml:space="preserve"> lub</w:t>
      </w:r>
      <w:r w:rsidRPr="004D1B23">
        <w:rPr>
          <w:rFonts w:ascii="Verdana" w:hAnsi="Verdana" w:cs="Verdana"/>
          <w:b/>
          <w:bCs/>
        </w:rPr>
        <w:t xml:space="preserve"> 4</w:t>
      </w:r>
      <w:r>
        <w:rPr>
          <w:rFonts w:ascii="Verdana" w:hAnsi="Verdana" w:cs="Verdana"/>
          <w:b/>
          <w:bCs/>
        </w:rPr>
        <w:t>8</w:t>
      </w:r>
      <w:r w:rsidRPr="004D1B23">
        <w:rPr>
          <w:rFonts w:ascii="Verdana" w:hAnsi="Verdana" w:cs="Verdana"/>
          <w:b/>
          <w:bCs/>
        </w:rPr>
        <w:t xml:space="preserve"> </w:t>
      </w:r>
      <w:r w:rsidRPr="00312C41">
        <w:rPr>
          <w:rFonts w:ascii="Verdana" w:hAnsi="Verdana" w:cs="Verdana"/>
        </w:rPr>
        <w:t>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60</w:t>
      </w:r>
      <w:r w:rsidRPr="004D1B23">
        <w:rPr>
          <w:rFonts w:ascii="Verdana" w:hAnsi="Verdana" w:cs="Verdana"/>
          <w:b/>
          <w:bCs/>
        </w:rPr>
        <w:t xml:space="preserve">) </w:t>
      </w:r>
      <w:r w:rsidRPr="00F216CD">
        <w:rPr>
          <w:rFonts w:ascii="Verdana" w:hAnsi="Verdana" w:cs="Verdana"/>
          <w:b/>
          <w:bCs/>
        </w:rPr>
        <w:t>miesięcy</w:t>
      </w:r>
      <w:r w:rsidRPr="004D1B23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*</w:t>
      </w:r>
    </w:p>
    <w:p w:rsidR="00390BC4" w:rsidRPr="004D1B23" w:rsidRDefault="00390BC4" w:rsidP="00EF3F84">
      <w:pPr>
        <w:pStyle w:val="PlainText"/>
        <w:jc w:val="both"/>
        <w:rPr>
          <w:rFonts w:ascii="Verdana" w:hAnsi="Verdana" w:cs="Verdana"/>
        </w:rPr>
      </w:pPr>
      <w:r w:rsidRPr="004D1B23">
        <w:rPr>
          <w:rFonts w:ascii="Verdana" w:eastAsia="Arial Unicode MS" w:hAnsi="Verdana" w:cs="Verdana"/>
        </w:rPr>
        <w:t>na wykonane roboty</w:t>
      </w:r>
      <w:r>
        <w:rPr>
          <w:rFonts w:ascii="Verdana" w:eastAsia="Arial Unicode MS" w:hAnsi="Verdana" w:cs="Verdana"/>
        </w:rPr>
        <w:t xml:space="preserve"> </w:t>
      </w:r>
      <w:r w:rsidRPr="004D1B23">
        <w:rPr>
          <w:rFonts w:ascii="Verdana" w:eastAsia="Arial Unicode MS" w:hAnsi="Verdana" w:cs="Verdana"/>
        </w:rPr>
        <w:t>oraz wyrażamy zgodę na umowne rozszerzenie okresu rękojmi na czas trwania gwarancji (art. 558 § 1 kodeksu cywilnego)</w:t>
      </w:r>
      <w:r w:rsidRPr="004D1B23">
        <w:rPr>
          <w:rFonts w:ascii="Verdana" w:hAnsi="Verdana" w:cs="Verdana"/>
        </w:rPr>
        <w:t>.</w:t>
      </w:r>
      <w:r w:rsidRPr="004D1B23">
        <w:rPr>
          <w:rStyle w:val="FootnoteReference"/>
          <w:rFonts w:ascii="Verdana" w:hAnsi="Verdana" w:cs="Verdana"/>
        </w:rPr>
        <w:footnoteReference w:id="2"/>
      </w:r>
    </w:p>
    <w:p w:rsidR="00390BC4" w:rsidRDefault="00390BC4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390BC4" w:rsidRPr="003B5512" w:rsidRDefault="00390BC4" w:rsidP="000332C8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</w:rPr>
        <w:t xml:space="preserve">9. </w:t>
      </w:r>
      <w:r w:rsidRPr="005F0212">
        <w:rPr>
          <w:rFonts w:ascii="Verdana" w:eastAsia="Arial Unicode MS" w:hAnsi="Verdana" w:cs="Verdana"/>
          <w:sz w:val="20"/>
          <w:szCs w:val="20"/>
        </w:rPr>
        <w:t xml:space="preserve">Oświadczamy, że kierownik </w:t>
      </w:r>
      <w:r>
        <w:rPr>
          <w:rFonts w:ascii="Verdana" w:eastAsia="Arial Unicode MS" w:hAnsi="Verdana" w:cs="Verdana"/>
          <w:sz w:val="20"/>
          <w:szCs w:val="20"/>
        </w:rPr>
        <w:t>budowy …………………………………………………………………………           (imię i nazwisko)  pełnił funkcję kierownika budowy/ robót drogowych  na:</w:t>
      </w:r>
    </w:p>
    <w:p w:rsidR="00390BC4" w:rsidRPr="00CC2756" w:rsidRDefault="00390BC4" w:rsidP="000332C8">
      <w:pPr>
        <w:jc w:val="both"/>
        <w:rPr>
          <w:rFonts w:ascii="Verdana" w:eastAsia="Arial Unicode MS" w:hAnsi="Verdana"/>
          <w:sz w:val="20"/>
          <w:szCs w:val="20"/>
        </w:rPr>
      </w:pPr>
      <w:r w:rsidRPr="00CC2756">
        <w:rPr>
          <w:rFonts w:ascii="Verdana" w:eastAsia="Arial Unicode MS" w:hAnsi="Verdana" w:cs="Verdana"/>
          <w:sz w:val="20"/>
          <w:szCs w:val="20"/>
        </w:rPr>
        <w:t>- 1</w:t>
      </w:r>
      <w:r w:rsidRPr="00CC2756">
        <w:rPr>
          <w:rFonts w:ascii="Verdana" w:hAnsi="Verdana" w:cs="Verdana"/>
          <w:sz w:val="20"/>
          <w:szCs w:val="20"/>
        </w:rPr>
        <w:t xml:space="preserve"> budowie lub przebudowie chodnika lub ciągu pieszo-jezdnego lub drogi o wartości zadania brutto minimum 250 000,00zł*</w:t>
      </w:r>
    </w:p>
    <w:p w:rsidR="00390BC4" w:rsidRPr="008A76B6" w:rsidRDefault="00390BC4" w:rsidP="000332C8">
      <w:pPr>
        <w:jc w:val="both"/>
        <w:rPr>
          <w:rFonts w:ascii="Verdana" w:eastAsia="Arial Unicode MS" w:hAnsi="Verdana"/>
          <w:sz w:val="20"/>
          <w:szCs w:val="20"/>
        </w:rPr>
      </w:pPr>
      <w:r w:rsidRPr="008A76B6">
        <w:rPr>
          <w:rFonts w:ascii="Verdana" w:eastAsia="Arial Unicode MS" w:hAnsi="Verdana" w:cs="Verdana"/>
          <w:sz w:val="20"/>
          <w:szCs w:val="20"/>
        </w:rPr>
        <w:t xml:space="preserve">- 2 </w:t>
      </w:r>
      <w:r w:rsidRPr="008A76B6">
        <w:rPr>
          <w:rFonts w:ascii="Verdana" w:hAnsi="Verdana" w:cs="Verdana"/>
          <w:sz w:val="20"/>
          <w:szCs w:val="20"/>
        </w:rPr>
        <w:t>budowach lub przebudowach chodnika lub ciągu pieszo-jezdnego lub drogi o wartości zadania brutto minimum 250 000,00zł</w:t>
      </w:r>
      <w:r w:rsidRPr="008A76B6">
        <w:rPr>
          <w:rFonts w:ascii="Verdana" w:eastAsia="Arial Unicode MS" w:hAnsi="Verdana" w:cs="Verdana"/>
          <w:sz w:val="20"/>
          <w:szCs w:val="20"/>
        </w:rPr>
        <w:t xml:space="preserve"> *</w:t>
      </w:r>
    </w:p>
    <w:p w:rsidR="00390BC4" w:rsidRDefault="00390BC4" w:rsidP="000332C8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 w:rsidRPr="008A76B6">
        <w:rPr>
          <w:rFonts w:ascii="Verdana" w:eastAsia="Arial Unicode MS" w:hAnsi="Verdana" w:cs="Verdana"/>
        </w:rPr>
        <w:t xml:space="preserve">- 3 i więcej </w:t>
      </w:r>
      <w:r w:rsidRPr="008A76B6">
        <w:rPr>
          <w:rFonts w:ascii="Verdana" w:hAnsi="Verdana" w:cs="Verdana"/>
        </w:rPr>
        <w:t>budowach lub przebudowach chodnika lub ciągu pieszo-jezdnego lub drogi o wartości zadania brutto minimum 250 000,00zł</w:t>
      </w:r>
      <w:r w:rsidRPr="008A76B6">
        <w:rPr>
          <w:rFonts w:ascii="Verdana" w:eastAsia="Arial Unicode MS" w:hAnsi="Verdana" w:cs="Verdana"/>
        </w:rPr>
        <w:t xml:space="preserve"> *</w:t>
      </w:r>
    </w:p>
    <w:p w:rsidR="00390BC4" w:rsidRDefault="00390BC4" w:rsidP="000332C8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390BC4" w:rsidRDefault="00390BC4" w:rsidP="00947071">
      <w:pPr>
        <w:pStyle w:val="PlainText"/>
        <w:jc w:val="both"/>
        <w:rPr>
          <w:rFonts w:ascii="Verdana" w:eastAsia="Arial Unicode MS" w:hAnsi="Verdana"/>
          <w:i/>
          <w:iCs/>
          <w:highlight w:val="magenta"/>
        </w:rPr>
      </w:pPr>
    </w:p>
    <w:tbl>
      <w:tblPr>
        <w:tblW w:w="9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35"/>
        <w:gridCol w:w="2082"/>
        <w:gridCol w:w="1370"/>
        <w:gridCol w:w="1301"/>
        <w:gridCol w:w="1492"/>
        <w:gridCol w:w="1260"/>
      </w:tblGrid>
      <w:tr w:rsidR="00390BC4">
        <w:tc>
          <w:tcPr>
            <w:tcW w:w="2035" w:type="dxa"/>
            <w:vAlign w:val="center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40703">
              <w:rPr>
                <w:rFonts w:ascii="Verdana" w:hAnsi="Verdana" w:cs="Verdana"/>
                <w:b/>
                <w:bCs/>
                <w:sz w:val="16"/>
                <w:szCs w:val="16"/>
              </w:rPr>
              <w:t>Nazwa zamówienia</w:t>
            </w:r>
          </w:p>
          <w:p w:rsidR="00390BC4" w:rsidRPr="00740703" w:rsidRDefault="00390BC4" w:rsidP="00740703">
            <w:pPr>
              <w:pStyle w:val="PlainText"/>
              <w:ind w:left="72"/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082" w:type="dxa"/>
            <w:vAlign w:val="center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40703">
              <w:rPr>
                <w:rFonts w:ascii="Verdana" w:hAnsi="Verdana" w:cs="Verdana"/>
                <w:b/>
                <w:bCs/>
                <w:sz w:val="16"/>
                <w:szCs w:val="16"/>
              </w:rPr>
              <w:t>Nazwa i adres podmiotu, na rzecz którego realizowano roboty budowlane</w:t>
            </w:r>
          </w:p>
        </w:tc>
        <w:tc>
          <w:tcPr>
            <w:tcW w:w="1370" w:type="dxa"/>
            <w:vAlign w:val="center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40703">
              <w:rPr>
                <w:rFonts w:ascii="Verdana" w:hAnsi="Verdana" w:cs="Verdana"/>
                <w:b/>
                <w:bCs/>
                <w:sz w:val="16"/>
                <w:szCs w:val="16"/>
              </w:rPr>
              <w:t>Szczegółowy zakres robót</w:t>
            </w:r>
            <w:r w:rsidRPr="00740703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301" w:type="dxa"/>
            <w:vAlign w:val="center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40703">
              <w:rPr>
                <w:rFonts w:ascii="Verdana" w:hAnsi="Verdana" w:cs="Verdana"/>
                <w:b/>
                <w:bCs/>
                <w:sz w:val="16"/>
                <w:szCs w:val="16"/>
              </w:rPr>
              <w:t>Wartość zamówienia</w:t>
            </w:r>
          </w:p>
        </w:tc>
        <w:tc>
          <w:tcPr>
            <w:tcW w:w="1492" w:type="dxa"/>
            <w:vAlign w:val="center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740703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Pełniona funkcja: </w:t>
            </w:r>
            <w:r w:rsidRPr="00740703">
              <w:rPr>
                <w:rFonts w:ascii="Verdana" w:hAnsi="Verdana" w:cs="Verdana"/>
                <w:sz w:val="16"/>
                <w:szCs w:val="16"/>
              </w:rPr>
              <w:t>kierownik budowy/ kierownik robót drogowych</w:t>
            </w:r>
          </w:p>
        </w:tc>
        <w:tc>
          <w:tcPr>
            <w:tcW w:w="1260" w:type="dxa"/>
            <w:vAlign w:val="center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740703">
              <w:rPr>
                <w:rFonts w:ascii="Verdana" w:hAnsi="Verdana" w:cs="Verdana"/>
                <w:b/>
                <w:bCs/>
                <w:sz w:val="16"/>
                <w:szCs w:val="16"/>
              </w:rPr>
              <w:t>Termin umowny</w:t>
            </w:r>
            <w:r w:rsidRPr="00740703">
              <w:rPr>
                <w:rFonts w:ascii="Verdana" w:hAnsi="Verdana" w:cs="Verdana"/>
                <w:sz w:val="16"/>
                <w:szCs w:val="16"/>
              </w:rPr>
              <w:t xml:space="preserve"> rozpoczęcia                        i zakończenia</w:t>
            </w:r>
          </w:p>
        </w:tc>
      </w:tr>
      <w:tr w:rsidR="00390BC4">
        <w:tc>
          <w:tcPr>
            <w:tcW w:w="2035" w:type="dxa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740703">
              <w:rPr>
                <w:rFonts w:ascii="Verdana" w:hAnsi="Verdana" w:cs="Verdana"/>
              </w:rPr>
              <w:t>1</w:t>
            </w:r>
          </w:p>
        </w:tc>
        <w:tc>
          <w:tcPr>
            <w:tcW w:w="2082" w:type="dxa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740703">
              <w:rPr>
                <w:rFonts w:ascii="Verdana" w:hAnsi="Verdana" w:cs="Verdana"/>
              </w:rPr>
              <w:t>2</w:t>
            </w:r>
          </w:p>
        </w:tc>
        <w:tc>
          <w:tcPr>
            <w:tcW w:w="1370" w:type="dxa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740703">
              <w:rPr>
                <w:rFonts w:ascii="Verdana" w:hAnsi="Verdana" w:cs="Verdana"/>
              </w:rPr>
              <w:t>3</w:t>
            </w:r>
          </w:p>
        </w:tc>
        <w:tc>
          <w:tcPr>
            <w:tcW w:w="1301" w:type="dxa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740703">
              <w:rPr>
                <w:rFonts w:ascii="Verdana" w:hAnsi="Verdana" w:cs="Verdana"/>
              </w:rPr>
              <w:t>4</w:t>
            </w:r>
          </w:p>
        </w:tc>
        <w:tc>
          <w:tcPr>
            <w:tcW w:w="1492" w:type="dxa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740703">
              <w:rPr>
                <w:rFonts w:ascii="Verdana" w:hAnsi="Verdana" w:cs="Verdana"/>
              </w:rPr>
              <w:t>5</w:t>
            </w:r>
          </w:p>
        </w:tc>
        <w:tc>
          <w:tcPr>
            <w:tcW w:w="1260" w:type="dxa"/>
          </w:tcPr>
          <w:p w:rsidR="00390BC4" w:rsidRPr="00740703" w:rsidRDefault="00390BC4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740703">
              <w:rPr>
                <w:rFonts w:ascii="Verdana" w:hAnsi="Verdana" w:cs="Verdana"/>
              </w:rPr>
              <w:t>6</w:t>
            </w:r>
          </w:p>
        </w:tc>
      </w:tr>
      <w:tr w:rsidR="00390BC4">
        <w:tc>
          <w:tcPr>
            <w:tcW w:w="2035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  <w:tr w:rsidR="00390BC4">
        <w:tc>
          <w:tcPr>
            <w:tcW w:w="2035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  <w:tr w:rsidR="00390BC4">
        <w:tc>
          <w:tcPr>
            <w:tcW w:w="2035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  <w:tr w:rsidR="00390BC4">
        <w:tc>
          <w:tcPr>
            <w:tcW w:w="2035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  <w:tr w:rsidR="00390BC4">
        <w:tc>
          <w:tcPr>
            <w:tcW w:w="2035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90BC4" w:rsidRPr="00740703" w:rsidRDefault="00390BC4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</w:tbl>
    <w:p w:rsidR="00390BC4" w:rsidRPr="008A76B6" w:rsidRDefault="00390BC4" w:rsidP="000332C8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W tabeli należy wpisać </w:t>
      </w:r>
      <w:r w:rsidRPr="00CC2756">
        <w:rPr>
          <w:rFonts w:ascii="Verdana" w:eastAsia="Arial Unicode MS" w:hAnsi="Verdana" w:cs="Verdana"/>
          <w:b/>
          <w:bCs/>
          <w:color w:val="FF0000"/>
        </w:rPr>
        <w:t>dodatkowe</w:t>
      </w:r>
      <w:r>
        <w:rPr>
          <w:rFonts w:ascii="Verdana" w:eastAsia="Arial Unicode MS" w:hAnsi="Verdana" w:cs="Verdana"/>
        </w:rPr>
        <w:t xml:space="preserve"> zadania jakie pełnił kierownik budowy poza doświadczeniem wymaganym w celu potwierdzenia spełniania warunków uczestnictwa.</w:t>
      </w:r>
    </w:p>
    <w:p w:rsidR="00390BC4" w:rsidRDefault="00390BC4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390BC4" w:rsidRDefault="00390BC4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10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390BC4" w:rsidRPr="00EF3F84" w:rsidRDefault="00390BC4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390BC4" w:rsidRPr="007E355A" w:rsidRDefault="00390BC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390BC4" w:rsidRPr="00EF3F84" w:rsidRDefault="00390BC4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390BC4" w:rsidRPr="00EF3F84" w:rsidRDefault="00390BC4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390BC4" w:rsidRDefault="00390BC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390BC4" w:rsidRPr="00EF3F84" w:rsidRDefault="00390BC4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390BC4" w:rsidRDefault="00390BC4" w:rsidP="00EF3F84">
      <w:pPr>
        <w:pStyle w:val="PlainText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…………………………………………….</w:t>
      </w:r>
    </w:p>
    <w:p w:rsidR="00390BC4" w:rsidRDefault="00390BC4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w formie</w:t>
      </w:r>
      <w:r>
        <w:rPr>
          <w:rFonts w:ascii="Verdana" w:eastAsia="Arial Unicode MS" w:hAnsi="Verdana" w:cs="Verdana"/>
        </w:rPr>
        <w:t>:</w:t>
      </w:r>
    </w:p>
    <w:p w:rsidR="00390BC4" w:rsidRPr="00EF3F84" w:rsidRDefault="00390BC4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390BC4" w:rsidRDefault="00390BC4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390BC4" w:rsidRPr="00EF3F84" w:rsidRDefault="00390BC4" w:rsidP="00EF3F84">
      <w:pPr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………………………………………………………………………….….……………………………………………………………………..</w:t>
      </w:r>
    </w:p>
    <w:p w:rsidR="00390BC4" w:rsidRPr="00062715" w:rsidRDefault="00390BC4" w:rsidP="00B0234A">
      <w:pPr>
        <w:ind w:right="23"/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390BC4" w:rsidRDefault="00390BC4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390BC4" w:rsidRPr="00EF3F84" w:rsidRDefault="00390BC4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390BC4" w:rsidRPr="00EF3F84" w:rsidRDefault="00390BC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3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390BC4" w:rsidRDefault="00390BC4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14.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390BC4" w:rsidRDefault="00390BC4" w:rsidP="004753A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90BC4" w:rsidRDefault="00390BC4" w:rsidP="004753AD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0BC4" w:rsidRDefault="00390BC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390BC4" w:rsidRPr="00EF3F84" w:rsidRDefault="00390BC4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5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390BC4" w:rsidRPr="00EF3F84" w:rsidRDefault="00390BC4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390BC4" w:rsidRPr="00EF3F84" w:rsidRDefault="00390BC4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390BC4" w:rsidRPr="00EF40E0" w:rsidRDefault="00390BC4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390BC4" w:rsidRPr="00EF40E0" w:rsidRDefault="00390BC4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390BC4" w:rsidRDefault="00390BC4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90BC4" w:rsidRPr="007E355A" w:rsidRDefault="00390BC4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390BC4" w:rsidRDefault="00390BC4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Zestawienie kosztów</w:t>
      </w:r>
    </w:p>
    <w:p w:rsidR="00390BC4" w:rsidRPr="007E355A" w:rsidRDefault="00390BC4" w:rsidP="009B274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390BC4" w:rsidRPr="007E355A" w:rsidRDefault="00390BC4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390BC4" w:rsidRPr="006E0B4D" w:rsidRDefault="00390BC4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390BC4" w:rsidRDefault="00390BC4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90BC4" w:rsidRDefault="00390BC4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Pr="00FB4A28" w:rsidRDefault="00390BC4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Pr="007E355A" w:rsidRDefault="00390BC4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90BC4" w:rsidRPr="008B646D" w:rsidRDefault="00390BC4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Pr="00EF3F84" w:rsidRDefault="00390BC4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390BC4" w:rsidRDefault="00390BC4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390BC4" w:rsidRDefault="00390BC4" w:rsidP="004659A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390BC4" w:rsidRPr="007D61FB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BC4" w:rsidRPr="007D61FB" w:rsidRDefault="00390BC4" w:rsidP="00EF1B8B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</w:rPr>
              <w:br w:type="page"/>
            </w:r>
            <w:r w:rsidRPr="007D61FB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BC4" w:rsidRPr="000332C8" w:rsidRDefault="00390BC4" w:rsidP="000332C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</w:t>
            </w:r>
          </w:p>
          <w:p w:rsidR="00390BC4" w:rsidRPr="000332C8" w:rsidRDefault="00390BC4" w:rsidP="000332C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Budowa wyniesionych peronów przystankowych przy skrzyżowaniu ul.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</w:t>
            </w: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>w. Katarzyny z ul.Jana Ewangelisty Purkyniego we Wrocławiu wraz z opracowaniem dokumentacji projektowej</w:t>
            </w:r>
          </w:p>
          <w:p w:rsidR="00390BC4" w:rsidRPr="007D61FB" w:rsidRDefault="00390BC4" w:rsidP="001F7FF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90BC4" w:rsidRPr="007D61FB" w:rsidRDefault="00390BC4" w:rsidP="00CE58BB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Pr="007D61FB" w:rsidRDefault="00390BC4" w:rsidP="00CE58BB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Pr="007D61FB" w:rsidRDefault="00390BC4" w:rsidP="00CE58BB">
      <w:pPr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Wykonawca:</w:t>
      </w:r>
    </w:p>
    <w:p w:rsidR="00390BC4" w:rsidRPr="007D61FB" w:rsidRDefault="00390BC4" w:rsidP="00CE58B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7D61FB">
        <w:rPr>
          <w:rFonts w:ascii="Verdana" w:eastAsia="Arial Unicode MS" w:hAnsi="Verdana" w:cs="Verdana"/>
          <w:sz w:val="20"/>
          <w:szCs w:val="20"/>
        </w:rPr>
        <w:t>…….</w:t>
      </w:r>
    </w:p>
    <w:p w:rsidR="00390BC4" w:rsidRPr="007D61FB" w:rsidRDefault="00390BC4" w:rsidP="00CE58BB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390BC4" w:rsidRPr="007D61FB" w:rsidRDefault="00390BC4" w:rsidP="00CE58BB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390BC4" w:rsidRPr="007D61FB" w:rsidRDefault="00390BC4" w:rsidP="00CE58BB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7D61FB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390BC4" w:rsidRPr="007D61FB" w:rsidRDefault="00390BC4" w:rsidP="00CE58BB">
      <w:pPr>
        <w:rPr>
          <w:rFonts w:ascii="Verdana" w:eastAsia="Arial Unicode MS" w:hAnsi="Verdana"/>
          <w:sz w:val="18"/>
          <w:szCs w:val="18"/>
        </w:rPr>
      </w:pPr>
    </w:p>
    <w:p w:rsidR="00390BC4" w:rsidRPr="007D61FB" w:rsidRDefault="00390BC4" w:rsidP="00CE58BB">
      <w:pPr>
        <w:rPr>
          <w:rFonts w:ascii="Verdana" w:eastAsia="Arial Unicode MS" w:hAnsi="Verdana" w:cs="Verdana"/>
          <w:sz w:val="18"/>
          <w:szCs w:val="18"/>
        </w:rPr>
      </w:pPr>
      <w:r w:rsidRPr="007D61FB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390BC4" w:rsidRPr="007D61FB" w:rsidRDefault="00390BC4" w:rsidP="00CE58B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90BC4" w:rsidRPr="007D61FB" w:rsidRDefault="00390BC4" w:rsidP="00CE58BB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7D61FB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390BC4" w:rsidRPr="007D61FB" w:rsidRDefault="00390BC4" w:rsidP="00CE58BB">
      <w:pPr>
        <w:spacing w:before="120" w:after="120"/>
        <w:jc w:val="both"/>
        <w:rPr>
          <w:rFonts w:ascii="Verdana" w:eastAsia="Arial Unicode MS" w:hAnsi="Verdana"/>
          <w:b/>
          <w:bCs/>
          <w:sz w:val="20"/>
          <w:szCs w:val="20"/>
        </w:rPr>
      </w:pPr>
    </w:p>
    <w:p w:rsidR="00390BC4" w:rsidRPr="002622FB" w:rsidRDefault="00390BC4" w:rsidP="00CE58BB">
      <w:pPr>
        <w:jc w:val="both"/>
        <w:rPr>
          <w:rFonts w:ascii="Verdana" w:hAnsi="Verdana" w:cs="Verdana"/>
          <w:b/>
          <w:bCs/>
          <w:spacing w:val="-4"/>
          <w:sz w:val="22"/>
          <w:szCs w:val="22"/>
        </w:rPr>
      </w:pPr>
      <w:r w:rsidRPr="002622FB">
        <w:rPr>
          <w:rFonts w:ascii="Verdana" w:hAnsi="Verdana" w:cs="Verdana"/>
          <w:b/>
          <w:bCs/>
          <w:spacing w:val="-4"/>
          <w:sz w:val="22"/>
          <w:szCs w:val="22"/>
        </w:rPr>
        <w:t xml:space="preserve">ZADANIE </w:t>
      </w:r>
      <w:r>
        <w:rPr>
          <w:rFonts w:ascii="Verdana" w:hAnsi="Verdana" w:cs="Verdana"/>
          <w:b/>
          <w:bCs/>
          <w:spacing w:val="-4"/>
          <w:sz w:val="22"/>
          <w:szCs w:val="22"/>
        </w:rPr>
        <w:t>1</w:t>
      </w:r>
    </w:p>
    <w:tbl>
      <w:tblPr>
        <w:tblW w:w="9371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098"/>
        <w:gridCol w:w="2693"/>
      </w:tblGrid>
      <w:tr w:rsidR="00390BC4" w:rsidRPr="007D61F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90BC4" w:rsidRPr="007D61FB" w:rsidRDefault="00390BC4" w:rsidP="00EF1B8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D61FB">
              <w:rPr>
                <w:rFonts w:ascii="Verdana" w:hAnsi="Verdana" w:cs="Verdan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098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90BC4" w:rsidRPr="007D61FB" w:rsidRDefault="00390BC4" w:rsidP="00EF1B8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D61FB">
              <w:rPr>
                <w:rFonts w:ascii="Verdana" w:hAnsi="Verdana" w:cs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90BC4" w:rsidRPr="007D61FB" w:rsidRDefault="00390BC4" w:rsidP="00EF1B8B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Cena ryczałtowa</w:t>
            </w:r>
            <w:r w:rsidRPr="007D61F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[zł]</w:t>
            </w:r>
          </w:p>
        </w:tc>
      </w:tr>
      <w:tr w:rsidR="00390BC4" w:rsidRPr="007D61F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390BC4" w:rsidRPr="007D61FB" w:rsidRDefault="00390BC4" w:rsidP="00EF1B8B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7D61F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6098" w:type="dxa"/>
            <w:shd w:val="clear" w:color="auto" w:fill="E6E6E6"/>
            <w:vAlign w:val="center"/>
          </w:tcPr>
          <w:p w:rsidR="00390BC4" w:rsidRPr="007D61FB" w:rsidRDefault="00390BC4" w:rsidP="00EF1B8B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7D61F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E6E6E6"/>
            <w:vAlign w:val="center"/>
          </w:tcPr>
          <w:p w:rsidR="00390BC4" w:rsidRPr="007D61FB" w:rsidRDefault="00390BC4" w:rsidP="00EF1B8B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7D61F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390BC4" w:rsidRPr="007D61FB">
        <w:trPr>
          <w:trHeight w:val="162"/>
        </w:trPr>
        <w:tc>
          <w:tcPr>
            <w:tcW w:w="580" w:type="dxa"/>
            <w:shd w:val="clear" w:color="auto" w:fill="FFFFFF"/>
            <w:vAlign w:val="center"/>
          </w:tcPr>
          <w:p w:rsidR="00390BC4" w:rsidRPr="00B473DC" w:rsidRDefault="00390BC4" w:rsidP="00EF1B8B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473DC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6098" w:type="dxa"/>
            <w:shd w:val="clear" w:color="auto" w:fill="FFFFFF"/>
            <w:vAlign w:val="center"/>
          </w:tcPr>
          <w:p w:rsidR="00390BC4" w:rsidRPr="001F7FFB" w:rsidRDefault="00390BC4" w:rsidP="00EF1B8B">
            <w:pPr>
              <w:rPr>
                <w:rFonts w:ascii="Verdana" w:hAnsi="Verdana" w:cs="Verdana"/>
                <w:sz w:val="20"/>
                <w:szCs w:val="20"/>
              </w:rPr>
            </w:pPr>
            <w:r w:rsidRPr="001F7FFB">
              <w:rPr>
                <w:rFonts w:ascii="Verdana" w:eastAsia="Arial Unicode MS" w:hAnsi="Verdana" w:cs="Verdana"/>
                <w:sz w:val="20"/>
                <w:szCs w:val="20"/>
              </w:rPr>
              <w:t>Opracowanie dokumentacji projektowej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90BC4" w:rsidRPr="00B473DC" w:rsidRDefault="00390BC4" w:rsidP="00EF1B8B">
            <w:pPr>
              <w:jc w:val="right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390BC4" w:rsidRPr="007D61FB">
        <w:trPr>
          <w:trHeight w:val="70"/>
        </w:trPr>
        <w:tc>
          <w:tcPr>
            <w:tcW w:w="580" w:type="dxa"/>
            <w:shd w:val="clear" w:color="auto" w:fill="FFFFFF"/>
            <w:vAlign w:val="center"/>
          </w:tcPr>
          <w:p w:rsidR="00390BC4" w:rsidRPr="00B473DC" w:rsidRDefault="00390BC4" w:rsidP="00EF1B8B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473DC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6098" w:type="dxa"/>
            <w:shd w:val="clear" w:color="auto" w:fill="FFFFFF"/>
            <w:vAlign w:val="center"/>
          </w:tcPr>
          <w:p w:rsidR="00390BC4" w:rsidRPr="001F7FFB" w:rsidRDefault="00390BC4" w:rsidP="00EF1B8B">
            <w:pPr>
              <w:rPr>
                <w:rFonts w:ascii="Verdana" w:hAnsi="Verdana" w:cs="Verdana"/>
                <w:sz w:val="20"/>
                <w:szCs w:val="20"/>
              </w:rPr>
            </w:pPr>
            <w:r w:rsidRPr="001F7FFB">
              <w:rPr>
                <w:rFonts w:ascii="Verdana" w:eastAsia="Arial Unicode MS" w:hAnsi="Verdana" w:cs="Verdana"/>
                <w:sz w:val="20"/>
                <w:szCs w:val="20"/>
              </w:rPr>
              <w:t>Roboty budowlane wraz z pełnieniem nadzoru autorskiego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90BC4" w:rsidRPr="00B473DC" w:rsidRDefault="00390BC4" w:rsidP="00EF1B8B">
            <w:pPr>
              <w:jc w:val="right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390BC4" w:rsidRPr="007D61FB">
        <w:trPr>
          <w:trHeight w:val="411"/>
        </w:trPr>
        <w:tc>
          <w:tcPr>
            <w:tcW w:w="580" w:type="dxa"/>
            <w:shd w:val="clear" w:color="auto" w:fill="D9D9D9"/>
            <w:vAlign w:val="center"/>
          </w:tcPr>
          <w:p w:rsidR="00390BC4" w:rsidRPr="00B473DC" w:rsidRDefault="00390BC4" w:rsidP="00EF1B8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098" w:type="dxa"/>
            <w:shd w:val="clear" w:color="auto" w:fill="D9D9D9"/>
            <w:vAlign w:val="center"/>
          </w:tcPr>
          <w:p w:rsidR="00390BC4" w:rsidRPr="00B473DC" w:rsidRDefault="00390BC4" w:rsidP="004753AD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473D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SUMA NETTO (poz.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 w:rsidRPr="00B473DC">
              <w:rPr>
                <w:rFonts w:ascii="Verdana" w:hAnsi="Verdana" w:cs="Verdana"/>
                <w:b/>
                <w:bCs/>
                <w:sz w:val="20"/>
                <w:szCs w:val="20"/>
              </w:rPr>
              <w:t>+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2</w:t>
            </w:r>
            <w:r w:rsidRPr="00B473DC">
              <w:rPr>
                <w:rFonts w:ascii="Verdana" w:hAnsi="Verdana" w:cs="Verdan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390BC4" w:rsidRPr="00B473DC" w:rsidRDefault="00390BC4" w:rsidP="00EF1B8B">
            <w:pPr>
              <w:jc w:val="right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90BC4" w:rsidRPr="007D61FB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390BC4" w:rsidRPr="00B473DC" w:rsidRDefault="00390BC4" w:rsidP="00EF1B8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098" w:type="dxa"/>
            <w:shd w:val="clear" w:color="auto" w:fill="D9D9D9"/>
            <w:vAlign w:val="center"/>
          </w:tcPr>
          <w:p w:rsidR="00390BC4" w:rsidRPr="00B473DC" w:rsidRDefault="00390BC4" w:rsidP="004753AD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473D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</w:t>
            </w:r>
            <w:r w:rsidRPr="00B473D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390BC4" w:rsidRPr="00B473DC" w:rsidRDefault="00390BC4" w:rsidP="00EF1B8B">
            <w:pPr>
              <w:jc w:val="right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390BC4" w:rsidRPr="007D61FB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390BC4" w:rsidRPr="00B473DC" w:rsidRDefault="00390BC4" w:rsidP="00EF1B8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098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390BC4" w:rsidRPr="00B473DC" w:rsidRDefault="00390BC4" w:rsidP="004753AD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473D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CENA OFERTOWA BRUTTO (poz.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3</w:t>
            </w:r>
            <w:r w:rsidRPr="00B473DC">
              <w:rPr>
                <w:rFonts w:ascii="Verdana" w:hAnsi="Verdana" w:cs="Verdana"/>
                <w:b/>
                <w:bCs/>
                <w:sz w:val="20"/>
                <w:szCs w:val="20"/>
              </w:rPr>
              <w:t>+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4</w:t>
            </w:r>
            <w:r w:rsidRPr="00B473DC">
              <w:rPr>
                <w:rFonts w:ascii="Verdana" w:hAnsi="Verdana" w:cs="Verdana"/>
                <w:b/>
                <w:bCs/>
                <w:sz w:val="20"/>
                <w:szCs w:val="20"/>
              </w:rPr>
              <w:t>) 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390BC4" w:rsidRPr="00B473DC" w:rsidRDefault="00390BC4" w:rsidP="00EF1B8B">
            <w:pPr>
              <w:jc w:val="right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</w:tr>
    </w:tbl>
    <w:p w:rsidR="00390BC4" w:rsidRPr="007D61FB" w:rsidRDefault="00390BC4" w:rsidP="00CE58BB">
      <w:pPr>
        <w:rPr>
          <w:rFonts w:ascii="Arial" w:hAnsi="Arial" w:cs="Arial"/>
          <w:i/>
          <w:iCs/>
          <w:sz w:val="16"/>
          <w:szCs w:val="16"/>
        </w:rPr>
      </w:pPr>
    </w:p>
    <w:p w:rsidR="00390BC4" w:rsidRPr="007D61FB" w:rsidRDefault="00390BC4" w:rsidP="00CE58BB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CE58BB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Default="00390BC4" w:rsidP="00CE58BB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90BC4" w:rsidRPr="00FB4A28" w:rsidRDefault="00390BC4" w:rsidP="00CE58BB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Pr="007E355A" w:rsidRDefault="00390BC4" w:rsidP="00CE58BB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90BC4" w:rsidRPr="008B646D" w:rsidRDefault="00390BC4" w:rsidP="00CE58BB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90BC4" w:rsidRPr="002622FB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Pr="002622FB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Pr="002622FB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Pr="002622FB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Pr="002622FB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Pr="002622FB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90BC4" w:rsidRDefault="00390BC4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390BC4" w:rsidRPr="007E355A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BC4" w:rsidRPr="007E355A" w:rsidRDefault="00390BC4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BC4" w:rsidRDefault="00390BC4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390BC4" w:rsidRPr="000332C8" w:rsidRDefault="00390BC4" w:rsidP="000332C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Budowa wyniesionych peronów przystankowych przy skrzyżowaniu ul.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</w:t>
            </w: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>w. Katarzyny z ul.Jana Ewangelisty Purkyniego we Wrocławiu wraz z opracowaniem dokumentacji projektowej</w:t>
            </w:r>
          </w:p>
        </w:tc>
      </w:tr>
    </w:tbl>
    <w:p w:rsidR="00390BC4" w:rsidRDefault="00390BC4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Pr="007E355A" w:rsidRDefault="00390BC4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Pr="00FB4A28" w:rsidRDefault="00390BC4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390BC4" w:rsidRPr="00FB4A28" w:rsidRDefault="00390BC4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390BC4" w:rsidRPr="00FB4A28" w:rsidRDefault="00390BC4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390BC4" w:rsidRPr="00062715" w:rsidRDefault="00390BC4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390BC4" w:rsidRDefault="00390BC4" w:rsidP="00062715">
      <w:pPr>
        <w:rPr>
          <w:rFonts w:ascii="Verdana" w:eastAsia="Arial Unicode MS" w:hAnsi="Verdana"/>
          <w:sz w:val="18"/>
          <w:szCs w:val="18"/>
        </w:rPr>
      </w:pPr>
    </w:p>
    <w:p w:rsidR="00390BC4" w:rsidRPr="007E355A" w:rsidRDefault="00390BC4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390BC4" w:rsidRPr="00FB4A28" w:rsidRDefault="00390BC4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90BC4" w:rsidRPr="008B646D" w:rsidRDefault="00390BC4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Pr="008B646D" w:rsidRDefault="00390BC4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390BC4" w:rsidRDefault="00390BC4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390BC4" w:rsidRDefault="00390BC4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390BC4" w:rsidRPr="008B646D" w:rsidRDefault="00390BC4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390BC4" w:rsidRPr="008B646D" w:rsidRDefault="00390BC4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390BC4" w:rsidRPr="008B646D" w:rsidRDefault="00390BC4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390BC4" w:rsidRDefault="00390BC4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390BC4" w:rsidRPr="008B646D" w:rsidRDefault="00390BC4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390BC4" w:rsidRPr="003C31CE" w:rsidRDefault="00390BC4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390BC4" w:rsidRDefault="00390BC4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6A262F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90BC4" w:rsidRPr="00FB4A28" w:rsidRDefault="00390BC4" w:rsidP="006A262F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Pr="007E355A" w:rsidRDefault="00390BC4" w:rsidP="006A262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90BC4" w:rsidRPr="008B646D" w:rsidRDefault="00390BC4" w:rsidP="006A262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Default="00390BC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390BC4" w:rsidRDefault="00390BC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390BC4" w:rsidRDefault="00390BC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390BC4" w:rsidRDefault="00390BC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390BC4" w:rsidRPr="003C31CE" w:rsidRDefault="00390BC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390BC4" w:rsidRPr="003C31CE" w:rsidRDefault="00390BC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390BC4" w:rsidRDefault="00390BC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390BC4" w:rsidRPr="003C31CE" w:rsidRDefault="00390BC4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390BC4" w:rsidRPr="003C31CE" w:rsidRDefault="00390BC4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390BC4" w:rsidRPr="003C31CE" w:rsidRDefault="00390BC4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390BC4" w:rsidRPr="003C31CE" w:rsidRDefault="00390BC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90BC4" w:rsidRDefault="00390BC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90BC4" w:rsidRDefault="00390BC4" w:rsidP="006A262F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90BC4" w:rsidRPr="00FB4A28" w:rsidRDefault="00390BC4" w:rsidP="006A262F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Pr="007E355A" w:rsidRDefault="00390BC4" w:rsidP="006A262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90BC4" w:rsidRPr="008B646D" w:rsidRDefault="00390BC4" w:rsidP="006A262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90BC4" w:rsidRDefault="00390BC4" w:rsidP="000332C8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0"/>
        <w:gridCol w:w="6804"/>
      </w:tblGrid>
      <w:tr w:rsidR="00390BC4" w:rsidRPr="007E355A">
        <w:trPr>
          <w:trHeight w:val="100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BC4" w:rsidRDefault="00390BC4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390BC4" w:rsidRPr="007E355A" w:rsidRDefault="00390BC4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BC4" w:rsidRDefault="00390BC4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390BC4" w:rsidRPr="000332C8" w:rsidRDefault="00390BC4" w:rsidP="000332C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Budowa wyniesionych peronów przystankowych przy skrzyżowaniu ul.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</w:t>
            </w: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>w. Katarzyny z ul.Jana Ewangelisty Purkyniego we Wrocławiu wraz z opracowaniem dokumentacji projektowej</w:t>
            </w:r>
          </w:p>
        </w:tc>
      </w:tr>
    </w:tbl>
    <w:p w:rsidR="00390BC4" w:rsidRDefault="00390BC4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90BC4" w:rsidRPr="003C31CE" w:rsidRDefault="00390BC4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390BC4" w:rsidRPr="003C31CE" w:rsidRDefault="00390BC4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390BC4" w:rsidRPr="003C31CE" w:rsidRDefault="00390BC4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390BC4" w:rsidRPr="003C31CE" w:rsidRDefault="00390BC4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390BC4" w:rsidRPr="003C31CE" w:rsidRDefault="00390BC4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390BC4" w:rsidRPr="003C31CE" w:rsidRDefault="00390BC4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390BC4" w:rsidRPr="003C31CE" w:rsidRDefault="00390BC4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390BC4" w:rsidRPr="003C31CE" w:rsidRDefault="00390BC4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390BC4" w:rsidRPr="003C31CE" w:rsidRDefault="00390BC4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390BC4" w:rsidRPr="003C31CE" w:rsidRDefault="00390BC4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390BC4" w:rsidRPr="003C31CE" w:rsidRDefault="00390BC4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390BC4" w:rsidRPr="003C31CE" w:rsidRDefault="00390BC4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390BC4" w:rsidRDefault="00390BC4" w:rsidP="009B2743">
      <w:pPr>
        <w:pStyle w:val="Zwykytekst1"/>
        <w:spacing w:before="120"/>
        <w:ind w:right="-1"/>
        <w:rPr>
          <w:rFonts w:ascii="Verdana" w:eastAsia="Arial Unicode MS" w:hAnsi="Verdana"/>
        </w:rPr>
      </w:pPr>
      <w:r>
        <w:rPr>
          <w:rFonts w:ascii="Verdana" w:hAnsi="Verdana" w:cs="Verdana"/>
          <w:b/>
          <w:bCs/>
        </w:rPr>
        <w:t>…………………………………………………………………………………………………………………….</w:t>
      </w:r>
    </w:p>
    <w:p w:rsidR="00390BC4" w:rsidRPr="003C31CE" w:rsidRDefault="00390BC4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390BC4" w:rsidRDefault="00390BC4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390BC4" w:rsidRPr="003C31CE" w:rsidRDefault="00390BC4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390BC4" w:rsidRDefault="00390BC4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390BC4" w:rsidRPr="003C31CE" w:rsidRDefault="00390BC4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390BC4" w:rsidRDefault="00390BC4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390BC4" w:rsidRPr="003C31CE" w:rsidRDefault="00390BC4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390BC4" w:rsidRPr="003C31CE" w:rsidRDefault="00390BC4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390BC4" w:rsidRPr="003C31CE" w:rsidRDefault="00390BC4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390BC4" w:rsidRPr="003C31CE" w:rsidRDefault="00390BC4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390BC4" w:rsidRDefault="00390BC4" w:rsidP="000332C8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390BC4" w:rsidRDefault="00390BC4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390BC4" w:rsidRDefault="00390BC4" w:rsidP="006A262F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90BC4" w:rsidRDefault="00390BC4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390BC4" w:rsidRPr="009B63E9" w:rsidRDefault="00390BC4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390BC4" w:rsidRDefault="00390BC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390BC4" w:rsidRDefault="00390BC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90BC4" w:rsidRDefault="00390BC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90BC4" w:rsidRDefault="00390BC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90BC4" w:rsidRDefault="00390BC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90BC4" w:rsidRDefault="00390BC4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90BC4" w:rsidRPr="00393FEC" w:rsidRDefault="00390BC4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393FEC">
        <w:rPr>
          <w:rFonts w:ascii="Verdana" w:eastAsia="Arial Unicode MS" w:hAnsi="Verdana" w:cs="Verdana"/>
          <w:b/>
          <w:bCs/>
          <w:i/>
          <w:iCs/>
          <w:sz w:val="16"/>
          <w:szCs w:val="16"/>
        </w:rPr>
        <w:t>UWAGA:</w:t>
      </w:r>
      <w:r w:rsidRPr="00393FEC">
        <w:rPr>
          <w:rFonts w:ascii="Verdana" w:eastAsia="Arial Unicode MS" w:hAnsi="Verdana" w:cs="Verdana"/>
          <w:i/>
          <w:iCs/>
          <w:sz w:val="16"/>
          <w:szCs w:val="16"/>
        </w:rPr>
        <w:t xml:space="preserve"> Zgodnie z art. 22a ust. 4 ustawy Pzp „W odniesieniu do warunków dotyczących wykształcenia</w:t>
      </w:r>
      <w:r>
        <w:rPr>
          <w:rFonts w:ascii="Verdana" w:eastAsia="Arial Unicode MS" w:hAnsi="Verdana" w:cs="Verdana"/>
          <w:i/>
          <w:iCs/>
          <w:sz w:val="16"/>
          <w:szCs w:val="16"/>
        </w:rPr>
        <w:t>,</w:t>
      </w:r>
      <w:r w:rsidRPr="00393FEC">
        <w:rPr>
          <w:rFonts w:ascii="Verdana" w:eastAsia="Arial Unicode MS" w:hAnsi="Verdana" w:cs="Verdana"/>
          <w:i/>
          <w:iCs/>
          <w:sz w:val="16"/>
          <w:szCs w:val="16"/>
        </w:rPr>
        <w:t xml:space="preserve"> kwalifikacji zawodowych lub doświadczenia, wykonawcy mogą polegać na zdolnościach innych podmiotów, jeśli podmioty zrealizują roboty budowlane lub usługi, do realizacji których te zdolności są wymagane.”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390BC4" w:rsidRPr="007E355A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0BC4" w:rsidRPr="007E355A" w:rsidRDefault="00390BC4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BC4" w:rsidRDefault="00390BC4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390BC4" w:rsidRDefault="00390BC4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390BC4" w:rsidRPr="000332C8" w:rsidRDefault="00390BC4" w:rsidP="000332C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Budowa wyniesionych peronów przystankowych przy skrzyżowaniu ul.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Ś</w:t>
            </w: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>w. Katarzyny z ul.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0332C8">
              <w:rPr>
                <w:rFonts w:ascii="Verdana" w:hAnsi="Verdana" w:cs="Verdana"/>
                <w:b/>
                <w:bCs/>
                <w:sz w:val="20"/>
                <w:szCs w:val="20"/>
              </w:rPr>
              <w:t>Jana Ewangelisty Purkyniego we Wrocławiu wraz z opracowaniem dokumentacji projektowej</w:t>
            </w:r>
          </w:p>
        </w:tc>
      </w:tr>
    </w:tbl>
    <w:p w:rsidR="00390BC4" w:rsidRDefault="00390BC4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Pr="007E355A" w:rsidRDefault="00390BC4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390BC4" w:rsidRPr="0009157E" w:rsidRDefault="00390BC4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390BC4" w:rsidRPr="0009157E" w:rsidRDefault="00390BC4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90BC4" w:rsidRPr="0009157E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390BC4" w:rsidRPr="0009157E" w:rsidRDefault="00390BC4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390BC4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390BC4" w:rsidRPr="00006711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90BC4" w:rsidRPr="00A1546F" w:rsidRDefault="00390BC4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A1546F">
        <w:rPr>
          <w:rFonts w:ascii="Verdana" w:eastAsia="Arial Unicode MS" w:hAnsi="Verdana" w:cs="Verdana"/>
          <w:sz w:val="20"/>
          <w:szCs w:val="20"/>
        </w:rPr>
        <w:t>*</w:t>
      </w:r>
      <w:r w:rsidRPr="00A1546F">
        <w:rPr>
          <w:rFonts w:ascii="Verdana" w:eastAsia="Arial Unicode MS" w:hAnsi="Verdana" w:cs="Verdana"/>
          <w:b/>
          <w:bCs/>
          <w:sz w:val="20"/>
          <w:szCs w:val="20"/>
        </w:rPr>
        <w:t xml:space="preserve">nie należę </w:t>
      </w:r>
      <w:r w:rsidRPr="00A1546F">
        <w:rPr>
          <w:rFonts w:ascii="Verdana" w:eastAsia="Arial Unicode MS" w:hAnsi="Verdana" w:cs="Verdana"/>
          <w:sz w:val="20"/>
          <w:szCs w:val="20"/>
        </w:rPr>
        <w:t>do tej samej grupy kapitałowej, o której mowa w art. 24 ust. 1 pkt 23 ustawy Pzp</w:t>
      </w:r>
    </w:p>
    <w:p w:rsidR="00390BC4" w:rsidRPr="00A1546F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390BC4" w:rsidRPr="00A1546F" w:rsidRDefault="00390BC4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A1546F">
        <w:rPr>
          <w:rFonts w:ascii="Verdana" w:eastAsia="Arial Unicode MS" w:hAnsi="Verdana" w:cs="Verdana"/>
          <w:sz w:val="20"/>
          <w:szCs w:val="20"/>
        </w:rPr>
        <w:t>*</w:t>
      </w:r>
      <w:r w:rsidRPr="00A1546F">
        <w:rPr>
          <w:rFonts w:ascii="Verdana" w:eastAsia="Arial Unicode MS" w:hAnsi="Verdana" w:cs="Verdana"/>
          <w:b/>
          <w:bCs/>
          <w:sz w:val="20"/>
          <w:szCs w:val="20"/>
        </w:rPr>
        <w:t>należę</w:t>
      </w:r>
      <w:r w:rsidRPr="00A1546F">
        <w:rPr>
          <w:rFonts w:ascii="Verdana" w:eastAsia="Arial Unicode MS" w:hAnsi="Verdana" w:cs="Verdana"/>
          <w:sz w:val="20"/>
          <w:szCs w:val="20"/>
        </w:rPr>
        <w:t xml:space="preserve"> do tej samej grupy kapitałowej, o której mowa w art. 24 ust. 1 pkt 23 ustawy Pzp w skład której wchodzą następujące podmioty:</w:t>
      </w:r>
    </w:p>
    <w:p w:rsidR="00390BC4" w:rsidRPr="00006711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90BC4" w:rsidRPr="00006711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90BC4" w:rsidRPr="00006711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90BC4" w:rsidRPr="00006711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90BC4" w:rsidRDefault="00390BC4" w:rsidP="006A262F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90BC4" w:rsidRPr="00FB4A28" w:rsidRDefault="00390BC4" w:rsidP="006A262F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90BC4" w:rsidRPr="007E355A" w:rsidRDefault="00390BC4" w:rsidP="006A262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90BC4" w:rsidRPr="008B646D" w:rsidRDefault="00390BC4" w:rsidP="006A262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90BC4" w:rsidRPr="00006711" w:rsidRDefault="00390BC4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90BC4" w:rsidRPr="00006711" w:rsidRDefault="00390BC4" w:rsidP="008110C3">
      <w:pPr>
        <w:rPr>
          <w:rFonts w:ascii="Verdana" w:eastAsia="Arial Unicode MS" w:hAnsi="Verdana"/>
          <w:sz w:val="18"/>
          <w:szCs w:val="18"/>
        </w:rPr>
      </w:pPr>
    </w:p>
    <w:p w:rsidR="00390BC4" w:rsidRDefault="00390BC4" w:rsidP="008110C3">
      <w:pPr>
        <w:rPr>
          <w:rFonts w:ascii="Verdana" w:eastAsia="Arial Unicode MS" w:hAnsi="Verdana"/>
          <w:sz w:val="18"/>
          <w:szCs w:val="18"/>
        </w:rPr>
      </w:pPr>
    </w:p>
    <w:p w:rsidR="00390BC4" w:rsidRPr="00006711" w:rsidRDefault="00390BC4" w:rsidP="008110C3">
      <w:pPr>
        <w:rPr>
          <w:rFonts w:ascii="Verdana" w:eastAsia="Arial Unicode MS" w:hAnsi="Verdana"/>
          <w:sz w:val="18"/>
          <w:szCs w:val="18"/>
        </w:rPr>
      </w:pPr>
    </w:p>
    <w:p w:rsidR="00390BC4" w:rsidRPr="004D62D7" w:rsidRDefault="00390BC4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390BC4" w:rsidRPr="004D62D7" w:rsidRDefault="00390BC4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390BC4" w:rsidRDefault="00390BC4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390BC4" w:rsidRPr="00267B1C" w:rsidRDefault="00390BC4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390BC4" w:rsidRPr="00267B1C" w:rsidRDefault="00390BC4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390BC4" w:rsidRPr="00900388" w:rsidRDefault="00390BC4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sz w:val="20"/>
          <w:szCs w:val="20"/>
        </w:rPr>
      </w:pPr>
    </w:p>
    <w:p w:rsidR="00390BC4" w:rsidRDefault="00390BC4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Default="00390BC4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390BC4" w:rsidRPr="00CB2769" w:rsidRDefault="00390BC4" w:rsidP="00CB2769">
      <w:pPr>
        <w:rPr>
          <w:rFonts w:ascii="Verdana" w:eastAsia="Arial Unicode MS" w:hAnsi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390BC4" w:rsidRPr="0009157E" w:rsidRDefault="00390BC4" w:rsidP="008110C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390BC4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BC4" w:rsidRDefault="00390BC4">
      <w:r>
        <w:separator/>
      </w:r>
    </w:p>
  </w:endnote>
  <w:endnote w:type="continuationSeparator" w:id="1">
    <w:p w:rsidR="00390BC4" w:rsidRDefault="00390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BC4" w:rsidRDefault="00390BC4">
      <w:r>
        <w:separator/>
      </w:r>
    </w:p>
  </w:footnote>
  <w:footnote w:type="continuationSeparator" w:id="1">
    <w:p w:rsidR="00390BC4" w:rsidRDefault="00390BC4">
      <w:r>
        <w:continuationSeparator/>
      </w:r>
    </w:p>
  </w:footnote>
  <w:footnote w:id="2">
    <w:p w:rsidR="00390BC4" w:rsidRDefault="00390BC4" w:rsidP="00F216CD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 xml:space="preserve">tj. </w:t>
      </w:r>
      <w:r w:rsidRPr="00B0234A">
        <w:rPr>
          <w:rFonts w:ascii="Verdana" w:hAnsi="Verdana" w:cs="Verdana"/>
          <w:sz w:val="16"/>
          <w:szCs w:val="16"/>
        </w:rPr>
        <w:t xml:space="preserve">36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51490F"/>
    <w:multiLevelType w:val="hybridMultilevel"/>
    <w:tmpl w:val="1484579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0FD7B76"/>
    <w:multiLevelType w:val="multilevel"/>
    <w:tmpl w:val="BF56F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9"/>
  </w:num>
  <w:num w:numId="2">
    <w:abstractNumId w:val="20"/>
  </w:num>
  <w:num w:numId="3">
    <w:abstractNumId w:val="12"/>
  </w:num>
  <w:num w:numId="4">
    <w:abstractNumId w:val="16"/>
  </w:num>
  <w:num w:numId="5">
    <w:abstractNumId w:val="8"/>
  </w:num>
  <w:num w:numId="6">
    <w:abstractNumId w:val="7"/>
  </w:num>
  <w:num w:numId="7">
    <w:abstractNumId w:val="3"/>
  </w:num>
  <w:num w:numId="8">
    <w:abstractNumId w:val="11"/>
  </w:num>
  <w:num w:numId="9">
    <w:abstractNumId w:val="19"/>
  </w:num>
  <w:num w:numId="10">
    <w:abstractNumId w:val="18"/>
  </w:num>
  <w:num w:numId="11">
    <w:abstractNumId w:val="17"/>
  </w:num>
  <w:num w:numId="12">
    <w:abstractNumId w:val="13"/>
  </w:num>
  <w:num w:numId="13">
    <w:abstractNumId w:val="15"/>
  </w:num>
  <w:num w:numId="14">
    <w:abstractNumId w:val="6"/>
  </w:num>
  <w:num w:numId="15">
    <w:abstractNumId w:val="10"/>
  </w:num>
  <w:num w:numId="16">
    <w:abstractNumId w:val="14"/>
  </w:num>
  <w:num w:numId="17">
    <w:abstractNumId w:val="4"/>
  </w:num>
  <w:num w:numId="18">
    <w:abstractNumId w:val="21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3086F"/>
    <w:rsid w:val="00032401"/>
    <w:rsid w:val="000332C8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86038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0F5A78"/>
    <w:rsid w:val="00100814"/>
    <w:rsid w:val="0010103D"/>
    <w:rsid w:val="0010377D"/>
    <w:rsid w:val="0011258E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535B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3F1B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1F7FFB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22FB"/>
    <w:rsid w:val="00264F41"/>
    <w:rsid w:val="00267B1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0DDC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2EB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0D73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0BC4"/>
    <w:rsid w:val="00391FF2"/>
    <w:rsid w:val="00392124"/>
    <w:rsid w:val="00393FEC"/>
    <w:rsid w:val="003946CD"/>
    <w:rsid w:val="00396CF8"/>
    <w:rsid w:val="003A1DF7"/>
    <w:rsid w:val="003B1019"/>
    <w:rsid w:val="003B1529"/>
    <w:rsid w:val="003B5512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241C"/>
    <w:rsid w:val="00453B85"/>
    <w:rsid w:val="0046082A"/>
    <w:rsid w:val="004659A8"/>
    <w:rsid w:val="004669B5"/>
    <w:rsid w:val="00466E19"/>
    <w:rsid w:val="00467BEE"/>
    <w:rsid w:val="0047264A"/>
    <w:rsid w:val="00473E34"/>
    <w:rsid w:val="004753AD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0372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5B0B"/>
    <w:rsid w:val="0054653F"/>
    <w:rsid w:val="00546A7D"/>
    <w:rsid w:val="00547AF4"/>
    <w:rsid w:val="00554FEE"/>
    <w:rsid w:val="005567DB"/>
    <w:rsid w:val="00556DBA"/>
    <w:rsid w:val="0055774A"/>
    <w:rsid w:val="00565FB1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5B3A"/>
    <w:rsid w:val="00597C87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44F7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212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26AE6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293F"/>
    <w:rsid w:val="00663932"/>
    <w:rsid w:val="00670074"/>
    <w:rsid w:val="00674445"/>
    <w:rsid w:val="00680418"/>
    <w:rsid w:val="0068351B"/>
    <w:rsid w:val="00686219"/>
    <w:rsid w:val="00687EEF"/>
    <w:rsid w:val="006A1DA5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26208"/>
    <w:rsid w:val="007304A4"/>
    <w:rsid w:val="00732226"/>
    <w:rsid w:val="0073293B"/>
    <w:rsid w:val="00733E2A"/>
    <w:rsid w:val="00740703"/>
    <w:rsid w:val="00742EC2"/>
    <w:rsid w:val="007442EC"/>
    <w:rsid w:val="00750BE1"/>
    <w:rsid w:val="0075376D"/>
    <w:rsid w:val="007541EA"/>
    <w:rsid w:val="007634D1"/>
    <w:rsid w:val="00763977"/>
    <w:rsid w:val="0076438A"/>
    <w:rsid w:val="00766BB9"/>
    <w:rsid w:val="007715F0"/>
    <w:rsid w:val="00777056"/>
    <w:rsid w:val="00777917"/>
    <w:rsid w:val="00782AB8"/>
    <w:rsid w:val="00784F9F"/>
    <w:rsid w:val="00785E64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4ED2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6B6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44644"/>
    <w:rsid w:val="00944EC8"/>
    <w:rsid w:val="00946F3C"/>
    <w:rsid w:val="00947071"/>
    <w:rsid w:val="009473B2"/>
    <w:rsid w:val="009528E2"/>
    <w:rsid w:val="00954E87"/>
    <w:rsid w:val="009656DC"/>
    <w:rsid w:val="00970724"/>
    <w:rsid w:val="00970F77"/>
    <w:rsid w:val="00971B3A"/>
    <w:rsid w:val="00977BAB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16D9"/>
    <w:rsid w:val="009B2743"/>
    <w:rsid w:val="009B63E9"/>
    <w:rsid w:val="009B6C67"/>
    <w:rsid w:val="009C1ADB"/>
    <w:rsid w:val="009C3944"/>
    <w:rsid w:val="009D1546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6DA0"/>
    <w:rsid w:val="00A07338"/>
    <w:rsid w:val="00A100C6"/>
    <w:rsid w:val="00A10778"/>
    <w:rsid w:val="00A10AE3"/>
    <w:rsid w:val="00A126DF"/>
    <w:rsid w:val="00A13EFB"/>
    <w:rsid w:val="00A1546F"/>
    <w:rsid w:val="00A20E0A"/>
    <w:rsid w:val="00A24028"/>
    <w:rsid w:val="00A271BA"/>
    <w:rsid w:val="00A325AC"/>
    <w:rsid w:val="00A32F46"/>
    <w:rsid w:val="00A40568"/>
    <w:rsid w:val="00A406F7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C6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73DC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C28FD"/>
    <w:rsid w:val="00BD40C8"/>
    <w:rsid w:val="00BD7A7B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0AD5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2769"/>
    <w:rsid w:val="00CB469F"/>
    <w:rsid w:val="00CB5098"/>
    <w:rsid w:val="00CB738B"/>
    <w:rsid w:val="00CB7C55"/>
    <w:rsid w:val="00CC0B91"/>
    <w:rsid w:val="00CC2756"/>
    <w:rsid w:val="00CC360B"/>
    <w:rsid w:val="00CC4452"/>
    <w:rsid w:val="00CD43D2"/>
    <w:rsid w:val="00CD4520"/>
    <w:rsid w:val="00CE0452"/>
    <w:rsid w:val="00CE58BB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628E"/>
    <w:rsid w:val="00D9640F"/>
    <w:rsid w:val="00DA0C44"/>
    <w:rsid w:val="00DA2434"/>
    <w:rsid w:val="00DA34BB"/>
    <w:rsid w:val="00DA3BA3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587A"/>
    <w:rsid w:val="00DC64EC"/>
    <w:rsid w:val="00DD023A"/>
    <w:rsid w:val="00DD4A83"/>
    <w:rsid w:val="00DD508A"/>
    <w:rsid w:val="00DD6CD3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881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E7551"/>
    <w:rsid w:val="00EF15BA"/>
    <w:rsid w:val="00EF1B8B"/>
    <w:rsid w:val="00EF3F84"/>
    <w:rsid w:val="00EF40E0"/>
    <w:rsid w:val="00EF665F"/>
    <w:rsid w:val="00EF7CEC"/>
    <w:rsid w:val="00F00145"/>
    <w:rsid w:val="00F0107E"/>
    <w:rsid w:val="00F026F6"/>
    <w:rsid w:val="00F065BA"/>
    <w:rsid w:val="00F0713E"/>
    <w:rsid w:val="00F15753"/>
    <w:rsid w:val="00F15F0B"/>
    <w:rsid w:val="00F164D6"/>
    <w:rsid w:val="00F216CD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5194"/>
    <w:rsid w:val="00FB5638"/>
    <w:rsid w:val="00FB7ED4"/>
    <w:rsid w:val="00FC05E9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32C8"/>
    <w:rPr>
      <w:b/>
      <w:bCs/>
      <w:sz w:val="25"/>
      <w:szCs w:val="25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442E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442EC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442EC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442EC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442EC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442EC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442EC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442EC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442EC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7442EC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442EC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442EC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7442EC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442EC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442EC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2EC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442EC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442E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locked/>
    <w:rsid w:val="00947071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14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231</TotalTime>
  <Pages>8</Pages>
  <Words>1865</Words>
  <Characters>11196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31</cp:revision>
  <cp:lastPrinted>2020-09-25T08:39:00Z</cp:lastPrinted>
  <dcterms:created xsi:type="dcterms:W3CDTF">2018-06-19T10:50:00Z</dcterms:created>
  <dcterms:modified xsi:type="dcterms:W3CDTF">2020-09-25T08:44:00Z</dcterms:modified>
</cp:coreProperties>
</file>