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538D1" w:rsidRPr="007E355A">
        <w:trPr>
          <w:trHeight w:val="52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8D1" w:rsidRPr="007E355A" w:rsidRDefault="009538D1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38D1" w:rsidRDefault="009538D1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9538D1" w:rsidRDefault="009538D1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538D1" w:rsidRPr="00843407" w:rsidRDefault="009538D1" w:rsidP="00843407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Budowę przejścia dla pieszych w                        </w:t>
            </w:r>
            <w:r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              </w:t>
            </w: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ul. Kazimierza Wielkiego</w:t>
            </w:r>
          </w:p>
          <w:p w:rsidR="009538D1" w:rsidRPr="009A5518" w:rsidRDefault="009538D1" w:rsidP="00E46DB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9538D1" w:rsidRDefault="009538D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9538D1" w:rsidRPr="007E355A" w:rsidRDefault="009538D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9538D1" w:rsidRPr="007E355A" w:rsidRDefault="009538D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9538D1" w:rsidRPr="007E355A" w:rsidRDefault="009538D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9538D1" w:rsidRPr="00D57787" w:rsidRDefault="009538D1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9538D1" w:rsidRPr="007E355A" w:rsidRDefault="009538D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9538D1" w:rsidRDefault="009538D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9538D1" w:rsidRPr="007E355A" w:rsidRDefault="009538D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9538D1" w:rsidRDefault="009538D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Pr="00116DCB" w:rsidRDefault="009538D1" w:rsidP="00116DCB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116DCB">
        <w:rPr>
          <w:rFonts w:ascii="Verdana" w:eastAsia="Arial Unicode MS" w:hAnsi="Verdana" w:cs="Verdana"/>
        </w:rPr>
        <w:t xml:space="preserve"> Wyrażamy chęć uczestnictwa w zorganizowanym przez Zarząd Dróg i Utrzymania Miasta </w:t>
      </w:r>
      <w:r w:rsidRPr="00116DCB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 w:rsidRPr="00116DCB">
        <w:rPr>
          <w:rFonts w:ascii="Verdana" w:hAnsi="Verdana" w:cs="Verdana"/>
        </w:rPr>
        <w:t>przebudowę ulicy Kazimierza Wielkiego w celu wyznaczenia przejścia dla pieszych na skrzyżowaniu z ul</w:t>
      </w:r>
      <w:r>
        <w:rPr>
          <w:rFonts w:ascii="Verdana" w:hAnsi="Verdana" w:cs="Verdana"/>
        </w:rPr>
        <w:t>.</w:t>
      </w:r>
      <w:r w:rsidRPr="00116DCB">
        <w:rPr>
          <w:rFonts w:ascii="Verdana" w:hAnsi="Verdana" w:cs="Verdana"/>
        </w:rPr>
        <w:t xml:space="preserve"> Ruską we Wrocławiu.</w:t>
      </w:r>
    </w:p>
    <w:p w:rsidR="009538D1" w:rsidRPr="00060E38" w:rsidRDefault="009538D1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9538D1" w:rsidRPr="00062715" w:rsidRDefault="009538D1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9538D1" w:rsidRPr="00062715" w:rsidRDefault="009538D1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9538D1" w:rsidRPr="00062715" w:rsidRDefault="009538D1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9538D1" w:rsidRPr="00571B5E" w:rsidRDefault="009538D1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9538D1" w:rsidRPr="00571B5E" w:rsidRDefault="009538D1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zadania.</w:t>
      </w:r>
    </w:p>
    <w:p w:rsidR="009538D1" w:rsidRDefault="009538D1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9538D1" w:rsidRPr="00571B5E" w:rsidRDefault="009538D1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9538D1" w:rsidRPr="00571B5E" w:rsidRDefault="009538D1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9538D1" w:rsidRDefault="009538D1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9538D1" w:rsidRPr="00D57787" w:rsidRDefault="009538D1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9538D1" w:rsidRPr="00062715" w:rsidRDefault="009538D1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9538D1" w:rsidRPr="005049A4" w:rsidRDefault="009538D1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9538D1" w:rsidRDefault="009538D1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9538D1" w:rsidRPr="00190C79" w:rsidRDefault="009538D1" w:rsidP="009669B7">
      <w:pPr>
        <w:jc w:val="both"/>
        <w:rPr>
          <w:rFonts w:ascii="Verdana" w:hAnsi="Verdana" w:cs="Verdana"/>
          <w:sz w:val="20"/>
          <w:szCs w:val="20"/>
        </w:rPr>
      </w:pPr>
      <w:r w:rsidRPr="00190C79">
        <w:rPr>
          <w:rFonts w:ascii="Verdana" w:eastAsia="Arial Unicode MS" w:hAnsi="Verdana" w:cs="Verdana"/>
          <w:sz w:val="20"/>
          <w:szCs w:val="20"/>
        </w:rPr>
        <w:t xml:space="preserve">7. </w:t>
      </w:r>
      <w:r w:rsidRPr="00190C79">
        <w:rPr>
          <w:rFonts w:ascii="Verdana" w:eastAsia="Arial Unicode MS" w:hAnsi="Verdana" w:cs="Verdana"/>
          <w:spacing w:val="-2"/>
          <w:sz w:val="20"/>
          <w:szCs w:val="20"/>
        </w:rPr>
        <w:t xml:space="preserve">Zobowiązujemy się do wykonania przedmiotu zamówienia </w:t>
      </w:r>
      <w:r>
        <w:rPr>
          <w:rFonts w:ascii="Verdana" w:eastAsia="Arial Unicode MS" w:hAnsi="Verdana" w:cs="Verdana"/>
          <w:spacing w:val="-2"/>
          <w:sz w:val="20"/>
          <w:szCs w:val="20"/>
        </w:rPr>
        <w:t>w terminie 4miesięcy od daty zawarcia umow</w:t>
      </w:r>
      <w:r w:rsidRPr="00116DCB">
        <w:rPr>
          <w:rFonts w:ascii="Verdana" w:eastAsia="Arial Unicode MS" w:hAnsi="Verdana" w:cs="Verdana"/>
          <w:spacing w:val="-2"/>
          <w:sz w:val="20"/>
          <w:szCs w:val="20"/>
        </w:rPr>
        <w:t>y.</w:t>
      </w:r>
    </w:p>
    <w:p w:rsidR="009538D1" w:rsidRDefault="009538D1" w:rsidP="009669B7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9538D1" w:rsidRPr="00190C79" w:rsidRDefault="009538D1" w:rsidP="00D57787">
      <w:pPr>
        <w:pStyle w:val="PlainText"/>
        <w:jc w:val="both"/>
        <w:rPr>
          <w:rFonts w:ascii="Verdana" w:hAnsi="Verdana" w:cs="Verdana"/>
        </w:rPr>
      </w:pPr>
      <w:r w:rsidRPr="00190C79">
        <w:rPr>
          <w:rFonts w:ascii="Verdana" w:eastAsia="Arial Unicode MS" w:hAnsi="Verdana" w:cs="Verdana"/>
        </w:rPr>
        <w:t xml:space="preserve">8. Udzielamy gwarancji na okres </w:t>
      </w:r>
      <w:r w:rsidRPr="00190C79">
        <w:rPr>
          <w:rFonts w:ascii="Verdana" w:hAnsi="Verdana" w:cs="Verdana"/>
          <w:b/>
          <w:bCs/>
        </w:rPr>
        <w:t>…….. (</w:t>
      </w:r>
      <w:r>
        <w:rPr>
          <w:rFonts w:ascii="Verdana" w:hAnsi="Verdana" w:cs="Verdana"/>
          <w:b/>
          <w:bCs/>
        </w:rPr>
        <w:t xml:space="preserve">36 </w:t>
      </w:r>
      <w:r w:rsidRPr="00760868">
        <w:rPr>
          <w:rFonts w:ascii="Verdana" w:hAnsi="Verdana" w:cs="Verdana"/>
        </w:rPr>
        <w:t>lub</w:t>
      </w:r>
      <w:r>
        <w:rPr>
          <w:rFonts w:ascii="Verdana" w:hAnsi="Verdana" w:cs="Verdana"/>
          <w:b/>
          <w:bCs/>
        </w:rPr>
        <w:t xml:space="preserve"> 48 </w:t>
      </w:r>
      <w:r w:rsidRPr="00190C79">
        <w:rPr>
          <w:rFonts w:ascii="Verdana" w:hAnsi="Verdana" w:cs="Verdana"/>
        </w:rPr>
        <w:t>lub</w:t>
      </w:r>
      <w:r w:rsidRPr="00190C79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60</w:t>
      </w:r>
      <w:r w:rsidRPr="00190C79">
        <w:rPr>
          <w:rFonts w:ascii="Verdana" w:hAnsi="Verdana" w:cs="Verdana"/>
          <w:b/>
          <w:bCs/>
        </w:rPr>
        <w:t xml:space="preserve">) </w:t>
      </w:r>
      <w:r w:rsidRPr="00190C79">
        <w:rPr>
          <w:rFonts w:ascii="Verdana" w:hAnsi="Verdana" w:cs="Verdana"/>
        </w:rPr>
        <w:t xml:space="preserve">miesięcy </w:t>
      </w:r>
      <w:r w:rsidRPr="00190C79">
        <w:rPr>
          <w:rFonts w:ascii="Verdana" w:eastAsia="Arial Unicode MS" w:hAnsi="Verdana" w:cs="Verdana"/>
        </w:rPr>
        <w:t>n</w:t>
      </w:r>
      <w:r>
        <w:rPr>
          <w:rFonts w:ascii="Verdana" w:eastAsia="Arial Unicode MS" w:hAnsi="Verdana" w:cs="Verdana"/>
        </w:rPr>
        <w:t xml:space="preserve">a wykonane roboty </w:t>
      </w:r>
      <w:r w:rsidRPr="00190C79">
        <w:rPr>
          <w:rFonts w:ascii="Verdana" w:eastAsia="Arial Unicode MS" w:hAnsi="Verdana" w:cs="Verdana"/>
        </w:rPr>
        <w:t>oraz wyrażamy zgodę na umowne rozszerzenie okresu rękojmi na czas trwania gwarancji (art. 558 § 1 kodeksu cywilnego)</w:t>
      </w:r>
      <w:r w:rsidRPr="00190C79">
        <w:rPr>
          <w:rFonts w:ascii="Verdana" w:hAnsi="Verdana" w:cs="Verdana"/>
        </w:rPr>
        <w:t>.</w:t>
      </w:r>
      <w:r w:rsidRPr="00190C79">
        <w:rPr>
          <w:rStyle w:val="FootnoteReference"/>
          <w:rFonts w:ascii="Verdana" w:hAnsi="Verdana" w:cs="Verdana"/>
        </w:rPr>
        <w:footnoteReference w:id="2"/>
      </w:r>
    </w:p>
    <w:p w:rsidR="009538D1" w:rsidRDefault="009538D1" w:rsidP="00D57787">
      <w:pPr>
        <w:pStyle w:val="PlainText"/>
        <w:jc w:val="both"/>
        <w:rPr>
          <w:rFonts w:ascii="Verdana" w:hAnsi="Verdana" w:cs="Verdana"/>
        </w:rPr>
      </w:pPr>
    </w:p>
    <w:p w:rsidR="009538D1" w:rsidRPr="00A01D26" w:rsidRDefault="009538D1" w:rsidP="00EA793E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9. </w:t>
      </w:r>
      <w:r w:rsidRPr="00A01D26">
        <w:rPr>
          <w:rFonts w:ascii="Verdana" w:eastAsia="Arial Unicode MS" w:hAnsi="Verdana" w:cs="Verdana"/>
        </w:rPr>
        <w:t xml:space="preserve">Oświadczamy, że kierownik </w:t>
      </w:r>
      <w:r>
        <w:rPr>
          <w:rFonts w:ascii="Verdana" w:hAnsi="Verdana" w:cs="Verdana"/>
        </w:rPr>
        <w:t>robót mostowych</w:t>
      </w:r>
      <w:r w:rsidRPr="00A01D26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kierował</w:t>
      </w:r>
      <w:r w:rsidRPr="0006372F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(poza doświadczeniem wykazanym w warunkach uczestnictwa):</w:t>
      </w:r>
    </w:p>
    <w:p w:rsidR="009538D1" w:rsidRDefault="009538D1" w:rsidP="00EA793E">
      <w:pPr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- 1</w:t>
      </w:r>
      <w:r w:rsidRPr="008E3DA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budową lub przebudową sygnalizacji świetlnej</w:t>
      </w:r>
      <w:r>
        <w:rPr>
          <w:rFonts w:ascii="Verdana" w:eastAsia="Arial Unicode MS" w:hAnsi="Verdana" w:cs="Verdana"/>
          <w:sz w:val="20"/>
          <w:szCs w:val="20"/>
        </w:rPr>
        <w:t>*</w:t>
      </w:r>
    </w:p>
    <w:p w:rsidR="009538D1" w:rsidRDefault="009538D1" w:rsidP="00EA793E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- 2 lub więcej</w:t>
      </w:r>
      <w:r w:rsidRPr="008E3DA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 lub przebudowami sygnalizacji świetlnej</w:t>
      </w:r>
      <w:r>
        <w:rPr>
          <w:rFonts w:ascii="Verdana" w:eastAsia="Arial Unicode MS" w:hAnsi="Verdana" w:cs="Verdana"/>
          <w:sz w:val="20"/>
          <w:szCs w:val="20"/>
        </w:rPr>
        <w:t>*</w:t>
      </w:r>
    </w:p>
    <w:p w:rsidR="009538D1" w:rsidRDefault="009538D1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9538D1" w:rsidRDefault="009538D1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10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9538D1" w:rsidRPr="00190C79" w:rsidRDefault="009538D1" w:rsidP="00190C79">
      <w:pPr>
        <w:pStyle w:val="PlainText"/>
        <w:spacing w:before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</w:t>
      </w:r>
    </w:p>
    <w:p w:rsidR="009538D1" w:rsidRPr="00EF3F84" w:rsidRDefault="009538D1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9538D1" w:rsidRPr="00EF3F84" w:rsidRDefault="009538D1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9538D1" w:rsidRDefault="009538D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9538D1" w:rsidRPr="00EF3F84" w:rsidRDefault="009538D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9538D1" w:rsidRDefault="009538D1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4.000,00 zł</w:t>
      </w:r>
      <w:r w:rsidRPr="00EF3F84">
        <w:rPr>
          <w:rFonts w:ascii="Verdana" w:eastAsia="Arial Unicode MS" w:hAnsi="Verdana" w:cs="Verdana"/>
        </w:rPr>
        <w:t xml:space="preserve"> w formie</w:t>
      </w:r>
      <w:r>
        <w:rPr>
          <w:rFonts w:ascii="Verdana" w:eastAsia="Arial Unicode MS" w:hAnsi="Verdana" w:cs="Verdana"/>
        </w:rPr>
        <w:t>:</w:t>
      </w:r>
    </w:p>
    <w:p w:rsidR="009538D1" w:rsidRPr="00EF3F84" w:rsidRDefault="009538D1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9538D1" w:rsidRDefault="009538D1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9538D1" w:rsidRPr="00EF3F84" w:rsidRDefault="009538D1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9538D1" w:rsidRPr="00E46DB0" w:rsidRDefault="009538D1" w:rsidP="00E46DB0">
      <w:pPr>
        <w:ind w:right="23"/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9538D1" w:rsidRPr="00EF3F84" w:rsidRDefault="009538D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3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9538D1" w:rsidRDefault="009538D1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14.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9538D1" w:rsidRPr="00EF3F84" w:rsidRDefault="009538D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5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9538D1" w:rsidRPr="00EF3F84" w:rsidRDefault="009538D1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9538D1" w:rsidRPr="00EF3F84" w:rsidRDefault="009538D1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9538D1" w:rsidRPr="00EF40E0" w:rsidRDefault="009538D1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9538D1" w:rsidRPr="00EF40E0" w:rsidRDefault="009538D1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9538D1" w:rsidRDefault="009538D1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9538D1" w:rsidRPr="007E355A" w:rsidRDefault="009538D1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9538D1" w:rsidRDefault="009538D1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9538D1" w:rsidRDefault="009538D1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Zestawienie kosztów zadania</w:t>
      </w:r>
    </w:p>
    <w:p w:rsidR="009538D1" w:rsidRPr="007E355A" w:rsidRDefault="009538D1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9538D1" w:rsidRPr="007E355A" w:rsidRDefault="009538D1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9538D1" w:rsidRPr="00D40003" w:rsidRDefault="009538D1" w:rsidP="00D4000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9538D1" w:rsidRDefault="009538D1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9538D1" w:rsidRPr="00FB4A28" w:rsidRDefault="009538D1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9538D1" w:rsidRPr="007E355A" w:rsidRDefault="009538D1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9538D1" w:rsidRPr="008B646D" w:rsidRDefault="009538D1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538D1" w:rsidRPr="00EF3F84" w:rsidRDefault="009538D1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9538D1" w:rsidRDefault="009538D1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9538D1" w:rsidRDefault="009538D1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9538D1" w:rsidRDefault="009538D1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538D1" w:rsidRDefault="009538D1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38D1" w:rsidRDefault="009538D1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9538D1" w:rsidRDefault="009538D1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9538D1" w:rsidRDefault="009538D1" w:rsidP="00190C79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538D1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8D1" w:rsidRPr="00006711" w:rsidRDefault="009538D1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538D1" w:rsidRDefault="009538D1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9538D1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538D1" w:rsidRPr="00843407" w:rsidRDefault="009538D1" w:rsidP="00843407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Budowę przejścia dla pieszych w                        </w:t>
            </w:r>
            <w:r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              </w:t>
            </w: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ul. Kazimierza Wielkiego</w:t>
            </w:r>
          </w:p>
          <w:p w:rsidR="009538D1" w:rsidRPr="00884979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9538D1" w:rsidRPr="0000671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Pr="00006711" w:rsidRDefault="009538D1" w:rsidP="00D57787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9538D1" w:rsidRPr="00006711" w:rsidRDefault="009538D1" w:rsidP="00D57787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9538D1" w:rsidRDefault="009538D1" w:rsidP="00D57787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9538D1" w:rsidRPr="00006711" w:rsidRDefault="009538D1" w:rsidP="00D57787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Pr="00006711" w:rsidRDefault="009538D1" w:rsidP="00D57787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9538D1" w:rsidRPr="00006711" w:rsidRDefault="009538D1" w:rsidP="00D57787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9538D1" w:rsidRDefault="009538D1" w:rsidP="00D57787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9538D1" w:rsidRDefault="009538D1" w:rsidP="00D57787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9538D1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538D1" w:rsidRPr="00B52AA8" w:rsidRDefault="009538D1" w:rsidP="005033F8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538D1" w:rsidRPr="00B52AA8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538D1" w:rsidRPr="00B52AA8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538D1" w:rsidRPr="00B52AA8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538D1" w:rsidRPr="00B52AA8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538D1" w:rsidRPr="00B52AA8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9538D1" w:rsidRPr="00B52AA8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9538D1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9538D1" w:rsidRPr="00B52AA8" w:rsidRDefault="009538D1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9538D1">
        <w:trPr>
          <w:trHeight w:val="228"/>
        </w:trPr>
        <w:tc>
          <w:tcPr>
            <w:tcW w:w="567" w:type="dxa"/>
          </w:tcPr>
          <w:p w:rsidR="009538D1" w:rsidRPr="00712E65" w:rsidRDefault="009538D1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538D1" w:rsidRPr="00712E65" w:rsidRDefault="009538D1" w:rsidP="005033F8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9538D1" w:rsidRPr="00712E65" w:rsidRDefault="009538D1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9538D1" w:rsidRPr="00712E65" w:rsidRDefault="009538D1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9538D1" w:rsidRPr="00712E65" w:rsidRDefault="009538D1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9538D1" w:rsidRPr="00712E65" w:rsidRDefault="009538D1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9538D1" w:rsidRPr="00712E65" w:rsidRDefault="009538D1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9538D1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538D1" w:rsidRDefault="009538D1" w:rsidP="005033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538D1" w:rsidRDefault="009538D1" w:rsidP="005033F8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9538D1" w:rsidRDefault="009538D1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9538D1" w:rsidRDefault="009538D1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538D1" w:rsidRDefault="009538D1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538D1" w:rsidRDefault="009538D1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538D1" w:rsidRDefault="009538D1" w:rsidP="005033F8">
            <w:pPr>
              <w:jc w:val="both"/>
              <w:rPr>
                <w:rFonts w:ascii="Arial" w:hAnsi="Arial" w:cs="Arial"/>
              </w:rPr>
            </w:pPr>
          </w:p>
        </w:tc>
      </w:tr>
    </w:tbl>
    <w:p w:rsidR="009538D1" w:rsidRPr="00D76164" w:rsidRDefault="009538D1" w:rsidP="00D5778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9538D1" w:rsidRPr="002528CE" w:rsidRDefault="009538D1" w:rsidP="00D57787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9538D1" w:rsidRPr="002528CE" w:rsidRDefault="009538D1" w:rsidP="00D57787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9538D1" w:rsidRDefault="009538D1" w:rsidP="00D57787">
      <w:pPr>
        <w:ind w:left="4956" w:firstLine="708"/>
        <w:jc w:val="center"/>
        <w:rPr>
          <w:rFonts w:ascii="Arial" w:hAnsi="Arial" w:cs="Arial"/>
        </w:rPr>
      </w:pPr>
    </w:p>
    <w:p w:rsidR="009538D1" w:rsidRDefault="009538D1" w:rsidP="00D57787">
      <w:pPr>
        <w:ind w:left="4956" w:firstLine="708"/>
        <w:jc w:val="center"/>
        <w:rPr>
          <w:rFonts w:ascii="Arial" w:hAnsi="Arial" w:cs="Arial"/>
        </w:rPr>
      </w:pPr>
    </w:p>
    <w:p w:rsidR="009538D1" w:rsidRDefault="009538D1" w:rsidP="00CC0D8A">
      <w:pPr>
        <w:spacing w:before="12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9538D1" w:rsidRDefault="009538D1" w:rsidP="00CC0D8A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9538D1" w:rsidRDefault="009538D1" w:rsidP="00CC0D8A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538D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8D1" w:rsidRDefault="009538D1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538D1" w:rsidRDefault="009538D1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9538D1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538D1" w:rsidRPr="00843407" w:rsidRDefault="009538D1" w:rsidP="00843407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Budowę przejścia dla pieszych w                        </w:t>
            </w:r>
            <w:r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              </w:t>
            </w: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ul. Kazimierza Wielkiego</w:t>
            </w:r>
          </w:p>
          <w:p w:rsidR="009538D1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9538D1" w:rsidRDefault="009538D1" w:rsidP="009A3C6F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9A3C6F">
      <w:pPr>
        <w:rPr>
          <w:rFonts w:ascii="Verdana" w:eastAsia="Arial Unicode MS" w:hAnsi="Verdana"/>
          <w:sz w:val="20"/>
          <w:szCs w:val="20"/>
        </w:rPr>
      </w:pPr>
    </w:p>
    <w:p w:rsidR="009538D1" w:rsidRDefault="009538D1" w:rsidP="009A3C6F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Wykonawca:</w:t>
      </w:r>
    </w:p>
    <w:p w:rsidR="009538D1" w:rsidRDefault="009538D1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538D1" w:rsidRDefault="009538D1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9538D1" w:rsidRDefault="009538D1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9538D1" w:rsidRDefault="009538D1" w:rsidP="009A3C6F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9538D1" w:rsidRDefault="009538D1" w:rsidP="009A3C6F">
      <w:pPr>
        <w:rPr>
          <w:rFonts w:ascii="Verdana" w:eastAsia="Arial Unicode MS" w:hAnsi="Verdana"/>
          <w:sz w:val="18"/>
          <w:szCs w:val="18"/>
        </w:rPr>
      </w:pPr>
    </w:p>
    <w:p w:rsidR="009538D1" w:rsidRDefault="009538D1" w:rsidP="009A3C6F">
      <w:pPr>
        <w:rPr>
          <w:rFonts w:ascii="Verdana" w:eastAsia="Arial Unicode MS" w:hAnsi="Verdana"/>
          <w:sz w:val="18"/>
          <w:szCs w:val="18"/>
        </w:rPr>
      </w:pPr>
    </w:p>
    <w:p w:rsidR="009538D1" w:rsidRDefault="009538D1" w:rsidP="009A3C6F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9538D1" w:rsidRDefault="009538D1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538D1" w:rsidRDefault="009538D1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9538D1" w:rsidRDefault="009538D1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Default="009538D1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Default="009538D1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Default="009538D1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110"/>
        <w:gridCol w:w="5040"/>
        <w:gridCol w:w="3094"/>
      </w:tblGrid>
      <w:tr w:rsidR="009538D1">
        <w:trPr>
          <w:trHeight w:val="528"/>
        </w:trPr>
        <w:tc>
          <w:tcPr>
            <w:tcW w:w="1110" w:type="dxa"/>
            <w:shd w:val="clear" w:color="auto" w:fill="E6E6E6"/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 zadania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9538D1">
        <w:trPr>
          <w:cantSplit/>
          <w:trHeight w:val="191"/>
        </w:trPr>
        <w:tc>
          <w:tcPr>
            <w:tcW w:w="111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9538D1">
        <w:trPr>
          <w:cantSplit/>
          <w:trHeight w:val="111"/>
        </w:trPr>
        <w:tc>
          <w:tcPr>
            <w:tcW w:w="111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right="-70" w:firstLine="18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Pr="007D4074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 w:rsidRPr="007D4074">
              <w:rPr>
                <w:rFonts w:ascii="Verdana" w:eastAsia="Arial Unicode MS" w:hAnsi="Verdana" w:cs="Verdana"/>
                <w:sz w:val="18"/>
                <w:szCs w:val="18"/>
              </w:rPr>
              <w:t>Drogi</w:t>
            </w: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i ORD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               </w:t>
            </w:r>
          </w:p>
        </w:tc>
      </w:tr>
      <w:tr w:rsidR="009538D1">
        <w:trPr>
          <w:cantSplit/>
          <w:trHeight w:val="108"/>
        </w:trPr>
        <w:tc>
          <w:tcPr>
            <w:tcW w:w="111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right="-70" w:firstLine="18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2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Pr="007D4074" w:rsidRDefault="009538D1" w:rsidP="0037102E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Przebudowa sieci elektroenergetycznych, sygnalizacja 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9538D1">
        <w:trPr>
          <w:cantSplit/>
          <w:trHeight w:val="454"/>
        </w:trPr>
        <w:tc>
          <w:tcPr>
            <w:tcW w:w="111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(5 % od poz. 1 + 2)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9538D1">
        <w:trPr>
          <w:cantSplit/>
          <w:trHeight w:val="454"/>
        </w:trPr>
        <w:tc>
          <w:tcPr>
            <w:tcW w:w="111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2 + 3)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9538D1">
        <w:trPr>
          <w:cantSplit/>
          <w:trHeight w:val="454"/>
        </w:trPr>
        <w:tc>
          <w:tcPr>
            <w:tcW w:w="111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4)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9538D1">
        <w:trPr>
          <w:cantSplit/>
          <w:trHeight w:val="454"/>
        </w:trPr>
        <w:tc>
          <w:tcPr>
            <w:tcW w:w="111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4 + 5)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38D1" w:rsidRDefault="009538D1" w:rsidP="0037102E">
            <w:pPr>
              <w:tabs>
                <w:tab w:val="left" w:pos="0"/>
              </w:tabs>
              <w:ind w:left="360" w:firstLine="18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9538D1" w:rsidRDefault="009538D1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Default="009538D1" w:rsidP="009A3C6F">
      <w:pPr>
        <w:ind w:left="4956" w:firstLine="708"/>
        <w:rPr>
          <w:rFonts w:ascii="Arial" w:hAnsi="Arial" w:cs="Arial"/>
        </w:rPr>
      </w:pPr>
    </w:p>
    <w:p w:rsidR="009538D1" w:rsidRDefault="009538D1" w:rsidP="009A3C6F">
      <w:pPr>
        <w:ind w:left="4956" w:firstLine="708"/>
        <w:jc w:val="center"/>
        <w:rPr>
          <w:rFonts w:ascii="Arial" w:hAnsi="Arial" w:cs="Arial"/>
        </w:rPr>
      </w:pPr>
    </w:p>
    <w:p w:rsidR="009538D1" w:rsidRDefault="009538D1" w:rsidP="009A3C6F">
      <w:pPr>
        <w:ind w:left="4956" w:firstLine="708"/>
        <w:jc w:val="center"/>
        <w:rPr>
          <w:rFonts w:ascii="Arial" w:hAnsi="Arial" w:cs="Arial"/>
        </w:rPr>
      </w:pPr>
    </w:p>
    <w:p w:rsidR="009538D1" w:rsidRDefault="009538D1" w:rsidP="009A3C6F">
      <w:pPr>
        <w:spacing w:before="12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9538D1" w:rsidRDefault="009538D1" w:rsidP="009A3C6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9538D1" w:rsidRDefault="009538D1" w:rsidP="009A3C6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538D1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8D1" w:rsidRPr="007E355A" w:rsidRDefault="009538D1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38D1" w:rsidRDefault="009538D1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9538D1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538D1" w:rsidRPr="00843407" w:rsidRDefault="009538D1" w:rsidP="00843407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Budowę przejścia dla pieszych w                        </w:t>
            </w:r>
            <w:r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              </w:t>
            </w: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ul. Kazimierza Wielkiego</w:t>
            </w:r>
          </w:p>
          <w:p w:rsidR="009538D1" w:rsidRPr="00884979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9538D1" w:rsidRDefault="009538D1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Pr="007E355A" w:rsidRDefault="009538D1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Pr="00FB4A28" w:rsidRDefault="009538D1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9538D1" w:rsidRPr="00FB4A28" w:rsidRDefault="009538D1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9538D1" w:rsidRPr="00FB4A28" w:rsidRDefault="009538D1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9538D1" w:rsidRPr="00062715" w:rsidRDefault="009538D1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9538D1" w:rsidRDefault="009538D1" w:rsidP="00062715">
      <w:pPr>
        <w:rPr>
          <w:rFonts w:ascii="Verdana" w:eastAsia="Arial Unicode MS" w:hAnsi="Verdana"/>
          <w:sz w:val="18"/>
          <w:szCs w:val="18"/>
        </w:rPr>
      </w:pPr>
    </w:p>
    <w:p w:rsidR="009538D1" w:rsidRPr="007E355A" w:rsidRDefault="009538D1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9538D1" w:rsidRPr="00FB4A28" w:rsidRDefault="009538D1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538D1" w:rsidRPr="008B646D" w:rsidRDefault="009538D1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Pr="008B646D" w:rsidRDefault="009538D1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9538D1" w:rsidRDefault="009538D1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9538D1" w:rsidRDefault="009538D1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9538D1" w:rsidRPr="008B646D" w:rsidRDefault="009538D1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9538D1" w:rsidRPr="008B646D" w:rsidRDefault="009538D1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9538D1" w:rsidRPr="008B646D" w:rsidRDefault="009538D1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9538D1" w:rsidRDefault="009538D1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9538D1" w:rsidRPr="008B646D" w:rsidRDefault="009538D1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9538D1" w:rsidRPr="003C31CE" w:rsidRDefault="009538D1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9538D1" w:rsidRDefault="009538D1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Pr="00FB4A28" w:rsidRDefault="009538D1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9538D1" w:rsidRPr="007E355A" w:rsidRDefault="009538D1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9538D1" w:rsidRPr="003C31CE" w:rsidRDefault="009538D1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Default="009538D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9538D1" w:rsidRDefault="009538D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9538D1" w:rsidRDefault="009538D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9538D1" w:rsidRDefault="009538D1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9538D1" w:rsidRPr="003C31CE" w:rsidRDefault="009538D1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9538D1" w:rsidRPr="003C31CE" w:rsidRDefault="009538D1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9538D1" w:rsidRDefault="009538D1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9538D1" w:rsidRPr="003C31CE" w:rsidRDefault="009538D1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9538D1" w:rsidRPr="003C31CE" w:rsidRDefault="009538D1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9538D1" w:rsidRPr="003C31CE" w:rsidRDefault="009538D1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9538D1" w:rsidRPr="003C31CE" w:rsidRDefault="009538D1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538D1" w:rsidRDefault="009538D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538D1" w:rsidRDefault="009538D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538D1" w:rsidRDefault="009538D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538D1" w:rsidRDefault="009538D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9538D1" w:rsidRPr="00FB4A28" w:rsidRDefault="009538D1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9538D1" w:rsidRPr="007E355A" w:rsidRDefault="009538D1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9538D1" w:rsidRPr="003C31CE" w:rsidRDefault="009538D1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9538D1" w:rsidRDefault="009538D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538D1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8D1" w:rsidRDefault="009538D1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9538D1" w:rsidRPr="007E355A" w:rsidRDefault="009538D1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38D1" w:rsidRDefault="009538D1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9538D1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538D1" w:rsidRPr="00843407" w:rsidRDefault="009538D1" w:rsidP="00843407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Budowę przejścia dla pieszych w                        </w:t>
            </w:r>
            <w:r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              </w:t>
            </w: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ul. Kazimierza Wielkiego</w:t>
            </w:r>
          </w:p>
          <w:p w:rsidR="009538D1" w:rsidRPr="00884979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9538D1" w:rsidRDefault="009538D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9538D1" w:rsidRPr="003C31CE" w:rsidRDefault="009538D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9538D1" w:rsidRPr="003C31CE" w:rsidRDefault="009538D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9538D1" w:rsidRPr="003C31CE" w:rsidRDefault="009538D1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9538D1" w:rsidRPr="003C31CE" w:rsidRDefault="009538D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9538D1" w:rsidRPr="003C31CE" w:rsidRDefault="009538D1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9538D1" w:rsidRPr="003C31CE" w:rsidRDefault="009538D1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9538D1" w:rsidRPr="003C31CE" w:rsidRDefault="009538D1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9538D1" w:rsidRPr="003C31CE" w:rsidRDefault="009538D1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9538D1" w:rsidRPr="003C31CE" w:rsidRDefault="009538D1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9538D1" w:rsidRPr="003C31CE" w:rsidRDefault="009538D1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9538D1" w:rsidRPr="003C31CE" w:rsidRDefault="009538D1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9538D1" w:rsidRPr="003C31CE" w:rsidRDefault="009538D1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9538D1" w:rsidRPr="00843407" w:rsidRDefault="009538D1" w:rsidP="00843407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„</w:t>
      </w:r>
      <w:r>
        <w:rPr>
          <w:rFonts w:ascii="Verdana" w:hAnsi="Verdana" w:cs="Verdana"/>
          <w:b/>
          <w:bCs/>
          <w:color w:val="1F497D"/>
          <w:sz w:val="20"/>
          <w:szCs w:val="20"/>
        </w:rPr>
        <w:t xml:space="preserve">Budowę przejścia dla pieszych w </w:t>
      </w:r>
      <w:r w:rsidRPr="00843407">
        <w:rPr>
          <w:rFonts w:ascii="Verdana" w:hAnsi="Verdana" w:cs="Verdana"/>
          <w:b/>
          <w:bCs/>
          <w:color w:val="1F497D"/>
          <w:sz w:val="20"/>
          <w:szCs w:val="20"/>
        </w:rPr>
        <w:t>ul. Kazimierza Wielkiego</w:t>
      </w:r>
      <w:r>
        <w:rPr>
          <w:rFonts w:ascii="Verdana" w:hAnsi="Verdana" w:cs="Verdana"/>
          <w:b/>
          <w:bCs/>
          <w:sz w:val="20"/>
          <w:szCs w:val="20"/>
        </w:rPr>
        <w:t>”</w:t>
      </w:r>
    </w:p>
    <w:p w:rsidR="009538D1" w:rsidRPr="003C31CE" w:rsidRDefault="009538D1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9538D1" w:rsidRDefault="009538D1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9538D1" w:rsidRPr="003C31CE" w:rsidRDefault="009538D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9538D1" w:rsidRDefault="009538D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9538D1" w:rsidRPr="003C31CE" w:rsidRDefault="009538D1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9538D1" w:rsidRDefault="009538D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9538D1" w:rsidRPr="003C31CE" w:rsidRDefault="009538D1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9538D1" w:rsidRPr="003C31CE" w:rsidRDefault="009538D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9538D1" w:rsidRPr="003C31CE" w:rsidRDefault="009538D1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9538D1" w:rsidRPr="003C31CE" w:rsidRDefault="009538D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9538D1" w:rsidRPr="003C31CE" w:rsidRDefault="009538D1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9538D1" w:rsidRDefault="009538D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9538D1" w:rsidRPr="003C31CE" w:rsidRDefault="009538D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9538D1" w:rsidRDefault="009538D1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9538D1" w:rsidRPr="009B63E9" w:rsidRDefault="009538D1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9538D1" w:rsidRDefault="009538D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9538D1" w:rsidRDefault="009538D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Default="009538D1" w:rsidP="0084426C">
      <w:pPr>
        <w:pStyle w:val="PlainText"/>
        <w:ind w:left="2836" w:firstLine="44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Default="009538D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Default="009538D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9538D1" w:rsidRPr="00E80AE0" w:rsidRDefault="009538D1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9538D1" w:rsidRDefault="009538D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9538D1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8D1" w:rsidRPr="007E355A" w:rsidRDefault="009538D1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38D1" w:rsidRDefault="009538D1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9538D1" w:rsidRDefault="009538D1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9538D1" w:rsidRDefault="009538D1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9538D1" w:rsidRPr="00843407" w:rsidRDefault="009538D1" w:rsidP="00843407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Budowę przejścia dla pieszych w                        </w:t>
            </w:r>
            <w:r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              </w:t>
            </w:r>
            <w:r w:rsidRPr="00843407">
              <w:rPr>
                <w:rFonts w:ascii="Verdana" w:hAnsi="Verdana" w:cs="Verdana"/>
                <w:b/>
                <w:bCs/>
                <w:color w:val="1F497D"/>
                <w:sz w:val="20"/>
                <w:szCs w:val="20"/>
              </w:rPr>
              <w:t xml:space="preserve">    ul. Kazimierza Wielkiego</w:t>
            </w:r>
          </w:p>
          <w:p w:rsidR="009538D1" w:rsidRPr="007E355A" w:rsidRDefault="009538D1" w:rsidP="00D400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9538D1" w:rsidRDefault="009538D1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Pr="007E355A" w:rsidRDefault="009538D1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9538D1" w:rsidRPr="0009157E" w:rsidRDefault="009538D1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9538D1" w:rsidRPr="0009157E" w:rsidRDefault="009538D1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538D1" w:rsidRPr="0009157E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9538D1" w:rsidRPr="0009157E" w:rsidRDefault="009538D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9538D1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538D1" w:rsidRPr="003C31CE" w:rsidRDefault="009538D1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9538D1" w:rsidRDefault="009538D1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9538D1" w:rsidRDefault="009538D1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9538D1" w:rsidRPr="00006711" w:rsidRDefault="009538D1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9538D1" w:rsidRPr="00006711" w:rsidRDefault="009538D1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9538D1" w:rsidRPr="00006711" w:rsidRDefault="009538D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9538D1" w:rsidRPr="00006711" w:rsidRDefault="009538D1" w:rsidP="008110C3">
      <w:pPr>
        <w:rPr>
          <w:rFonts w:ascii="Verdana" w:eastAsia="Arial Unicode MS" w:hAnsi="Verdana"/>
          <w:sz w:val="18"/>
          <w:szCs w:val="18"/>
        </w:rPr>
      </w:pPr>
    </w:p>
    <w:p w:rsidR="009538D1" w:rsidRDefault="009538D1" w:rsidP="008110C3">
      <w:pPr>
        <w:rPr>
          <w:rFonts w:ascii="Verdana" w:eastAsia="Arial Unicode MS" w:hAnsi="Verdana"/>
          <w:sz w:val="18"/>
          <w:szCs w:val="18"/>
        </w:rPr>
      </w:pPr>
    </w:p>
    <w:p w:rsidR="009538D1" w:rsidRPr="00006711" w:rsidRDefault="009538D1" w:rsidP="008110C3">
      <w:pPr>
        <w:rPr>
          <w:rFonts w:ascii="Verdana" w:eastAsia="Arial Unicode MS" w:hAnsi="Verdana"/>
          <w:sz w:val="18"/>
          <w:szCs w:val="18"/>
        </w:rPr>
      </w:pPr>
    </w:p>
    <w:p w:rsidR="009538D1" w:rsidRPr="004D62D7" w:rsidRDefault="009538D1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9538D1" w:rsidRPr="004D62D7" w:rsidRDefault="009538D1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9538D1" w:rsidRDefault="009538D1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9538D1" w:rsidRPr="00267B1C" w:rsidRDefault="009538D1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9538D1" w:rsidRPr="00267B1C" w:rsidRDefault="009538D1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9538D1" w:rsidRPr="00900388" w:rsidRDefault="009538D1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9538D1" w:rsidRDefault="009538D1" w:rsidP="008110C3">
      <w:pPr>
        <w:rPr>
          <w:rFonts w:ascii="Verdana" w:eastAsia="Arial Unicode MS" w:hAnsi="Verdana"/>
          <w:sz w:val="20"/>
          <w:szCs w:val="20"/>
        </w:rPr>
      </w:pPr>
    </w:p>
    <w:p w:rsidR="009538D1" w:rsidRDefault="009538D1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6017BE">
      <w:pPr>
        <w:ind w:left="60"/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niepotrzebne skreślić</w:t>
      </w:r>
    </w:p>
    <w:p w:rsidR="009538D1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Pr="0009157E" w:rsidRDefault="009538D1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9538D1" w:rsidRPr="0009157E" w:rsidRDefault="009538D1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9538D1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8D1" w:rsidRDefault="009538D1">
      <w:r>
        <w:separator/>
      </w:r>
    </w:p>
  </w:endnote>
  <w:endnote w:type="continuationSeparator" w:id="1">
    <w:p w:rsidR="009538D1" w:rsidRDefault="00953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8D1" w:rsidRDefault="009538D1">
      <w:r>
        <w:separator/>
      </w:r>
    </w:p>
  </w:footnote>
  <w:footnote w:type="continuationSeparator" w:id="1">
    <w:p w:rsidR="009538D1" w:rsidRDefault="009538D1">
      <w:r>
        <w:continuationSeparator/>
      </w:r>
    </w:p>
  </w:footnote>
  <w:footnote w:id="2">
    <w:p w:rsidR="009538D1" w:rsidRDefault="009538D1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>tj. 36</w:t>
      </w:r>
      <w:r w:rsidRPr="00B0234A">
        <w:rPr>
          <w:rFonts w:ascii="Verdana" w:hAnsi="Verdana" w:cs="Verdana"/>
          <w:sz w:val="16"/>
          <w:szCs w:val="16"/>
        </w:rPr>
        <w:t xml:space="preserve">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A363E96"/>
    <w:multiLevelType w:val="hybridMultilevel"/>
    <w:tmpl w:val="D132248E"/>
    <w:lvl w:ilvl="0" w:tplc="58B0CD42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 w:numId="1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248F4"/>
    <w:rsid w:val="0003086F"/>
    <w:rsid w:val="00032401"/>
    <w:rsid w:val="00034DFE"/>
    <w:rsid w:val="00036577"/>
    <w:rsid w:val="00045385"/>
    <w:rsid w:val="00052333"/>
    <w:rsid w:val="00054243"/>
    <w:rsid w:val="00054D0A"/>
    <w:rsid w:val="0005532B"/>
    <w:rsid w:val="000557C4"/>
    <w:rsid w:val="00055B5E"/>
    <w:rsid w:val="0005671D"/>
    <w:rsid w:val="00060E38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798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24C0"/>
    <w:rsid w:val="000E481B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16DCB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0C79"/>
    <w:rsid w:val="001910F9"/>
    <w:rsid w:val="00193544"/>
    <w:rsid w:val="0019505E"/>
    <w:rsid w:val="001951C9"/>
    <w:rsid w:val="0019552F"/>
    <w:rsid w:val="001A314C"/>
    <w:rsid w:val="001A3A2C"/>
    <w:rsid w:val="001A3F15"/>
    <w:rsid w:val="001A5E12"/>
    <w:rsid w:val="001B4300"/>
    <w:rsid w:val="001B4340"/>
    <w:rsid w:val="001B4933"/>
    <w:rsid w:val="001B4F09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1F60"/>
    <w:rsid w:val="0021289E"/>
    <w:rsid w:val="00213C40"/>
    <w:rsid w:val="00213F2E"/>
    <w:rsid w:val="00215108"/>
    <w:rsid w:val="002231F9"/>
    <w:rsid w:val="0022372B"/>
    <w:rsid w:val="00232A50"/>
    <w:rsid w:val="00234A0F"/>
    <w:rsid w:val="00234C92"/>
    <w:rsid w:val="002406B8"/>
    <w:rsid w:val="00243946"/>
    <w:rsid w:val="00243D03"/>
    <w:rsid w:val="00250DC4"/>
    <w:rsid w:val="00252538"/>
    <w:rsid w:val="002528CE"/>
    <w:rsid w:val="0025438E"/>
    <w:rsid w:val="002572BA"/>
    <w:rsid w:val="00257F16"/>
    <w:rsid w:val="00260C9D"/>
    <w:rsid w:val="00264F41"/>
    <w:rsid w:val="00267B1C"/>
    <w:rsid w:val="002721FD"/>
    <w:rsid w:val="00272F78"/>
    <w:rsid w:val="00277C10"/>
    <w:rsid w:val="00277EB2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078BB"/>
    <w:rsid w:val="00310292"/>
    <w:rsid w:val="00312873"/>
    <w:rsid w:val="00312C41"/>
    <w:rsid w:val="00317B51"/>
    <w:rsid w:val="00321752"/>
    <w:rsid w:val="00321977"/>
    <w:rsid w:val="00324272"/>
    <w:rsid w:val="00324E29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0EF7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102E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045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563C2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33F8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17BE"/>
    <w:rsid w:val="0060314B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5347B"/>
    <w:rsid w:val="00660B33"/>
    <w:rsid w:val="00660FD7"/>
    <w:rsid w:val="00663932"/>
    <w:rsid w:val="00666DA7"/>
    <w:rsid w:val="00670074"/>
    <w:rsid w:val="00673101"/>
    <w:rsid w:val="00674445"/>
    <w:rsid w:val="00680418"/>
    <w:rsid w:val="0068351B"/>
    <w:rsid w:val="00686219"/>
    <w:rsid w:val="00687EEF"/>
    <w:rsid w:val="006B0A2F"/>
    <w:rsid w:val="006B205D"/>
    <w:rsid w:val="006B4749"/>
    <w:rsid w:val="006B4D11"/>
    <w:rsid w:val="006B5D94"/>
    <w:rsid w:val="006B71F4"/>
    <w:rsid w:val="006B76AD"/>
    <w:rsid w:val="006B7E92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0868"/>
    <w:rsid w:val="00763977"/>
    <w:rsid w:val="0076438A"/>
    <w:rsid w:val="00766BB9"/>
    <w:rsid w:val="007738AB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8D7"/>
    <w:rsid w:val="007A5BA7"/>
    <w:rsid w:val="007A5DAC"/>
    <w:rsid w:val="007A6474"/>
    <w:rsid w:val="007A6840"/>
    <w:rsid w:val="007A7A9A"/>
    <w:rsid w:val="007B0543"/>
    <w:rsid w:val="007B1153"/>
    <w:rsid w:val="007B6146"/>
    <w:rsid w:val="007C30D6"/>
    <w:rsid w:val="007C4C33"/>
    <w:rsid w:val="007C5FF2"/>
    <w:rsid w:val="007C7AEC"/>
    <w:rsid w:val="007D2A05"/>
    <w:rsid w:val="007D2B9E"/>
    <w:rsid w:val="007D4074"/>
    <w:rsid w:val="007D4792"/>
    <w:rsid w:val="007D61FB"/>
    <w:rsid w:val="007D7645"/>
    <w:rsid w:val="007E355A"/>
    <w:rsid w:val="007E3B59"/>
    <w:rsid w:val="007F588B"/>
    <w:rsid w:val="00800DEA"/>
    <w:rsid w:val="00800E40"/>
    <w:rsid w:val="00801ADF"/>
    <w:rsid w:val="00804148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3098"/>
    <w:rsid w:val="00834204"/>
    <w:rsid w:val="00837172"/>
    <w:rsid w:val="00843407"/>
    <w:rsid w:val="0084426C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026B"/>
    <w:rsid w:val="008B58D2"/>
    <w:rsid w:val="008B5BF2"/>
    <w:rsid w:val="008B5DC5"/>
    <w:rsid w:val="008B646D"/>
    <w:rsid w:val="008C0781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3DA1"/>
    <w:rsid w:val="008E512B"/>
    <w:rsid w:val="008E585F"/>
    <w:rsid w:val="008E7666"/>
    <w:rsid w:val="008E7C67"/>
    <w:rsid w:val="008F17EF"/>
    <w:rsid w:val="008F3F98"/>
    <w:rsid w:val="008F4C1F"/>
    <w:rsid w:val="008F649E"/>
    <w:rsid w:val="008F6C2A"/>
    <w:rsid w:val="008F7460"/>
    <w:rsid w:val="00900388"/>
    <w:rsid w:val="00901021"/>
    <w:rsid w:val="009027AD"/>
    <w:rsid w:val="00902D92"/>
    <w:rsid w:val="0091144D"/>
    <w:rsid w:val="0091192D"/>
    <w:rsid w:val="00913DE5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38D1"/>
    <w:rsid w:val="00954E87"/>
    <w:rsid w:val="009656DC"/>
    <w:rsid w:val="009669B7"/>
    <w:rsid w:val="00970724"/>
    <w:rsid w:val="00970F77"/>
    <w:rsid w:val="00971B3A"/>
    <w:rsid w:val="00975051"/>
    <w:rsid w:val="00977F7A"/>
    <w:rsid w:val="0098184E"/>
    <w:rsid w:val="00983CF7"/>
    <w:rsid w:val="0099018A"/>
    <w:rsid w:val="009912FA"/>
    <w:rsid w:val="0099135C"/>
    <w:rsid w:val="00991D11"/>
    <w:rsid w:val="00992C1C"/>
    <w:rsid w:val="00996816"/>
    <w:rsid w:val="009A127E"/>
    <w:rsid w:val="009A3C6F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1D26"/>
    <w:rsid w:val="00A02160"/>
    <w:rsid w:val="00A0285D"/>
    <w:rsid w:val="00A03C03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72DE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380"/>
    <w:rsid w:val="00A77E8E"/>
    <w:rsid w:val="00A81339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4BF9"/>
    <w:rsid w:val="00AB7311"/>
    <w:rsid w:val="00AB7BFE"/>
    <w:rsid w:val="00AC0A86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E65C2"/>
    <w:rsid w:val="00AF2B1E"/>
    <w:rsid w:val="00AF3F0A"/>
    <w:rsid w:val="00AF5D20"/>
    <w:rsid w:val="00B0234A"/>
    <w:rsid w:val="00B0415D"/>
    <w:rsid w:val="00B056CC"/>
    <w:rsid w:val="00B07CDB"/>
    <w:rsid w:val="00B10D4F"/>
    <w:rsid w:val="00B1305D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2426"/>
    <w:rsid w:val="00BA444E"/>
    <w:rsid w:val="00BA7617"/>
    <w:rsid w:val="00BB11F6"/>
    <w:rsid w:val="00BB174F"/>
    <w:rsid w:val="00BB1D65"/>
    <w:rsid w:val="00BB7163"/>
    <w:rsid w:val="00BB7932"/>
    <w:rsid w:val="00BC3E3D"/>
    <w:rsid w:val="00BD40C8"/>
    <w:rsid w:val="00BD5C87"/>
    <w:rsid w:val="00BD7BE1"/>
    <w:rsid w:val="00BE08C4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0EF"/>
    <w:rsid w:val="00C61F9F"/>
    <w:rsid w:val="00C65DC8"/>
    <w:rsid w:val="00C665FA"/>
    <w:rsid w:val="00C764B0"/>
    <w:rsid w:val="00C76762"/>
    <w:rsid w:val="00C80160"/>
    <w:rsid w:val="00C82C8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0D8A"/>
    <w:rsid w:val="00CC1197"/>
    <w:rsid w:val="00CC360B"/>
    <w:rsid w:val="00CC4452"/>
    <w:rsid w:val="00CD43D2"/>
    <w:rsid w:val="00CE0452"/>
    <w:rsid w:val="00CF0EA9"/>
    <w:rsid w:val="00CF0EED"/>
    <w:rsid w:val="00CF70B5"/>
    <w:rsid w:val="00D06A9A"/>
    <w:rsid w:val="00D06FA3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0003"/>
    <w:rsid w:val="00D42886"/>
    <w:rsid w:val="00D44A15"/>
    <w:rsid w:val="00D46363"/>
    <w:rsid w:val="00D46CDA"/>
    <w:rsid w:val="00D47811"/>
    <w:rsid w:val="00D512F2"/>
    <w:rsid w:val="00D54608"/>
    <w:rsid w:val="00D54C27"/>
    <w:rsid w:val="00D57787"/>
    <w:rsid w:val="00D6014D"/>
    <w:rsid w:val="00D62DF1"/>
    <w:rsid w:val="00D650AE"/>
    <w:rsid w:val="00D70C31"/>
    <w:rsid w:val="00D744D6"/>
    <w:rsid w:val="00D76164"/>
    <w:rsid w:val="00D8467B"/>
    <w:rsid w:val="00D91310"/>
    <w:rsid w:val="00D94949"/>
    <w:rsid w:val="00D94B87"/>
    <w:rsid w:val="00D95A2D"/>
    <w:rsid w:val="00D9628E"/>
    <w:rsid w:val="00DA0C44"/>
    <w:rsid w:val="00DA1B5D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D63CA"/>
    <w:rsid w:val="00DE0CB2"/>
    <w:rsid w:val="00DE46D7"/>
    <w:rsid w:val="00DE51A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2B4"/>
    <w:rsid w:val="00E26CC5"/>
    <w:rsid w:val="00E30B02"/>
    <w:rsid w:val="00E36DCD"/>
    <w:rsid w:val="00E36EFE"/>
    <w:rsid w:val="00E44203"/>
    <w:rsid w:val="00E463A6"/>
    <w:rsid w:val="00E46DB0"/>
    <w:rsid w:val="00E51A79"/>
    <w:rsid w:val="00E54DBC"/>
    <w:rsid w:val="00E56F0D"/>
    <w:rsid w:val="00E605C6"/>
    <w:rsid w:val="00E63144"/>
    <w:rsid w:val="00E647C9"/>
    <w:rsid w:val="00E64EE8"/>
    <w:rsid w:val="00E65E7B"/>
    <w:rsid w:val="00E66CAF"/>
    <w:rsid w:val="00E80AE0"/>
    <w:rsid w:val="00E814AB"/>
    <w:rsid w:val="00E81FE4"/>
    <w:rsid w:val="00E8308C"/>
    <w:rsid w:val="00E84C18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A793E"/>
    <w:rsid w:val="00EB6765"/>
    <w:rsid w:val="00EC07A8"/>
    <w:rsid w:val="00EC1004"/>
    <w:rsid w:val="00EC491B"/>
    <w:rsid w:val="00EC4F37"/>
    <w:rsid w:val="00EC6754"/>
    <w:rsid w:val="00ED18DD"/>
    <w:rsid w:val="00EE1331"/>
    <w:rsid w:val="00EE3846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3E3D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1D85"/>
    <w:rsid w:val="00FA222B"/>
    <w:rsid w:val="00FA2D03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45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045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045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3045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045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3045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3045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30451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451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30451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430451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30451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30451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30451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30451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30451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0451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30451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045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07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187</TotalTime>
  <Pages>8</Pages>
  <Words>1874</Words>
  <Characters>11249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23</cp:revision>
  <cp:lastPrinted>2020-04-02T05:36:00Z</cp:lastPrinted>
  <dcterms:created xsi:type="dcterms:W3CDTF">2018-06-19T10:50:00Z</dcterms:created>
  <dcterms:modified xsi:type="dcterms:W3CDTF">2020-04-02T05:46:00Z</dcterms:modified>
</cp:coreProperties>
</file>