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2EF3" w:rsidRPr="00EC3B3D" w:rsidRDefault="004A2EF3" w:rsidP="00E5206D">
      <w:pPr>
        <w:pStyle w:val="Annexetitre"/>
        <w:rPr>
          <w:rFonts w:ascii="Arial" w:hAnsi="Arial" w:cs="Arial"/>
          <w:caps/>
          <w:sz w:val="20"/>
          <w:szCs w:val="20"/>
          <w:u w:val="none"/>
        </w:rPr>
      </w:pPr>
      <w:r w:rsidRPr="00EC3B3D">
        <w:rPr>
          <w:rFonts w:ascii="Arial" w:hAnsi="Arial" w:cs="Arial"/>
          <w:caps/>
          <w:sz w:val="20"/>
          <w:szCs w:val="20"/>
          <w:u w:val="none"/>
        </w:rPr>
        <w:t>Standardowy formularz jednolitego europejskiego dokumentu zamówienia</w:t>
      </w:r>
    </w:p>
    <w:p w:rsidR="004A2EF3" w:rsidRPr="00682DD7" w:rsidRDefault="004A2EF3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I: Informacje dotyczące postępowania o udzielenie zamówienia oraz instytucji zamawiającej lub podmiotu zamawiającego</w:t>
      </w:r>
    </w:p>
    <w:p w:rsidR="004A2EF3" w:rsidRPr="00682DD7" w:rsidRDefault="004A2EF3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w w:val="0"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W przypadku postępowań o udzielenie zamówienia, w ramach których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682DD7">
        <w:rPr>
          <w:rStyle w:val="FootnoteReference"/>
          <w:rFonts w:ascii="Arial" w:hAnsi="Arial" w:cs="Arial"/>
          <w:b/>
          <w:i/>
          <w:w w:val="0"/>
          <w:sz w:val="20"/>
          <w:szCs w:val="20"/>
        </w:rPr>
        <w:footnoteReference w:id="1"/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.</w:t>
      </w:r>
      <w:r w:rsidRPr="00682DD7">
        <w:rPr>
          <w:rFonts w:ascii="Arial" w:hAnsi="Arial" w:cs="Arial"/>
          <w:b/>
          <w:w w:val="0"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sz w:val="20"/>
          <w:szCs w:val="20"/>
        </w:rPr>
        <w:t>Adres publikacyjny stosownego ogłoszenia</w:t>
      </w:r>
      <w:r w:rsidRPr="00682DD7">
        <w:rPr>
          <w:rStyle w:val="FootnoteReference"/>
          <w:rFonts w:ascii="Arial" w:hAnsi="Arial" w:cs="Arial"/>
          <w:b/>
          <w:i/>
          <w:sz w:val="20"/>
          <w:szCs w:val="20"/>
        </w:rPr>
        <w:footnoteReference w:id="2"/>
      </w:r>
      <w:r w:rsidRPr="00682DD7">
        <w:rPr>
          <w:rFonts w:ascii="Arial" w:hAnsi="Arial" w:cs="Arial"/>
          <w:b/>
          <w:sz w:val="20"/>
          <w:szCs w:val="20"/>
        </w:rPr>
        <w:t xml:space="preserve"> w Dzienniku Urzędowym Unii Europejskiej:</w:t>
      </w:r>
    </w:p>
    <w:p w:rsidR="004A2EF3" w:rsidRPr="00682DD7" w:rsidRDefault="004A2EF3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 xml:space="preserve">Dz.U. UE S numer [], data [], strona [], </w:t>
      </w:r>
    </w:p>
    <w:p w:rsidR="004A2EF3" w:rsidRPr="008F60FB" w:rsidRDefault="004A2EF3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Numer ogłoszenia w Dz.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sz w:val="20"/>
          <w:szCs w:val="20"/>
        </w:rPr>
        <w:t>U. S</w:t>
      </w:r>
      <w:r w:rsidRPr="0089652A">
        <w:rPr>
          <w:rFonts w:ascii="Arial" w:hAnsi="Arial" w:cs="Arial"/>
          <w:b/>
          <w:sz w:val="20"/>
          <w:szCs w:val="20"/>
        </w:rPr>
        <w:t>:</w:t>
      </w:r>
      <w:r w:rsidRPr="00194866">
        <w:rPr>
          <w:rFonts w:ascii="Arial" w:hAnsi="Arial" w:cs="Arial"/>
          <w:b/>
          <w:color w:val="FF0000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………………………….</w:t>
      </w:r>
    </w:p>
    <w:p w:rsidR="004A2EF3" w:rsidRPr="00682DD7" w:rsidRDefault="004A2EF3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Jeżeli nie opublikowano zaproszenia do ubiegania się o zamówienie w Dz.U., instytucja zamawiająca lub podmiot zamawiający muszą wypełnić informacje umożliwiające jednoznaczne zidentyfikowanie postępowania o udzielenie zamówienia:</w:t>
      </w:r>
    </w:p>
    <w:p w:rsidR="004A2EF3" w:rsidRPr="00682DD7" w:rsidRDefault="004A2EF3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 przypadku gdy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:rsidR="004A2EF3" w:rsidRPr="00EC3B3D" w:rsidRDefault="004A2EF3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Informacje na temat postępowania o udzielenie zamówienia</w:t>
      </w:r>
    </w:p>
    <w:p w:rsidR="004A2EF3" w:rsidRPr="00682DD7" w:rsidRDefault="004A2EF3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Informacje wymagane w części I zostaną automatycznie wyszukane, pod warunkiem że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643"/>
        <w:gridCol w:w="4644"/>
      </w:tblGrid>
      <w:tr w:rsidR="004A2EF3" w:rsidRPr="00682DD7" w:rsidTr="007C7179">
        <w:trPr>
          <w:trHeight w:val="349"/>
        </w:trPr>
        <w:tc>
          <w:tcPr>
            <w:tcW w:w="4644" w:type="dxa"/>
          </w:tcPr>
          <w:p w:rsidR="004A2EF3" w:rsidRPr="00682DD7" w:rsidRDefault="004A2EF3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Tożsamość zamawiającego</w:t>
            </w:r>
            <w:r w:rsidRPr="00682DD7">
              <w:rPr>
                <w:rStyle w:val="FootnoteReference"/>
                <w:rFonts w:ascii="Arial" w:hAnsi="Arial" w:cs="Arial"/>
                <w:b/>
                <w:i/>
                <w:sz w:val="20"/>
                <w:szCs w:val="20"/>
              </w:rPr>
              <w:footnoteReference w:id="3"/>
            </w:r>
          </w:p>
        </w:tc>
        <w:tc>
          <w:tcPr>
            <w:tcW w:w="4645" w:type="dxa"/>
          </w:tcPr>
          <w:p w:rsidR="004A2EF3" w:rsidRPr="00682DD7" w:rsidRDefault="004A2EF3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4A2EF3" w:rsidRPr="00682DD7" w:rsidTr="00902077">
        <w:trPr>
          <w:trHeight w:val="1075"/>
        </w:trPr>
        <w:tc>
          <w:tcPr>
            <w:tcW w:w="4644" w:type="dxa"/>
          </w:tcPr>
          <w:p w:rsidR="004A2EF3" w:rsidRPr="00682DD7" w:rsidRDefault="004A2EF3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</w:tcPr>
          <w:p w:rsidR="004A2EF3" w:rsidRPr="00C346F9" w:rsidRDefault="004A2EF3" w:rsidP="00902077">
            <w:pPr>
              <w:jc w:val="left"/>
              <w:rPr>
                <w:rFonts w:ascii="Verdana" w:hAnsi="Verdana" w:cs="Arial"/>
                <w:b/>
                <w:sz w:val="20"/>
                <w:szCs w:val="20"/>
              </w:rPr>
            </w:pPr>
            <w:r w:rsidRPr="00C346F9">
              <w:rPr>
                <w:rFonts w:ascii="Verdana" w:hAnsi="Verdana" w:cs="Arial"/>
                <w:b/>
                <w:sz w:val="20"/>
                <w:szCs w:val="20"/>
              </w:rPr>
              <w:t xml:space="preserve">Zarząd Dróg i Utrzymania Miasta </w:t>
            </w:r>
            <w:r w:rsidRPr="00C346F9">
              <w:rPr>
                <w:rFonts w:ascii="Verdana" w:hAnsi="Verdana" w:cs="Arial"/>
                <w:b/>
                <w:sz w:val="20"/>
                <w:szCs w:val="20"/>
              </w:rPr>
              <w:br/>
              <w:t>we Wrocławiu</w:t>
            </w:r>
            <w:r w:rsidRPr="00C346F9">
              <w:rPr>
                <w:rFonts w:ascii="Verdana" w:hAnsi="Verdana" w:cs="Arial"/>
                <w:b/>
                <w:sz w:val="20"/>
                <w:szCs w:val="20"/>
              </w:rPr>
              <w:br/>
              <w:t>ul. Długa 49</w:t>
            </w:r>
            <w:r w:rsidRPr="00C346F9">
              <w:rPr>
                <w:rFonts w:ascii="Verdana" w:hAnsi="Verdana" w:cs="Arial"/>
                <w:b/>
                <w:sz w:val="20"/>
                <w:szCs w:val="20"/>
              </w:rPr>
              <w:br/>
              <w:t>53-633 WROCŁAW</w:t>
            </w:r>
          </w:p>
        </w:tc>
      </w:tr>
      <w:tr w:rsidR="004A2EF3" w:rsidRPr="00682DD7" w:rsidTr="007C7179">
        <w:trPr>
          <w:trHeight w:val="485"/>
        </w:trPr>
        <w:tc>
          <w:tcPr>
            <w:tcW w:w="4644" w:type="dxa"/>
          </w:tcPr>
          <w:p w:rsidR="004A2EF3" w:rsidRPr="00682DD7" w:rsidRDefault="004A2EF3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</w:tcPr>
          <w:p w:rsidR="004A2EF3" w:rsidRPr="00682DD7" w:rsidRDefault="004A2EF3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Odpowiedź:</w:t>
            </w:r>
          </w:p>
        </w:tc>
      </w:tr>
      <w:tr w:rsidR="004A2EF3" w:rsidRPr="00682DD7" w:rsidTr="00AA4516">
        <w:trPr>
          <w:trHeight w:val="484"/>
        </w:trPr>
        <w:tc>
          <w:tcPr>
            <w:tcW w:w="4644" w:type="dxa"/>
          </w:tcPr>
          <w:p w:rsidR="004A2EF3" w:rsidRPr="00682DD7" w:rsidRDefault="004A2EF3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Tytuł lub krótki opis udzielanego zamówienia</w:t>
            </w:r>
            <w:r w:rsidRPr="00682DD7">
              <w:rPr>
                <w:rStyle w:val="FootnoteReference"/>
                <w:rFonts w:ascii="Arial" w:hAnsi="Arial" w:cs="Arial"/>
                <w:sz w:val="20"/>
                <w:szCs w:val="20"/>
              </w:rPr>
              <w:footnoteReference w:id="4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vAlign w:val="center"/>
          </w:tcPr>
          <w:p w:rsidR="004A2EF3" w:rsidRPr="00C346F9" w:rsidRDefault="004A2EF3" w:rsidP="00BB4DA7">
            <w:pPr>
              <w:spacing w:before="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46F9">
              <w:rPr>
                <w:rFonts w:ascii="Verdana" w:hAnsi="Verdana" w:cs="Arial Unicode MS"/>
                <w:b/>
                <w:sz w:val="20"/>
                <w:szCs w:val="20"/>
              </w:rPr>
              <w:t>Obsług</w:t>
            </w:r>
            <w:r>
              <w:rPr>
                <w:rFonts w:ascii="Verdana" w:hAnsi="Verdana" w:cs="Arial Unicode MS"/>
                <w:b/>
                <w:sz w:val="20"/>
                <w:szCs w:val="20"/>
              </w:rPr>
              <w:t>a</w:t>
            </w:r>
            <w:r w:rsidRPr="00C346F9">
              <w:rPr>
                <w:rFonts w:ascii="Verdana" w:hAnsi="Verdana" w:cs="Arial Unicode MS"/>
                <w:b/>
                <w:sz w:val="20"/>
                <w:szCs w:val="20"/>
              </w:rPr>
              <w:t xml:space="preserve"> obiektów wyposażenia przystanków wrocławskiej komunikacji zbiorowej </w:t>
            </w:r>
            <w:r>
              <w:rPr>
                <w:rFonts w:ascii="Verdana" w:hAnsi="Verdana" w:cs="Arial Unicode MS"/>
                <w:b/>
                <w:sz w:val="20"/>
                <w:szCs w:val="20"/>
              </w:rPr>
              <w:br/>
            </w:r>
            <w:r w:rsidRPr="00C346F9">
              <w:rPr>
                <w:rFonts w:ascii="Verdana" w:hAnsi="Verdana" w:cs="Arial Unicode MS"/>
                <w:b/>
                <w:sz w:val="20"/>
                <w:szCs w:val="20"/>
              </w:rPr>
              <w:t xml:space="preserve">z podziałem na zadania: </w:t>
            </w:r>
            <w:r>
              <w:rPr>
                <w:rFonts w:ascii="Verdana" w:hAnsi="Verdana" w:cs="Arial Unicode MS"/>
                <w:b/>
                <w:sz w:val="20"/>
                <w:szCs w:val="20"/>
              </w:rPr>
              <w:br/>
            </w:r>
            <w:r w:rsidRPr="00C346F9">
              <w:rPr>
                <w:rFonts w:ascii="Verdana" w:hAnsi="Verdana" w:cs="Arial Unicode MS"/>
                <w:b/>
                <w:sz w:val="20"/>
                <w:szCs w:val="20"/>
              </w:rPr>
              <w:t xml:space="preserve">Zadanie </w:t>
            </w:r>
            <w:r>
              <w:rPr>
                <w:rFonts w:ascii="Verdana" w:hAnsi="Verdana" w:cs="Arial Unicode MS"/>
                <w:b/>
                <w:sz w:val="20"/>
                <w:szCs w:val="20"/>
              </w:rPr>
              <w:t>1</w:t>
            </w:r>
            <w:r w:rsidRPr="00C346F9">
              <w:rPr>
                <w:rFonts w:ascii="Verdana" w:hAnsi="Verdana" w:cs="Arial Unicode MS"/>
                <w:b/>
                <w:sz w:val="20"/>
                <w:szCs w:val="20"/>
              </w:rPr>
              <w:t xml:space="preserve"> – rejon zachodni </w:t>
            </w:r>
            <w:r>
              <w:rPr>
                <w:rFonts w:ascii="Verdana" w:hAnsi="Verdana" w:cs="Arial Unicode MS"/>
                <w:b/>
                <w:sz w:val="20"/>
                <w:szCs w:val="20"/>
              </w:rPr>
              <w:br/>
            </w:r>
            <w:r w:rsidRPr="00C346F9">
              <w:rPr>
                <w:rFonts w:ascii="Verdana" w:hAnsi="Verdana" w:cs="Arial Unicode MS"/>
                <w:b/>
                <w:sz w:val="20"/>
                <w:szCs w:val="20"/>
              </w:rPr>
              <w:t>i Zadanie 2 – rejon wschodni</w:t>
            </w:r>
          </w:p>
        </w:tc>
      </w:tr>
      <w:tr w:rsidR="004A2EF3" w:rsidRPr="00682DD7" w:rsidTr="00AA4516">
        <w:trPr>
          <w:trHeight w:val="484"/>
        </w:trPr>
        <w:tc>
          <w:tcPr>
            <w:tcW w:w="4644" w:type="dxa"/>
          </w:tcPr>
          <w:p w:rsidR="004A2EF3" w:rsidRPr="00682DD7" w:rsidRDefault="004A2EF3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referencyjny nadany sprawie przez instytucję zamawiającą lub podmiot zamawiający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Style w:val="FootnoteReference"/>
                <w:rFonts w:ascii="Arial" w:hAnsi="Arial" w:cs="Arial"/>
                <w:sz w:val="20"/>
                <w:szCs w:val="20"/>
              </w:rPr>
              <w:footnoteReference w:id="5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vAlign w:val="center"/>
          </w:tcPr>
          <w:p w:rsidR="004A2EF3" w:rsidRPr="00C346F9" w:rsidRDefault="004A2EF3" w:rsidP="00E825D6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E05AAD">
              <w:rPr>
                <w:rFonts w:ascii="Verdana" w:hAnsi="Verdana" w:cs="Arial"/>
                <w:b/>
                <w:sz w:val="20"/>
                <w:szCs w:val="20"/>
              </w:rPr>
              <w:t>TXU/EEIP/54/2020</w:t>
            </w:r>
          </w:p>
        </w:tc>
      </w:tr>
    </w:tbl>
    <w:p w:rsidR="004A2EF3" w:rsidRPr="00682DD7" w:rsidRDefault="004A2EF3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Wszystkie pozostałe informacje we wszystkich sekcjach jednolitego europejskiego dokumentu zamówienia powinien wypełnić wykonawca</w:t>
      </w:r>
      <w:r w:rsidRPr="00682DD7">
        <w:rPr>
          <w:rFonts w:ascii="Arial" w:hAnsi="Arial" w:cs="Arial"/>
          <w:b/>
          <w:i/>
          <w:sz w:val="20"/>
          <w:szCs w:val="20"/>
        </w:rPr>
        <w:t>.</w:t>
      </w:r>
    </w:p>
    <w:p w:rsidR="004A2EF3" w:rsidRPr="00682DD7" w:rsidRDefault="004A2EF3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II: Informacje dotyczące wykonawcy</w:t>
      </w:r>
    </w:p>
    <w:p w:rsidR="004A2EF3" w:rsidRPr="00EC3B3D" w:rsidRDefault="004A2EF3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643"/>
        <w:gridCol w:w="4644"/>
      </w:tblGrid>
      <w:tr w:rsidR="004A2EF3" w:rsidRPr="00682DD7" w:rsidTr="007C7179">
        <w:tc>
          <w:tcPr>
            <w:tcW w:w="4644" w:type="dxa"/>
          </w:tcPr>
          <w:p w:rsidR="004A2EF3" w:rsidRPr="00682DD7" w:rsidRDefault="004A2EF3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</w:tcPr>
          <w:p w:rsidR="004A2EF3" w:rsidRPr="00682DD7" w:rsidRDefault="004A2EF3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4A2EF3" w:rsidRPr="00682DD7" w:rsidTr="007C7179">
        <w:tc>
          <w:tcPr>
            <w:tcW w:w="4644" w:type="dxa"/>
          </w:tcPr>
          <w:p w:rsidR="004A2EF3" w:rsidRPr="00682DD7" w:rsidRDefault="004A2EF3" w:rsidP="007C7179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  <w:tc>
          <w:tcPr>
            <w:tcW w:w="4645" w:type="dxa"/>
          </w:tcPr>
          <w:p w:rsidR="004A2EF3" w:rsidRPr="00682DD7" w:rsidRDefault="004A2EF3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4A2EF3" w:rsidRPr="00682DD7" w:rsidTr="007C7179">
        <w:trPr>
          <w:trHeight w:val="1372"/>
        </w:trPr>
        <w:tc>
          <w:tcPr>
            <w:tcW w:w="4644" w:type="dxa"/>
          </w:tcPr>
          <w:p w:rsidR="004A2EF3" w:rsidRPr="00682DD7" w:rsidRDefault="004A2EF3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VAT, jeżeli dotyczy:</w:t>
            </w:r>
          </w:p>
          <w:p w:rsidR="004A2EF3" w:rsidRPr="00682DD7" w:rsidRDefault="004A2EF3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</w:tcPr>
          <w:p w:rsidR="004A2EF3" w:rsidRPr="00682DD7" w:rsidRDefault="004A2EF3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  <w:p w:rsidR="004A2EF3" w:rsidRPr="00682DD7" w:rsidRDefault="004A2EF3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4A2EF3" w:rsidRPr="00682DD7" w:rsidTr="007C7179">
        <w:tc>
          <w:tcPr>
            <w:tcW w:w="4644" w:type="dxa"/>
          </w:tcPr>
          <w:p w:rsidR="004A2EF3" w:rsidRPr="00682DD7" w:rsidRDefault="004A2EF3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pocztowy: </w:t>
            </w:r>
          </w:p>
        </w:tc>
        <w:tc>
          <w:tcPr>
            <w:tcW w:w="4645" w:type="dxa"/>
          </w:tcPr>
          <w:p w:rsidR="004A2EF3" w:rsidRPr="00682DD7" w:rsidRDefault="004A2EF3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4A2EF3" w:rsidRPr="00682DD7" w:rsidTr="00902077">
        <w:trPr>
          <w:trHeight w:val="1648"/>
        </w:trPr>
        <w:tc>
          <w:tcPr>
            <w:tcW w:w="4644" w:type="dxa"/>
          </w:tcPr>
          <w:p w:rsidR="004A2EF3" w:rsidRPr="00682DD7" w:rsidRDefault="004A2EF3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Osoba lub osoby wyznaczone do kontaktów</w:t>
            </w:r>
            <w:r w:rsidRPr="00682DD7">
              <w:rPr>
                <w:rStyle w:val="FootnoteReference"/>
                <w:rFonts w:ascii="Arial" w:hAnsi="Arial" w:cs="Arial"/>
                <w:sz w:val="20"/>
                <w:szCs w:val="20"/>
              </w:rPr>
              <w:footnoteReference w:id="6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4A2EF3" w:rsidRPr="00682DD7" w:rsidRDefault="004A2EF3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  <w:p w:rsidR="004A2EF3" w:rsidRPr="00682DD7" w:rsidRDefault="004A2EF3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  <w:p w:rsidR="004A2EF3" w:rsidRPr="00682DD7" w:rsidRDefault="004A2EF3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internetowy (adres www)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4645" w:type="dxa"/>
          </w:tcPr>
          <w:p w:rsidR="004A2EF3" w:rsidRPr="00682DD7" w:rsidRDefault="004A2EF3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4A2EF3" w:rsidRPr="00682DD7" w:rsidRDefault="004A2EF3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4A2EF3" w:rsidRPr="00682DD7" w:rsidRDefault="004A2EF3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4A2EF3" w:rsidRPr="00682DD7" w:rsidRDefault="004A2EF3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4A2EF3" w:rsidRPr="00682DD7" w:rsidTr="007C7179">
        <w:tc>
          <w:tcPr>
            <w:tcW w:w="4644" w:type="dxa"/>
          </w:tcPr>
          <w:p w:rsidR="004A2EF3" w:rsidRPr="00682DD7" w:rsidRDefault="004A2EF3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</w:tcPr>
          <w:p w:rsidR="004A2EF3" w:rsidRPr="00682DD7" w:rsidRDefault="004A2EF3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4A2EF3" w:rsidRPr="00682DD7" w:rsidTr="00A849DB">
        <w:tc>
          <w:tcPr>
            <w:tcW w:w="4644" w:type="dxa"/>
          </w:tcPr>
          <w:p w:rsidR="004A2EF3" w:rsidRPr="00682DD7" w:rsidRDefault="004A2EF3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jest mikroprzedsiębiorstwem bądź małym lub średnim przedsiębiorstwem</w:t>
            </w:r>
            <w:r w:rsidRPr="00682DD7">
              <w:rPr>
                <w:rStyle w:val="FootnoteReference"/>
                <w:rFonts w:ascii="Arial" w:hAnsi="Arial" w:cs="Arial"/>
                <w:sz w:val="20"/>
                <w:szCs w:val="20"/>
              </w:rPr>
              <w:footnoteReference w:id="7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</w:tcPr>
          <w:p w:rsidR="004A2EF3" w:rsidRPr="00682DD7" w:rsidRDefault="004A2EF3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4A2EF3" w:rsidRPr="00682DD7" w:rsidTr="00B66E1F">
        <w:trPr>
          <w:trHeight w:val="2860"/>
        </w:trPr>
        <w:tc>
          <w:tcPr>
            <w:tcW w:w="4644" w:type="dxa"/>
          </w:tcPr>
          <w:p w:rsidR="004A2EF3" w:rsidRPr="00682DD7" w:rsidRDefault="004A2EF3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  <w:u w:val="single"/>
              </w:rPr>
              <w:t>Jedynie w przypadku gdy zamówienie jest zastrzeżone</w:t>
            </w:r>
            <w:r w:rsidRPr="00682DD7">
              <w:rPr>
                <w:rStyle w:val="FootnoteReference"/>
                <w:rFonts w:ascii="Arial" w:hAnsi="Arial" w:cs="Arial"/>
                <w:b/>
                <w:sz w:val="20"/>
                <w:szCs w:val="20"/>
                <w:u w:val="single"/>
              </w:rPr>
              <w:footnoteReference w:id="8"/>
            </w:r>
            <w:r w:rsidRPr="00682DD7">
              <w:rPr>
                <w:rFonts w:ascii="Arial" w:hAnsi="Arial" w:cs="Arial"/>
                <w:b/>
                <w:sz w:val="20"/>
                <w:szCs w:val="20"/>
                <w:u w:val="single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t>czy wykonawca jest zakładem pracy chronionej, „przedsiębiorstwem społecznym”</w:t>
            </w:r>
            <w:r w:rsidRPr="00682DD7">
              <w:rPr>
                <w:rStyle w:val="FootnoteReference"/>
                <w:rFonts w:ascii="Arial" w:hAnsi="Arial" w:cs="Arial"/>
                <w:sz w:val="20"/>
                <w:szCs w:val="20"/>
              </w:rPr>
              <w:footnoteReference w:id="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czy będzie realizował zamówienie w ramach programów zatrudnienia chronionego?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jaki jest odpowiedni odsetek pracowników niepełnosprawnych lub defaworyzowanych?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Jeżeli jest to wymagane, proszę określić, do której kategorii lub których kategorii pracowników niepełnosprawnych lub defaworyzowanych należą dani pracownicy.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</w:tcPr>
          <w:p w:rsidR="004A2EF3" w:rsidRPr="00682DD7" w:rsidRDefault="004A2EF3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A2EF3" w:rsidRPr="00682DD7" w:rsidTr="00B66E1F">
        <w:trPr>
          <w:trHeight w:val="60"/>
        </w:trPr>
        <w:tc>
          <w:tcPr>
            <w:tcW w:w="4644" w:type="dxa"/>
          </w:tcPr>
          <w:p w:rsidR="004A2EF3" w:rsidRPr="00682DD7" w:rsidRDefault="004A2EF3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dotyczy, czy wykonawca jest wpisany do urzędowego wykazu zatwierdzonych wykonawców lub posiada równoważne zaświadczenie (np. w ramach krajowego systemu (wstępnego) kwalifikowania)?</w:t>
            </w:r>
          </w:p>
        </w:tc>
        <w:tc>
          <w:tcPr>
            <w:tcW w:w="4645" w:type="dxa"/>
          </w:tcPr>
          <w:p w:rsidR="004A2EF3" w:rsidRPr="00682DD7" w:rsidRDefault="004A2EF3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 [] Nie dotyczy</w:t>
            </w:r>
          </w:p>
        </w:tc>
      </w:tr>
      <w:tr w:rsidR="004A2EF3" w:rsidRPr="00682DD7" w:rsidTr="007C7179">
        <w:tc>
          <w:tcPr>
            <w:tcW w:w="4644" w:type="dxa"/>
          </w:tcPr>
          <w:p w:rsidR="004A2EF3" w:rsidRPr="00682DD7" w:rsidRDefault="004A2EF3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4A2EF3" w:rsidRPr="00682DD7" w:rsidRDefault="004A2EF3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:rsidR="004A2EF3" w:rsidRPr="00682DD7" w:rsidRDefault="004A2EF3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Proszę podać nazwę wykazu lub zaświadczenia i odpowiedni numer rejestracyjny lub numer zaświadczenia, jeżeli dotyczy: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Jeżeli poświadczenie wpisu do wykazu lub wydania zaświadczenia jest dostępne w formie elektronicznej, proszę podać: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682DD7">
              <w:rPr>
                <w:rStyle w:val="FootnoteReference"/>
                <w:rFonts w:ascii="Arial" w:hAnsi="Arial" w:cs="Arial"/>
                <w:sz w:val="20"/>
                <w:szCs w:val="20"/>
              </w:rPr>
              <w:footnoteReference w:id="1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Proszę dodatkowo uzupełnić brakujące informacje w części IV w sekcjach A, B, C lub D, w zależności od przypadku.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WYŁĄCZNIE jeżeli jest to wymagane w stosownym ogłoszeniu lub dokumentach zamówienia:</w:t>
            </w: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e)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</w:tcPr>
          <w:p w:rsidR="004A2EF3" w:rsidRPr="00682DD7" w:rsidRDefault="004A2EF3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4A2EF3" w:rsidRPr="00682DD7" w:rsidRDefault="004A2EF3" w:rsidP="007C7179">
            <w:pPr>
              <w:pStyle w:val="Text1"/>
              <w:ind w:left="0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4A2EF3" w:rsidRPr="00682DD7" w:rsidRDefault="004A2EF3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C3B3D">
              <w:rPr>
                <w:rFonts w:ascii="Arial" w:hAnsi="Arial" w:cs="Arial"/>
                <w:sz w:val="20"/>
                <w:szCs w:val="20"/>
              </w:rPr>
              <w:t>b) 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[……][……][……][……]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EC3B3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</w:p>
        </w:tc>
      </w:tr>
      <w:tr w:rsidR="004A2EF3" w:rsidRPr="00682DD7" w:rsidTr="007C7179">
        <w:tc>
          <w:tcPr>
            <w:tcW w:w="4644" w:type="dxa"/>
          </w:tcPr>
          <w:p w:rsidR="004A2EF3" w:rsidRPr="00682DD7" w:rsidRDefault="004A2EF3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Rodzaj uczestnictwa:</w:t>
            </w:r>
          </w:p>
        </w:tc>
        <w:tc>
          <w:tcPr>
            <w:tcW w:w="4645" w:type="dxa"/>
          </w:tcPr>
          <w:p w:rsidR="004A2EF3" w:rsidRPr="00682DD7" w:rsidRDefault="004A2EF3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4A2EF3" w:rsidRPr="00682DD7" w:rsidTr="007C7179">
        <w:tc>
          <w:tcPr>
            <w:tcW w:w="4644" w:type="dxa"/>
          </w:tcPr>
          <w:p w:rsidR="004A2EF3" w:rsidRPr="00682DD7" w:rsidRDefault="004A2EF3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bierze udział w postępowaniu o udzielenie zamówienia wspólnie z innymi wykonawcami</w:t>
            </w:r>
            <w:r w:rsidRPr="00682DD7">
              <w:rPr>
                <w:rStyle w:val="FootnoteReference"/>
                <w:rFonts w:ascii="Arial" w:hAnsi="Arial" w:cs="Arial"/>
                <w:sz w:val="20"/>
                <w:szCs w:val="20"/>
              </w:rPr>
              <w:footnoteReference w:id="11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</w:tcPr>
          <w:p w:rsidR="004A2EF3" w:rsidRPr="00682DD7" w:rsidRDefault="004A2EF3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4A2EF3" w:rsidRPr="00682DD7" w:rsidTr="007C7179">
        <w:tc>
          <w:tcPr>
            <w:tcW w:w="9289" w:type="dxa"/>
            <w:gridSpan w:val="2"/>
            <w:shd w:val="clear" w:color="auto" w:fill="BFBFBF"/>
          </w:tcPr>
          <w:p w:rsidR="004A2EF3" w:rsidRPr="00682DD7" w:rsidRDefault="004A2EF3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tak, proszę dopilnować, aby pozostali uczestnicy przedstawili odrębne jednolite europejskie dokumenty zamówienia.</w:t>
            </w:r>
          </w:p>
        </w:tc>
      </w:tr>
      <w:tr w:rsidR="004A2EF3" w:rsidRPr="00682DD7" w:rsidTr="007C7179">
        <w:tc>
          <w:tcPr>
            <w:tcW w:w="4644" w:type="dxa"/>
          </w:tcPr>
          <w:p w:rsidR="004A2EF3" w:rsidRPr="00682DD7" w:rsidRDefault="004A2EF3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Proszę wskazać rolę wykonawcy w grupie (lider, odpowiedzialny za określone zadania itd.):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Proszę wskazać pozostałych wykonawców biorących wspólnie udział w postępowaniu o udzielenie zamówienia: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stosownych przypadkach nazwa grupy biorącej udział:</w:t>
            </w:r>
          </w:p>
        </w:tc>
        <w:tc>
          <w:tcPr>
            <w:tcW w:w="4645" w:type="dxa"/>
          </w:tcPr>
          <w:p w:rsidR="004A2EF3" w:rsidRPr="00682DD7" w:rsidRDefault="004A2EF3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c): [……]</w:t>
            </w:r>
          </w:p>
        </w:tc>
      </w:tr>
      <w:tr w:rsidR="004A2EF3" w:rsidRPr="00682DD7" w:rsidTr="007C7179">
        <w:tc>
          <w:tcPr>
            <w:tcW w:w="4644" w:type="dxa"/>
          </w:tcPr>
          <w:p w:rsidR="004A2EF3" w:rsidRPr="00682DD7" w:rsidRDefault="004A2EF3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Części</w:t>
            </w:r>
          </w:p>
        </w:tc>
        <w:tc>
          <w:tcPr>
            <w:tcW w:w="4645" w:type="dxa"/>
          </w:tcPr>
          <w:p w:rsidR="004A2EF3" w:rsidRPr="00682DD7" w:rsidRDefault="004A2EF3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4A2EF3" w:rsidRPr="00682DD7" w:rsidTr="007C7179">
        <w:tc>
          <w:tcPr>
            <w:tcW w:w="4644" w:type="dxa"/>
          </w:tcPr>
          <w:p w:rsidR="004A2EF3" w:rsidRPr="00682DD7" w:rsidRDefault="004A2EF3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45" w:type="dxa"/>
          </w:tcPr>
          <w:p w:rsidR="004A2EF3" w:rsidRPr="00682DD7" w:rsidRDefault="004A2EF3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</w:tbl>
    <w:p w:rsidR="004A2EF3" w:rsidRPr="00EC3B3D" w:rsidRDefault="004A2EF3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Informacje na temat przedstawicieli wykonawcy</w:t>
      </w:r>
    </w:p>
    <w:p w:rsidR="004A2EF3" w:rsidRPr="00682DD7" w:rsidRDefault="004A2EF3" w:rsidP="00394F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i/>
          <w:sz w:val="20"/>
          <w:szCs w:val="20"/>
        </w:rPr>
      </w:pPr>
      <w:r w:rsidRPr="00933B0C">
        <w:rPr>
          <w:rFonts w:ascii="Arial" w:hAnsi="Arial" w:cs="Arial"/>
          <w:i/>
          <w:sz w:val="20"/>
          <w:szCs w:val="20"/>
        </w:rPr>
        <w:t>W stosownych przypadkach proszę podać imię i nazwisko (imiona i nazwiska) oraz adres(-y) osoby (osób) upoważnionej(-ych)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643"/>
        <w:gridCol w:w="4644"/>
      </w:tblGrid>
      <w:tr w:rsidR="004A2EF3" w:rsidRPr="00682DD7" w:rsidTr="007C7179">
        <w:tc>
          <w:tcPr>
            <w:tcW w:w="4644" w:type="dxa"/>
          </w:tcPr>
          <w:p w:rsidR="004A2EF3" w:rsidRPr="00682DD7" w:rsidRDefault="004A2EF3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5" w:type="dxa"/>
          </w:tcPr>
          <w:p w:rsidR="004A2EF3" w:rsidRPr="00682DD7" w:rsidRDefault="004A2EF3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4A2EF3" w:rsidRPr="00682DD7" w:rsidTr="007C7179">
        <w:tc>
          <w:tcPr>
            <w:tcW w:w="4644" w:type="dxa"/>
          </w:tcPr>
          <w:p w:rsidR="004A2EF3" w:rsidRPr="00682DD7" w:rsidRDefault="004A2EF3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Imię i nazwisko,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</w:tcPr>
          <w:p w:rsidR="004A2EF3" w:rsidRPr="00682DD7" w:rsidRDefault="004A2EF3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4A2EF3" w:rsidRPr="00682DD7" w:rsidTr="007C7179">
        <w:tc>
          <w:tcPr>
            <w:tcW w:w="4644" w:type="dxa"/>
          </w:tcPr>
          <w:p w:rsidR="004A2EF3" w:rsidRPr="00682DD7" w:rsidRDefault="004A2EF3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</w:tcPr>
          <w:p w:rsidR="004A2EF3" w:rsidRPr="00682DD7" w:rsidRDefault="004A2EF3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4A2EF3" w:rsidRPr="00682DD7" w:rsidTr="007C7179">
        <w:tc>
          <w:tcPr>
            <w:tcW w:w="4644" w:type="dxa"/>
          </w:tcPr>
          <w:p w:rsidR="004A2EF3" w:rsidRPr="00682DD7" w:rsidRDefault="004A2EF3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pocztowy:</w:t>
            </w:r>
          </w:p>
        </w:tc>
        <w:tc>
          <w:tcPr>
            <w:tcW w:w="4645" w:type="dxa"/>
          </w:tcPr>
          <w:p w:rsidR="004A2EF3" w:rsidRPr="00682DD7" w:rsidRDefault="004A2EF3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4A2EF3" w:rsidRPr="00682DD7" w:rsidTr="007C7179">
        <w:tc>
          <w:tcPr>
            <w:tcW w:w="4644" w:type="dxa"/>
          </w:tcPr>
          <w:p w:rsidR="004A2EF3" w:rsidRPr="00682DD7" w:rsidRDefault="004A2EF3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  <w:tc>
          <w:tcPr>
            <w:tcW w:w="4645" w:type="dxa"/>
          </w:tcPr>
          <w:p w:rsidR="004A2EF3" w:rsidRPr="00682DD7" w:rsidRDefault="004A2EF3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4A2EF3" w:rsidRPr="00682DD7" w:rsidTr="007C7179">
        <w:tc>
          <w:tcPr>
            <w:tcW w:w="4644" w:type="dxa"/>
          </w:tcPr>
          <w:p w:rsidR="004A2EF3" w:rsidRPr="00682DD7" w:rsidRDefault="004A2EF3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</w:tc>
        <w:tc>
          <w:tcPr>
            <w:tcW w:w="4645" w:type="dxa"/>
          </w:tcPr>
          <w:p w:rsidR="004A2EF3" w:rsidRPr="00682DD7" w:rsidRDefault="004A2EF3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4A2EF3" w:rsidRPr="00682DD7" w:rsidTr="007C7179">
        <w:tc>
          <w:tcPr>
            <w:tcW w:w="4644" w:type="dxa"/>
          </w:tcPr>
          <w:p w:rsidR="004A2EF3" w:rsidRPr="00682DD7" w:rsidRDefault="004A2EF3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</w:tcPr>
          <w:p w:rsidR="004A2EF3" w:rsidRPr="00682DD7" w:rsidRDefault="004A2EF3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4A2EF3" w:rsidRPr="00EC3B3D" w:rsidRDefault="004A2EF3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643"/>
        <w:gridCol w:w="4644"/>
      </w:tblGrid>
      <w:tr w:rsidR="004A2EF3" w:rsidRPr="00682DD7" w:rsidTr="007C7179">
        <w:tc>
          <w:tcPr>
            <w:tcW w:w="4644" w:type="dxa"/>
          </w:tcPr>
          <w:p w:rsidR="004A2EF3" w:rsidRPr="00682DD7" w:rsidRDefault="004A2EF3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</w:tcPr>
          <w:p w:rsidR="004A2EF3" w:rsidRPr="00682DD7" w:rsidRDefault="004A2EF3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4A2EF3" w:rsidRPr="00682DD7" w:rsidTr="007C7179">
        <w:tc>
          <w:tcPr>
            <w:tcW w:w="4644" w:type="dxa"/>
          </w:tcPr>
          <w:p w:rsidR="004A2EF3" w:rsidRPr="00682DD7" w:rsidRDefault="004A2EF3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</w:tcPr>
          <w:p w:rsidR="004A2EF3" w:rsidRPr="00682DD7" w:rsidRDefault="004A2EF3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:rsidR="004A2EF3" w:rsidRPr="00682DD7" w:rsidRDefault="004A2EF3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Jeżeli tak</w:t>
      </w:r>
      <w:r w:rsidRPr="00682DD7">
        <w:rPr>
          <w:rFonts w:ascii="Arial" w:hAnsi="Arial" w:cs="Arial"/>
          <w:sz w:val="20"/>
          <w:szCs w:val="20"/>
        </w:rPr>
        <w:t xml:space="preserve">, proszę przedstawić – </w:t>
      </w:r>
      <w:r w:rsidRPr="00682DD7">
        <w:rPr>
          <w:rFonts w:ascii="Arial" w:hAnsi="Arial" w:cs="Arial"/>
          <w:b/>
          <w:sz w:val="20"/>
          <w:szCs w:val="20"/>
        </w:rPr>
        <w:t>dla każdego</w:t>
      </w:r>
      <w:r w:rsidRPr="00682DD7">
        <w:rPr>
          <w:rFonts w:ascii="Arial" w:hAnsi="Arial" w:cs="Arial"/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682DD7">
        <w:rPr>
          <w:rFonts w:ascii="Arial" w:hAnsi="Arial" w:cs="Arial"/>
          <w:b/>
          <w:sz w:val="20"/>
          <w:szCs w:val="20"/>
        </w:rPr>
        <w:t>niniejszej części sekcja A i B oraz w części III</w:t>
      </w:r>
      <w:r w:rsidRPr="00682DD7">
        <w:rPr>
          <w:rFonts w:ascii="Arial" w:hAnsi="Arial" w:cs="Arial"/>
          <w:sz w:val="20"/>
          <w:szCs w:val="20"/>
        </w:rPr>
        <w:t xml:space="preserve">, należycie wypełniony i podpisany przez dane podmioty. </w:t>
      </w:r>
      <w:r w:rsidRPr="00682DD7">
        <w:rPr>
          <w:rFonts w:ascii="Arial" w:hAnsi="Arial" w:cs="Arial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o wykonanie robót budowlanych. </w:t>
      </w:r>
      <w:r w:rsidRPr="00682DD7">
        <w:rPr>
          <w:rFonts w:ascii="Arial" w:hAnsi="Arial" w:cs="Arial"/>
          <w:sz w:val="20"/>
          <w:szCs w:val="20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Pr="00682DD7">
        <w:rPr>
          <w:rStyle w:val="FootnoteReference"/>
          <w:rFonts w:ascii="Arial" w:hAnsi="Arial" w:cs="Arial"/>
          <w:sz w:val="20"/>
          <w:szCs w:val="20"/>
        </w:rPr>
        <w:footnoteReference w:id="12"/>
      </w:r>
      <w:r w:rsidRPr="00682DD7">
        <w:rPr>
          <w:rFonts w:ascii="Arial" w:hAnsi="Arial" w:cs="Arial"/>
          <w:sz w:val="20"/>
          <w:szCs w:val="20"/>
        </w:rPr>
        <w:t>.</w:t>
      </w:r>
    </w:p>
    <w:p w:rsidR="004A2EF3" w:rsidRPr="00EC3B3D" w:rsidRDefault="004A2EF3" w:rsidP="00E5206D">
      <w:pPr>
        <w:pStyle w:val="ChapterTitle"/>
        <w:rPr>
          <w:rFonts w:ascii="Arial" w:hAnsi="Arial" w:cs="Arial"/>
          <w:b w:val="0"/>
          <w:smallCaps/>
          <w:sz w:val="20"/>
          <w:szCs w:val="20"/>
          <w:u w:val="single"/>
        </w:rPr>
      </w:pPr>
      <w:r w:rsidRPr="00EC3B3D">
        <w:rPr>
          <w:rFonts w:ascii="Arial" w:hAnsi="Arial" w:cs="Arial"/>
          <w:b w:val="0"/>
          <w:smallCaps/>
          <w:sz w:val="20"/>
          <w:szCs w:val="20"/>
        </w:rPr>
        <w:t>D: Informacje dotyczące podwykonawców, na których zdolności wykonawca nie polega</w:t>
      </w:r>
    </w:p>
    <w:p w:rsidR="004A2EF3" w:rsidRPr="00682DD7" w:rsidRDefault="004A2EF3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(Sekcja, którą należy wypełnić jedynie w przypadku gdy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643"/>
        <w:gridCol w:w="4644"/>
      </w:tblGrid>
      <w:tr w:rsidR="004A2EF3" w:rsidRPr="00682DD7" w:rsidTr="007C7179">
        <w:tc>
          <w:tcPr>
            <w:tcW w:w="4644" w:type="dxa"/>
          </w:tcPr>
          <w:p w:rsidR="004A2EF3" w:rsidRPr="00682DD7" w:rsidRDefault="004A2EF3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</w:tcPr>
          <w:p w:rsidR="004A2EF3" w:rsidRPr="00682DD7" w:rsidRDefault="004A2EF3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4A2EF3" w:rsidRPr="00682DD7" w:rsidTr="007C7179">
        <w:tc>
          <w:tcPr>
            <w:tcW w:w="4644" w:type="dxa"/>
          </w:tcPr>
          <w:p w:rsidR="004A2EF3" w:rsidRPr="00682DD7" w:rsidRDefault="004A2EF3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</w:tcPr>
          <w:p w:rsidR="004A2EF3" w:rsidRPr="00682DD7" w:rsidRDefault="004A2EF3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tak i o ile jest to wiadome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podać wykaz proponowanych podwykonawców: </w:t>
            </w:r>
          </w:p>
          <w:p w:rsidR="004A2EF3" w:rsidRPr="00682DD7" w:rsidRDefault="004A2EF3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[…]</w:t>
            </w:r>
          </w:p>
        </w:tc>
      </w:tr>
    </w:tbl>
    <w:p w:rsidR="004A2EF3" w:rsidRPr="00682DD7" w:rsidRDefault="004A2EF3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jc w:val="both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Jeżeli instytucja zamawiająca lub podmiot zamawiający wyraźnie żąda przedstawienia tych informacji </w:t>
      </w:r>
      <w:r w:rsidRPr="00682DD7">
        <w:rPr>
          <w:rFonts w:ascii="Arial" w:hAnsi="Arial" w:cs="Arial"/>
          <w:b w:val="0"/>
          <w:sz w:val="20"/>
          <w:szCs w:val="20"/>
        </w:rPr>
        <w:t xml:space="preserve">oprócz informacji </w:t>
      </w:r>
      <w:r w:rsidRPr="00682DD7">
        <w:rPr>
          <w:rFonts w:ascii="Arial" w:hAnsi="Arial" w:cs="Arial"/>
          <w:sz w:val="20"/>
          <w:szCs w:val="20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:rsidR="004A2EF3" w:rsidRPr="00682DD7" w:rsidRDefault="004A2EF3">
      <w:pPr>
        <w:spacing w:before="0" w:after="160" w:line="259" w:lineRule="auto"/>
        <w:jc w:val="left"/>
        <w:rPr>
          <w:rFonts w:ascii="Arial" w:hAnsi="Arial" w:cs="Arial"/>
          <w:b/>
          <w:sz w:val="20"/>
          <w:szCs w:val="20"/>
        </w:rPr>
      </w:pPr>
    </w:p>
    <w:p w:rsidR="004A2EF3" w:rsidRDefault="004A2EF3" w:rsidP="00E5206D">
      <w:pPr>
        <w:pStyle w:val="ChapterTitle"/>
        <w:rPr>
          <w:rFonts w:ascii="Arial" w:hAnsi="Arial" w:cs="Arial"/>
          <w:sz w:val="20"/>
          <w:szCs w:val="20"/>
        </w:rPr>
      </w:pPr>
    </w:p>
    <w:p w:rsidR="004A2EF3" w:rsidRDefault="004A2EF3" w:rsidP="00E5206D">
      <w:pPr>
        <w:pStyle w:val="ChapterTitle"/>
        <w:rPr>
          <w:rFonts w:ascii="Arial" w:hAnsi="Arial" w:cs="Arial"/>
          <w:sz w:val="20"/>
          <w:szCs w:val="20"/>
        </w:rPr>
      </w:pPr>
    </w:p>
    <w:p w:rsidR="004A2EF3" w:rsidRDefault="004A2EF3" w:rsidP="00E5206D">
      <w:pPr>
        <w:pStyle w:val="ChapterTitle"/>
        <w:rPr>
          <w:rFonts w:ascii="Arial" w:hAnsi="Arial" w:cs="Arial"/>
          <w:sz w:val="20"/>
          <w:szCs w:val="20"/>
        </w:rPr>
      </w:pPr>
    </w:p>
    <w:p w:rsidR="004A2EF3" w:rsidRDefault="004A2EF3" w:rsidP="00E5206D">
      <w:pPr>
        <w:pStyle w:val="ChapterTitle"/>
        <w:rPr>
          <w:rFonts w:ascii="Arial" w:hAnsi="Arial" w:cs="Arial"/>
          <w:sz w:val="20"/>
          <w:szCs w:val="20"/>
        </w:rPr>
      </w:pPr>
    </w:p>
    <w:p w:rsidR="004A2EF3" w:rsidRDefault="004A2EF3" w:rsidP="00E5206D">
      <w:pPr>
        <w:pStyle w:val="ChapterTitle"/>
        <w:rPr>
          <w:rFonts w:ascii="Arial" w:hAnsi="Arial" w:cs="Arial"/>
          <w:sz w:val="20"/>
          <w:szCs w:val="20"/>
        </w:rPr>
      </w:pPr>
    </w:p>
    <w:p w:rsidR="004A2EF3" w:rsidRDefault="004A2EF3" w:rsidP="00E5206D">
      <w:pPr>
        <w:pStyle w:val="ChapterTitle"/>
        <w:rPr>
          <w:rFonts w:ascii="Arial" w:hAnsi="Arial" w:cs="Arial"/>
          <w:sz w:val="20"/>
          <w:szCs w:val="20"/>
        </w:rPr>
      </w:pPr>
    </w:p>
    <w:p w:rsidR="004A2EF3" w:rsidRDefault="004A2EF3" w:rsidP="00E5206D">
      <w:pPr>
        <w:pStyle w:val="ChapterTitle"/>
        <w:rPr>
          <w:rFonts w:ascii="Arial" w:hAnsi="Arial" w:cs="Arial"/>
          <w:sz w:val="20"/>
          <w:szCs w:val="20"/>
        </w:rPr>
      </w:pPr>
    </w:p>
    <w:p w:rsidR="004A2EF3" w:rsidRDefault="004A2EF3" w:rsidP="00E5206D">
      <w:pPr>
        <w:pStyle w:val="ChapterTitle"/>
        <w:rPr>
          <w:rFonts w:ascii="Arial" w:hAnsi="Arial" w:cs="Arial"/>
          <w:sz w:val="20"/>
          <w:szCs w:val="20"/>
        </w:rPr>
      </w:pPr>
    </w:p>
    <w:p w:rsidR="004A2EF3" w:rsidRDefault="004A2EF3" w:rsidP="00E5206D">
      <w:pPr>
        <w:pStyle w:val="ChapterTitle"/>
        <w:rPr>
          <w:rFonts w:ascii="Arial" w:hAnsi="Arial" w:cs="Arial"/>
          <w:sz w:val="20"/>
          <w:szCs w:val="20"/>
        </w:rPr>
      </w:pPr>
    </w:p>
    <w:p w:rsidR="004A2EF3" w:rsidRDefault="004A2EF3" w:rsidP="00E5206D">
      <w:pPr>
        <w:pStyle w:val="ChapterTitle"/>
        <w:rPr>
          <w:rFonts w:ascii="Arial" w:hAnsi="Arial" w:cs="Arial"/>
          <w:sz w:val="20"/>
          <w:szCs w:val="20"/>
        </w:rPr>
      </w:pPr>
    </w:p>
    <w:p w:rsidR="004A2EF3" w:rsidRDefault="004A2EF3" w:rsidP="00E5206D">
      <w:pPr>
        <w:pStyle w:val="ChapterTitle"/>
        <w:rPr>
          <w:rFonts w:ascii="Arial" w:hAnsi="Arial" w:cs="Arial"/>
          <w:sz w:val="20"/>
          <w:szCs w:val="20"/>
        </w:rPr>
      </w:pPr>
    </w:p>
    <w:p w:rsidR="004A2EF3" w:rsidRDefault="004A2EF3" w:rsidP="00E5206D">
      <w:pPr>
        <w:pStyle w:val="ChapterTitle"/>
        <w:rPr>
          <w:rFonts w:ascii="Arial" w:hAnsi="Arial" w:cs="Arial"/>
          <w:sz w:val="20"/>
          <w:szCs w:val="20"/>
        </w:rPr>
      </w:pPr>
    </w:p>
    <w:p w:rsidR="004A2EF3" w:rsidRDefault="004A2EF3" w:rsidP="00E5206D">
      <w:pPr>
        <w:pStyle w:val="ChapterTitle"/>
        <w:rPr>
          <w:rFonts w:ascii="Arial" w:hAnsi="Arial" w:cs="Arial"/>
          <w:sz w:val="20"/>
          <w:szCs w:val="20"/>
        </w:rPr>
      </w:pPr>
    </w:p>
    <w:p w:rsidR="004A2EF3" w:rsidRDefault="004A2EF3" w:rsidP="00E5206D">
      <w:pPr>
        <w:pStyle w:val="ChapterTitle"/>
        <w:rPr>
          <w:rFonts w:ascii="Arial" w:hAnsi="Arial" w:cs="Arial"/>
          <w:sz w:val="20"/>
          <w:szCs w:val="20"/>
        </w:rPr>
      </w:pPr>
    </w:p>
    <w:p w:rsidR="004A2EF3" w:rsidRDefault="004A2EF3" w:rsidP="00E5206D">
      <w:pPr>
        <w:pStyle w:val="ChapterTitle"/>
        <w:rPr>
          <w:rFonts w:ascii="Arial" w:hAnsi="Arial" w:cs="Arial"/>
          <w:sz w:val="20"/>
          <w:szCs w:val="20"/>
        </w:rPr>
      </w:pPr>
    </w:p>
    <w:p w:rsidR="004A2EF3" w:rsidRDefault="004A2EF3" w:rsidP="00902077"/>
    <w:p w:rsidR="004A2EF3" w:rsidRDefault="004A2EF3" w:rsidP="00902077"/>
    <w:p w:rsidR="004A2EF3" w:rsidRPr="00902077" w:rsidRDefault="004A2EF3" w:rsidP="00902077"/>
    <w:p w:rsidR="004A2EF3" w:rsidRPr="00682DD7" w:rsidRDefault="004A2EF3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III: Podstawy wykluczenia</w:t>
      </w:r>
    </w:p>
    <w:p w:rsidR="004A2EF3" w:rsidRPr="00EC3B3D" w:rsidRDefault="004A2EF3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Podstawy związane z wyrokami skazującymi za przestępstwo</w:t>
      </w:r>
    </w:p>
    <w:p w:rsidR="004A2EF3" w:rsidRPr="00682DD7" w:rsidRDefault="004A2EF3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W art. 57 ust. 1 dyrektywy 2014/24/UE określono następujące powody wykluczenia:</w:t>
      </w:r>
    </w:p>
    <w:p w:rsidR="004A2EF3" w:rsidRPr="00682DD7" w:rsidRDefault="004A2EF3" w:rsidP="00E5206D">
      <w:pPr>
        <w:pStyle w:val="NumPar1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udział w </w:t>
      </w:r>
      <w:r w:rsidRPr="00682DD7">
        <w:rPr>
          <w:rFonts w:ascii="Arial" w:hAnsi="Arial" w:cs="Arial"/>
          <w:b/>
          <w:sz w:val="20"/>
          <w:szCs w:val="20"/>
        </w:rPr>
        <w:t>organizacji przestępczej</w:t>
      </w:r>
      <w:r w:rsidRPr="00682DD7">
        <w:rPr>
          <w:rStyle w:val="FootnoteReference"/>
          <w:rFonts w:ascii="Arial" w:hAnsi="Arial" w:cs="Arial"/>
          <w:b/>
          <w:sz w:val="20"/>
          <w:szCs w:val="20"/>
        </w:rPr>
        <w:footnoteReference w:id="13"/>
      </w:r>
      <w:r w:rsidRPr="00682DD7">
        <w:rPr>
          <w:rFonts w:ascii="Arial" w:hAnsi="Arial" w:cs="Arial"/>
          <w:sz w:val="20"/>
          <w:szCs w:val="20"/>
        </w:rPr>
        <w:t>;</w:t>
      </w:r>
    </w:p>
    <w:p w:rsidR="004A2EF3" w:rsidRPr="00682DD7" w:rsidRDefault="004A2EF3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korupcja</w:t>
      </w:r>
      <w:r w:rsidRPr="00682DD7">
        <w:rPr>
          <w:rStyle w:val="FootnoteReference"/>
          <w:rFonts w:ascii="Arial" w:hAnsi="Arial" w:cs="Arial"/>
          <w:b/>
          <w:sz w:val="20"/>
          <w:szCs w:val="20"/>
        </w:rPr>
        <w:footnoteReference w:id="14"/>
      </w:r>
      <w:r w:rsidRPr="00682DD7">
        <w:rPr>
          <w:rFonts w:ascii="Arial" w:hAnsi="Arial" w:cs="Arial"/>
          <w:sz w:val="20"/>
          <w:szCs w:val="20"/>
        </w:rPr>
        <w:t>;</w:t>
      </w:r>
    </w:p>
    <w:p w:rsidR="004A2EF3" w:rsidRPr="00682DD7" w:rsidRDefault="004A2EF3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bookmarkStart w:id="1" w:name="_DV_M1264"/>
      <w:bookmarkEnd w:id="1"/>
      <w:r w:rsidRPr="00682DD7">
        <w:rPr>
          <w:rFonts w:ascii="Arial" w:hAnsi="Arial" w:cs="Arial"/>
          <w:b/>
          <w:w w:val="0"/>
          <w:sz w:val="20"/>
          <w:szCs w:val="20"/>
        </w:rPr>
        <w:t>nadużycie finansowe</w:t>
      </w:r>
      <w:r w:rsidRPr="00682DD7">
        <w:rPr>
          <w:rStyle w:val="FootnoteReference"/>
          <w:rFonts w:ascii="Arial" w:hAnsi="Arial" w:cs="Arial"/>
          <w:b/>
          <w:w w:val="0"/>
          <w:sz w:val="20"/>
          <w:szCs w:val="20"/>
        </w:rPr>
        <w:footnoteReference w:id="15"/>
      </w:r>
      <w:r w:rsidRPr="00682DD7">
        <w:rPr>
          <w:rFonts w:ascii="Arial" w:hAnsi="Arial" w:cs="Arial"/>
          <w:w w:val="0"/>
          <w:sz w:val="20"/>
          <w:szCs w:val="20"/>
        </w:rPr>
        <w:t>;</w:t>
      </w:r>
      <w:bookmarkStart w:id="2" w:name="_DV_M1266"/>
      <w:bookmarkEnd w:id="2"/>
    </w:p>
    <w:p w:rsidR="004A2EF3" w:rsidRPr="00682DD7" w:rsidRDefault="004A2EF3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przestępstwa terrorystyczne lub przestępstwa związane z działalnością terrorystyczną</w:t>
      </w:r>
      <w:bookmarkStart w:id="3" w:name="_DV_M1268"/>
      <w:bookmarkEnd w:id="3"/>
      <w:r w:rsidRPr="00682DD7">
        <w:rPr>
          <w:rStyle w:val="FootnoteReference"/>
          <w:rFonts w:ascii="Arial" w:hAnsi="Arial" w:cs="Arial"/>
          <w:b/>
          <w:w w:val="0"/>
          <w:sz w:val="20"/>
          <w:szCs w:val="20"/>
        </w:rPr>
        <w:footnoteReference w:id="16"/>
      </w:r>
    </w:p>
    <w:p w:rsidR="004A2EF3" w:rsidRPr="00682DD7" w:rsidRDefault="004A2EF3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pranie pieniędzy lub finansowanie terroryzmu</w:t>
      </w:r>
      <w:r w:rsidRPr="00682DD7">
        <w:rPr>
          <w:rStyle w:val="FootnoteReference"/>
          <w:rFonts w:ascii="Arial" w:hAnsi="Arial" w:cs="Arial"/>
          <w:b/>
          <w:w w:val="0"/>
          <w:sz w:val="20"/>
          <w:szCs w:val="20"/>
        </w:rPr>
        <w:footnoteReference w:id="17"/>
      </w:r>
    </w:p>
    <w:p w:rsidR="004A2EF3" w:rsidRPr="00682DD7" w:rsidRDefault="004A2EF3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praca dzieci</w:t>
      </w:r>
      <w:r w:rsidRPr="00682DD7">
        <w:rPr>
          <w:rFonts w:ascii="Arial" w:hAnsi="Arial" w:cs="Arial"/>
          <w:sz w:val="20"/>
          <w:szCs w:val="20"/>
        </w:rPr>
        <w:t xml:space="preserve"> i inne formy </w:t>
      </w:r>
      <w:r w:rsidRPr="00682DD7">
        <w:rPr>
          <w:rFonts w:ascii="Arial" w:hAnsi="Arial" w:cs="Arial"/>
          <w:b/>
          <w:sz w:val="20"/>
          <w:szCs w:val="20"/>
        </w:rPr>
        <w:t>handlu ludźmi</w:t>
      </w:r>
      <w:r w:rsidRPr="00682DD7">
        <w:rPr>
          <w:rStyle w:val="FootnoteReference"/>
          <w:rFonts w:ascii="Arial" w:hAnsi="Arial" w:cs="Arial"/>
          <w:b/>
          <w:sz w:val="20"/>
          <w:szCs w:val="20"/>
        </w:rPr>
        <w:footnoteReference w:id="18"/>
      </w:r>
      <w:r w:rsidRPr="00682DD7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643"/>
        <w:gridCol w:w="4644"/>
      </w:tblGrid>
      <w:tr w:rsidR="004A2EF3" w:rsidRPr="00682DD7" w:rsidTr="007C7179">
        <w:tc>
          <w:tcPr>
            <w:tcW w:w="4644" w:type="dxa"/>
          </w:tcPr>
          <w:p w:rsidR="004A2EF3" w:rsidRPr="00682DD7" w:rsidRDefault="004A2EF3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</w:tcPr>
          <w:p w:rsidR="004A2EF3" w:rsidRPr="00682DD7" w:rsidRDefault="004A2EF3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4A2EF3" w:rsidRPr="00682DD7" w:rsidTr="007C7179">
        <w:tc>
          <w:tcPr>
            <w:tcW w:w="4644" w:type="dxa"/>
          </w:tcPr>
          <w:p w:rsidR="004A2EF3" w:rsidRPr="00682DD7" w:rsidRDefault="004A2EF3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 stosunku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samego wykonawcy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bądź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jakiejkolwiek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wydany został prawomocny wyrok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</w:tcPr>
          <w:p w:rsidR="004A2EF3" w:rsidRPr="00682DD7" w:rsidRDefault="004A2EF3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4A2EF3" w:rsidRPr="00682DD7" w:rsidRDefault="004A2EF3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  <w:r w:rsidRPr="00682DD7">
              <w:rPr>
                <w:rStyle w:val="FootnoteReference"/>
                <w:rFonts w:ascii="Arial" w:hAnsi="Arial" w:cs="Arial"/>
                <w:sz w:val="20"/>
                <w:szCs w:val="20"/>
              </w:rPr>
              <w:footnoteReference w:id="19"/>
            </w:r>
          </w:p>
        </w:tc>
      </w:tr>
      <w:tr w:rsidR="004A2EF3" w:rsidRPr="00682DD7" w:rsidTr="007C7179">
        <w:tc>
          <w:tcPr>
            <w:tcW w:w="4644" w:type="dxa"/>
          </w:tcPr>
          <w:p w:rsidR="004A2EF3" w:rsidRPr="00682DD7" w:rsidRDefault="004A2EF3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</w:t>
            </w:r>
            <w:r w:rsidRPr="00682DD7">
              <w:rPr>
                <w:rStyle w:val="FootnoteReference"/>
                <w:rFonts w:ascii="Arial" w:hAnsi="Arial" w:cs="Arial"/>
                <w:sz w:val="20"/>
                <w:szCs w:val="20"/>
              </w:rPr>
              <w:footnoteReference w:id="2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datę wyroku, określić, których spośród punktów 1–6 on dotyczy, oraz podać powód(-ody) skazania;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wskazać, kto został skazany [ ];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c) w zakresie, w jakim zostało to bezpośrednio ustalone w wyroku:</w:t>
            </w:r>
          </w:p>
        </w:tc>
        <w:tc>
          <w:tcPr>
            <w:tcW w:w="4645" w:type="dxa"/>
          </w:tcPr>
          <w:p w:rsidR="004A2EF3" w:rsidRPr="00682DD7" w:rsidRDefault="004A2EF3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data: [   ], punkt(-y): [   ], powód(-ody): [   ]</w:t>
            </w:r>
            <w:r w:rsidRPr="00682DD7">
              <w:rPr>
                <w:rFonts w:ascii="Arial" w:hAnsi="Arial" w:cs="Arial"/>
                <w:i/>
                <w:sz w:val="20"/>
                <w:szCs w:val="20"/>
                <w:vertAlign w:val="superscript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długość okresu wykluczenia [……] oraz punkt(-y), którego(-ych) to dotyczy.</w:t>
            </w:r>
          </w:p>
          <w:p w:rsidR="004A2EF3" w:rsidRDefault="004A2EF3" w:rsidP="007C7179">
            <w:pPr>
              <w:rPr>
                <w:rFonts w:ascii="Arial" w:hAnsi="Arial" w:cs="Arial"/>
                <w:sz w:val="20"/>
                <w:szCs w:val="20"/>
              </w:rPr>
            </w:pPr>
          </w:p>
          <w:p w:rsidR="004A2EF3" w:rsidRPr="00682DD7" w:rsidRDefault="004A2EF3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 [……][……][……][……]</w:t>
            </w:r>
            <w:r w:rsidRPr="00682DD7">
              <w:rPr>
                <w:rStyle w:val="FootnoteReference"/>
                <w:rFonts w:ascii="Arial" w:hAnsi="Arial" w:cs="Arial"/>
                <w:sz w:val="20"/>
                <w:szCs w:val="20"/>
              </w:rPr>
              <w:footnoteReference w:id="21"/>
            </w:r>
          </w:p>
        </w:tc>
      </w:tr>
      <w:tr w:rsidR="004A2EF3" w:rsidRPr="00682DD7" w:rsidTr="007C7179">
        <w:tc>
          <w:tcPr>
            <w:tcW w:w="4644" w:type="dxa"/>
          </w:tcPr>
          <w:p w:rsidR="004A2EF3" w:rsidRPr="00682DD7" w:rsidRDefault="004A2EF3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przypadku skazania, czy wykonawca przedsięwziął środki w celu wykazania swojej rzetelności pomimo istnienia odpowiedniej podstawy wykluczenia</w:t>
            </w:r>
            <w:r w:rsidRPr="00682DD7">
              <w:rPr>
                <w:rStyle w:val="FootnoteReference"/>
                <w:rFonts w:ascii="Arial" w:hAnsi="Arial" w:cs="Arial"/>
                <w:sz w:val="20"/>
                <w:szCs w:val="20"/>
              </w:rPr>
              <w:footnoteReference w:id="2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(„</w:t>
            </w:r>
            <w:r w:rsidRPr="00682DD7">
              <w:rPr>
                <w:rStyle w:val="NormalBoldChar"/>
                <w:rFonts w:ascii="Arial" w:hAnsi="Arial" w:cs="Arial"/>
                <w:b w:val="0"/>
                <w:sz w:val="20"/>
                <w:szCs w:val="20"/>
                <w:lang w:val="pl-PL"/>
              </w:rPr>
              <w:t>samooczyszczenie”)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</w:tcPr>
          <w:p w:rsidR="004A2EF3" w:rsidRPr="00682DD7" w:rsidRDefault="004A2EF3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[] Tak [] Nie </w:t>
            </w:r>
          </w:p>
        </w:tc>
      </w:tr>
      <w:tr w:rsidR="004A2EF3" w:rsidRPr="00682DD7" w:rsidTr="007C7179">
        <w:tc>
          <w:tcPr>
            <w:tcW w:w="4644" w:type="dxa"/>
          </w:tcPr>
          <w:p w:rsidR="004A2EF3" w:rsidRPr="00682DD7" w:rsidRDefault="004A2EF3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opisać przedsięwzięte środki</w:t>
            </w:r>
            <w:r w:rsidRPr="00682DD7">
              <w:rPr>
                <w:rStyle w:val="FootnoteReference"/>
                <w:rFonts w:ascii="Arial" w:hAnsi="Arial" w:cs="Arial"/>
                <w:w w:val="0"/>
                <w:sz w:val="20"/>
                <w:szCs w:val="20"/>
              </w:rPr>
              <w:footnoteReference w:id="23"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</w:tcPr>
          <w:p w:rsidR="004A2EF3" w:rsidRPr="00682DD7" w:rsidRDefault="004A2EF3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4A2EF3" w:rsidRPr="00EC3B3D" w:rsidRDefault="004A2EF3" w:rsidP="00E5206D">
      <w:pPr>
        <w:pStyle w:val="SectionTitle"/>
        <w:rPr>
          <w:rFonts w:ascii="Arial" w:hAnsi="Arial" w:cs="Arial"/>
          <w:b w:val="0"/>
          <w:w w:val="0"/>
          <w:sz w:val="20"/>
          <w:szCs w:val="20"/>
        </w:rPr>
      </w:pPr>
      <w:r w:rsidRPr="00EC3B3D">
        <w:rPr>
          <w:rFonts w:ascii="Arial" w:hAnsi="Arial" w:cs="Arial"/>
          <w:b w:val="0"/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642"/>
        <w:gridCol w:w="2322"/>
        <w:gridCol w:w="2323"/>
      </w:tblGrid>
      <w:tr w:rsidR="004A2EF3" w:rsidRPr="00682DD7" w:rsidTr="007C7179">
        <w:tc>
          <w:tcPr>
            <w:tcW w:w="4644" w:type="dxa"/>
          </w:tcPr>
          <w:p w:rsidR="004A2EF3" w:rsidRPr="00330C13" w:rsidRDefault="004A2EF3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</w:tcPr>
          <w:p w:rsidR="004A2EF3" w:rsidRPr="00330C13" w:rsidRDefault="004A2EF3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4A2EF3" w:rsidRPr="00682DD7" w:rsidTr="007C7179">
        <w:tc>
          <w:tcPr>
            <w:tcW w:w="4644" w:type="dxa"/>
          </w:tcPr>
          <w:p w:rsidR="004A2EF3" w:rsidRPr="00682DD7" w:rsidRDefault="004A2EF3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wywiązał się ze wszystkich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682DD7">
              <w:rPr>
                <w:rFonts w:ascii="Arial" w:hAnsi="Arial" w:cs="Arial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</w:tcPr>
          <w:p w:rsidR="004A2EF3" w:rsidRPr="00682DD7" w:rsidRDefault="004A2EF3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4A2EF3" w:rsidRPr="00682DD7" w:rsidTr="00902077">
        <w:trPr>
          <w:trHeight w:val="792"/>
        </w:trPr>
        <w:tc>
          <w:tcPr>
            <w:tcW w:w="4644" w:type="dxa"/>
            <w:vMerge w:val="restart"/>
          </w:tcPr>
          <w:p w:rsidR="004A2EF3" w:rsidRPr="00682DD7" w:rsidRDefault="004A2EF3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wskazać: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państwo lub państwo członkowskie, którego to dotyczy;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jakiej kwoty to dotyczy?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jaki sposób zostało ustalone to naruszenie obowiązków: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1) w trybie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decyzji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sądowej lub administracyjnej:</w:t>
            </w:r>
          </w:p>
          <w:p w:rsidR="004A2EF3" w:rsidRPr="00682DD7" w:rsidRDefault="004A2EF3" w:rsidP="00902077">
            <w:pPr>
              <w:pStyle w:val="Tiret1"/>
              <w:tabs>
                <w:tab w:val="clear" w:pos="1417"/>
                <w:tab w:val="num" w:pos="709"/>
              </w:tabs>
              <w:ind w:hanging="1133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ta decyzja jest ostateczna i wiążąca?</w:t>
            </w:r>
          </w:p>
          <w:p w:rsidR="004A2EF3" w:rsidRPr="00682DD7" w:rsidRDefault="004A2EF3" w:rsidP="00902077">
            <w:pPr>
              <w:pStyle w:val="Tiret1"/>
              <w:numPr>
                <w:ilvl w:val="0"/>
                <w:numId w:val="4"/>
              </w:numPr>
              <w:tabs>
                <w:tab w:val="clear" w:pos="1417"/>
                <w:tab w:val="num" w:pos="709"/>
              </w:tabs>
              <w:ind w:hanging="1133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datę wyroku lub decyzji.</w:t>
            </w:r>
          </w:p>
          <w:p w:rsidR="004A2EF3" w:rsidRPr="00682DD7" w:rsidRDefault="004A2EF3" w:rsidP="00902077">
            <w:pPr>
              <w:pStyle w:val="Tiret1"/>
              <w:numPr>
                <w:ilvl w:val="0"/>
                <w:numId w:val="4"/>
              </w:numPr>
              <w:tabs>
                <w:tab w:val="clear" w:pos="1417"/>
                <w:tab w:val="num" w:pos="709"/>
              </w:tabs>
              <w:ind w:left="709" w:hanging="425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W przypadku wyroku,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 ile została w nim </w:t>
            </w:r>
            <w:r w:rsidRPr="00330C13">
              <w:rPr>
                <w:rFonts w:ascii="Arial" w:hAnsi="Arial" w:cs="Arial"/>
                <w:b/>
                <w:sz w:val="20"/>
                <w:szCs w:val="20"/>
              </w:rPr>
              <w:t>bezpośrednio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określona</w:t>
            </w:r>
            <w:r w:rsidRPr="00682DD7">
              <w:rPr>
                <w:rFonts w:ascii="Arial" w:hAnsi="Arial" w:cs="Arial"/>
                <w:sz w:val="20"/>
                <w:szCs w:val="20"/>
              </w:rPr>
              <w:t>, długość okresu wykluczenia:</w:t>
            </w:r>
          </w:p>
          <w:p w:rsidR="004A2EF3" w:rsidRPr="00682DD7" w:rsidRDefault="004A2EF3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w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 sposób</w:t>
            </w:r>
            <w:r w:rsidRPr="00682DD7">
              <w:rPr>
                <w:rFonts w:ascii="Arial" w:hAnsi="Arial" w:cs="Arial"/>
                <w:sz w:val="20"/>
                <w:szCs w:val="20"/>
              </w:rPr>
              <w:t>? Proszę sprecyzować, w jaki:</w:t>
            </w:r>
          </w:p>
          <w:p w:rsidR="004A2EF3" w:rsidRDefault="004A2EF3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  <w:p w:rsidR="004A2EF3" w:rsidRDefault="004A2EF3" w:rsidP="007C7179">
            <w:pPr>
              <w:rPr>
                <w:rFonts w:ascii="Arial" w:hAnsi="Arial" w:cs="Arial"/>
                <w:sz w:val="20"/>
                <w:szCs w:val="20"/>
              </w:rPr>
            </w:pPr>
          </w:p>
          <w:p w:rsidR="004A2EF3" w:rsidRPr="00682DD7" w:rsidRDefault="004A2EF3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22" w:type="dxa"/>
          </w:tcPr>
          <w:p w:rsidR="004A2EF3" w:rsidRPr="00682DD7" w:rsidRDefault="004A2EF3" w:rsidP="007C7179">
            <w:pPr>
              <w:pStyle w:val="Tiret1"/>
              <w:numPr>
                <w:ilvl w:val="0"/>
                <w:numId w:val="0"/>
              </w:num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Podatki</w:t>
            </w:r>
          </w:p>
        </w:tc>
        <w:tc>
          <w:tcPr>
            <w:tcW w:w="2323" w:type="dxa"/>
          </w:tcPr>
          <w:p w:rsidR="004A2EF3" w:rsidRPr="00682DD7" w:rsidRDefault="004A2EF3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Składki na ubezpieczenia społeczne</w:t>
            </w:r>
          </w:p>
        </w:tc>
      </w:tr>
      <w:tr w:rsidR="004A2EF3" w:rsidRPr="00682DD7" w:rsidTr="007C7179">
        <w:trPr>
          <w:trHeight w:val="1977"/>
        </w:trPr>
        <w:tc>
          <w:tcPr>
            <w:tcW w:w="4644" w:type="dxa"/>
            <w:vMerge/>
          </w:tcPr>
          <w:p w:rsidR="004A2EF3" w:rsidRPr="00682DD7" w:rsidRDefault="004A2EF3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2" w:type="dxa"/>
          </w:tcPr>
          <w:p w:rsidR="004A2EF3" w:rsidRPr="00682DD7" w:rsidRDefault="004A2EF3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4A2EF3" w:rsidRPr="00682DD7" w:rsidRDefault="004A2EF3" w:rsidP="007C7179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4A2EF3" w:rsidRPr="00682DD7" w:rsidRDefault="004A2EF3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4A2EF3" w:rsidRDefault="004A2EF3" w:rsidP="00F505DB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w w:val="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- </w:t>
            </w:r>
            <w:r w:rsidRPr="00902077">
              <w:rPr>
                <w:rFonts w:ascii="Arial" w:hAnsi="Arial" w:cs="Arial"/>
                <w:sz w:val="20"/>
                <w:szCs w:val="20"/>
              </w:rPr>
              <w:t>[……]</w:t>
            </w:r>
            <w:r w:rsidRPr="0090207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</w:p>
          <w:p w:rsidR="004A2EF3" w:rsidRPr="00682DD7" w:rsidRDefault="004A2EF3" w:rsidP="00F505DB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  <w:tc>
          <w:tcPr>
            <w:tcW w:w="2323" w:type="dxa"/>
          </w:tcPr>
          <w:p w:rsidR="004A2EF3" w:rsidRPr="00682DD7" w:rsidRDefault="004A2EF3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4A2EF3" w:rsidRPr="00682DD7" w:rsidRDefault="004A2EF3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4A2EF3" w:rsidRPr="00682DD7" w:rsidRDefault="004A2EF3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4A2EF3" w:rsidRPr="00F505DB" w:rsidRDefault="004A2EF3" w:rsidP="00F505DB">
            <w:pPr>
              <w:pStyle w:val="Tiret0"/>
              <w:numPr>
                <w:ilvl w:val="0"/>
                <w:numId w:val="3"/>
              </w:numPr>
              <w:tabs>
                <w:tab w:val="clear" w:pos="850"/>
                <w:tab w:val="num" w:pos="0"/>
              </w:tabs>
              <w:ind w:left="0" w:firstLine="0"/>
              <w:rPr>
                <w:rFonts w:ascii="Arial" w:hAnsi="Arial" w:cs="Arial"/>
                <w:sz w:val="20"/>
                <w:szCs w:val="20"/>
              </w:rPr>
            </w:pPr>
            <w:r w:rsidRPr="00902077">
              <w:rPr>
                <w:rFonts w:ascii="Arial" w:hAnsi="Arial" w:cs="Arial"/>
                <w:sz w:val="20"/>
                <w:szCs w:val="20"/>
              </w:rPr>
              <w:t>[……]</w:t>
            </w:r>
            <w:r w:rsidRPr="0090207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</w:p>
          <w:p w:rsidR="004A2EF3" w:rsidRDefault="004A2EF3" w:rsidP="00F505DB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w w:val="0"/>
                <w:sz w:val="20"/>
                <w:szCs w:val="20"/>
              </w:rPr>
            </w:pPr>
          </w:p>
          <w:p w:rsidR="004A2EF3" w:rsidRPr="00682DD7" w:rsidRDefault="004A2EF3" w:rsidP="00F505DB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</w:tr>
      <w:tr w:rsidR="004A2EF3" w:rsidRPr="00682DD7" w:rsidTr="007C7179">
        <w:tc>
          <w:tcPr>
            <w:tcW w:w="4644" w:type="dxa"/>
          </w:tcPr>
          <w:p w:rsidR="004A2EF3" w:rsidRPr="00112466" w:rsidRDefault="004A2EF3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</w:tcPr>
          <w:p w:rsidR="004A2EF3" w:rsidRPr="00112466" w:rsidRDefault="004A2EF3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12466">
              <w:rPr>
                <w:rStyle w:val="FootnoteReference"/>
                <w:rFonts w:ascii="Arial" w:hAnsi="Arial" w:cs="Arial"/>
                <w:sz w:val="20"/>
                <w:szCs w:val="20"/>
              </w:rPr>
              <w:t xml:space="preserve"> </w:t>
            </w:r>
            <w:r w:rsidRPr="00112466">
              <w:rPr>
                <w:rStyle w:val="FootnoteReference"/>
                <w:rFonts w:ascii="Arial" w:hAnsi="Arial" w:cs="Arial"/>
                <w:sz w:val="20"/>
                <w:szCs w:val="20"/>
              </w:rPr>
              <w:footnoteReference w:id="24"/>
            </w:r>
            <w:r w:rsidRPr="00112466">
              <w:rPr>
                <w:rStyle w:val="FootnoteReference"/>
                <w:rFonts w:ascii="Arial" w:hAnsi="Arial" w:cs="Arial"/>
                <w:sz w:val="20"/>
                <w:szCs w:val="20"/>
              </w:rPr>
              <w:br/>
            </w:r>
            <w:r w:rsidRPr="00112466">
              <w:rPr>
                <w:rFonts w:ascii="Arial" w:hAnsi="Arial" w:cs="Arial"/>
                <w:sz w:val="20"/>
                <w:szCs w:val="20"/>
              </w:rPr>
              <w:t>[……][……][……]</w:t>
            </w:r>
          </w:p>
        </w:tc>
      </w:tr>
    </w:tbl>
    <w:p w:rsidR="004A2EF3" w:rsidRPr="00EC3B3D" w:rsidRDefault="004A2EF3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Podstawy związane z niewypłacalnością, konfliktem interesów lub wykroczeniami zawodowymi</w:t>
      </w:r>
      <w:r w:rsidRPr="00EC3B3D">
        <w:rPr>
          <w:rStyle w:val="FootnoteReference"/>
          <w:rFonts w:ascii="Arial" w:hAnsi="Arial" w:cs="Arial"/>
          <w:b w:val="0"/>
          <w:sz w:val="20"/>
          <w:szCs w:val="20"/>
        </w:rPr>
        <w:footnoteReference w:id="25"/>
      </w:r>
    </w:p>
    <w:p w:rsidR="004A2EF3" w:rsidRPr="00D1354E" w:rsidRDefault="004A2EF3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D1354E">
        <w:rPr>
          <w:rFonts w:ascii="Arial" w:hAnsi="Arial" w:cs="Arial"/>
          <w:b/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643"/>
        <w:gridCol w:w="4644"/>
      </w:tblGrid>
      <w:tr w:rsidR="004A2EF3" w:rsidRPr="00682DD7" w:rsidTr="007C7179">
        <w:tc>
          <w:tcPr>
            <w:tcW w:w="4644" w:type="dxa"/>
          </w:tcPr>
          <w:p w:rsidR="004A2EF3" w:rsidRPr="00D1354E" w:rsidRDefault="004A2EF3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</w:tcPr>
          <w:p w:rsidR="004A2EF3" w:rsidRPr="00D1354E" w:rsidRDefault="004A2EF3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4A2EF3" w:rsidRPr="00682DD7" w:rsidTr="007C7179">
        <w:trPr>
          <w:trHeight w:val="406"/>
        </w:trPr>
        <w:tc>
          <w:tcPr>
            <w:tcW w:w="4644" w:type="dxa"/>
            <w:vMerge w:val="restart"/>
          </w:tcPr>
          <w:p w:rsidR="004A2EF3" w:rsidRPr="00682DD7" w:rsidRDefault="004A2EF3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wedle własnej wiedzy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naruszył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swoje obowiązki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dziedzinie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prawa środowiska, prawa socjalnego i prawa pracy</w:t>
            </w:r>
            <w:r w:rsidRPr="00682DD7">
              <w:rPr>
                <w:rStyle w:val="FootnoteReference"/>
                <w:rFonts w:ascii="Arial" w:hAnsi="Arial" w:cs="Arial"/>
                <w:b/>
                <w:sz w:val="20"/>
                <w:szCs w:val="20"/>
              </w:rPr>
              <w:footnoteReference w:id="26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</w:tcPr>
          <w:p w:rsidR="004A2EF3" w:rsidRPr="00682DD7" w:rsidRDefault="004A2EF3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4A2EF3" w:rsidRPr="00682DD7" w:rsidTr="007C7179">
        <w:trPr>
          <w:trHeight w:val="405"/>
        </w:trPr>
        <w:tc>
          <w:tcPr>
            <w:tcW w:w="4644" w:type="dxa"/>
            <w:vMerge/>
          </w:tcPr>
          <w:p w:rsidR="004A2EF3" w:rsidRPr="00682DD7" w:rsidRDefault="004A2EF3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</w:tcPr>
          <w:p w:rsidR="004A2EF3" w:rsidRPr="00682DD7" w:rsidRDefault="004A2EF3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4A2EF3" w:rsidRPr="00682DD7" w:rsidTr="007C7179">
        <w:tc>
          <w:tcPr>
            <w:tcW w:w="4644" w:type="dxa"/>
          </w:tcPr>
          <w:p w:rsidR="004A2EF3" w:rsidRPr="00682DD7" w:rsidRDefault="004A2EF3" w:rsidP="007C7179">
            <w:pPr>
              <w:pStyle w:val="Normal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znajduje się w jednej z następujących sytuacji: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a)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zbankrutował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prowadzone jest wobec niego postępowanie upadłościowe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likwidacyjne;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zawarł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układ z wierzycielami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682DD7">
              <w:rPr>
                <w:rStyle w:val="FootnoteReference"/>
                <w:rFonts w:ascii="Arial" w:hAnsi="Arial" w:cs="Arial"/>
                <w:sz w:val="20"/>
                <w:szCs w:val="20"/>
              </w:rPr>
              <w:footnoteReference w:id="27"/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jego aktywami zarządza likwidator lub sąd;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f) jego działalność gospodarcza jest zawieszona?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tak:</w:t>
            </w:r>
          </w:p>
          <w:p w:rsidR="004A2EF3" w:rsidRPr="00682DD7" w:rsidRDefault="004A2EF3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szczegółowe informacje:</w:t>
            </w:r>
          </w:p>
          <w:p w:rsidR="004A2EF3" w:rsidRPr="00682DD7" w:rsidRDefault="004A2EF3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powody, które pomimo powyższej sytuacji umożliwiają realizację zamówienia, z uwzględnieniem mających zastosowanie przepisów krajowych i środków dotyczących kontynuowania działalności gospodarczej</w:t>
            </w:r>
            <w:r w:rsidRPr="00682DD7">
              <w:rPr>
                <w:rStyle w:val="FootnoteReference"/>
                <w:rFonts w:ascii="Arial" w:hAnsi="Arial" w:cs="Arial"/>
                <w:sz w:val="20"/>
                <w:szCs w:val="20"/>
              </w:rPr>
              <w:footnoteReference w:id="28"/>
            </w:r>
            <w:r w:rsidRPr="00682DD7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4A2EF3" w:rsidRDefault="004A2EF3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  <w:p w:rsidR="004A2EF3" w:rsidRPr="00D1354E" w:rsidRDefault="004A2EF3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</w:tcPr>
          <w:p w:rsidR="004A2EF3" w:rsidRDefault="004A2EF3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4A2EF3" w:rsidRDefault="004A2EF3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4A2EF3" w:rsidRPr="00682DD7" w:rsidRDefault="004A2EF3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4A2EF3" w:rsidRPr="00682DD7" w:rsidRDefault="004A2EF3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4A2EF3" w:rsidRDefault="004A2EF3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4A2EF3" w:rsidRPr="00682DD7" w:rsidRDefault="004A2EF3" w:rsidP="00D1354E">
            <w:pPr>
              <w:pStyle w:val="Tiret0"/>
              <w:numPr>
                <w:ilvl w:val="0"/>
                <w:numId w:val="0"/>
              </w:numPr>
              <w:ind w:left="850"/>
              <w:rPr>
                <w:rFonts w:ascii="Arial" w:hAnsi="Arial" w:cs="Arial"/>
                <w:sz w:val="20"/>
                <w:szCs w:val="20"/>
              </w:rPr>
            </w:pPr>
          </w:p>
          <w:p w:rsidR="004A2EF3" w:rsidRPr="00D1354E" w:rsidRDefault="004A2EF3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4A2EF3" w:rsidRPr="00682DD7" w:rsidTr="007C7179">
        <w:trPr>
          <w:trHeight w:val="303"/>
        </w:trPr>
        <w:tc>
          <w:tcPr>
            <w:tcW w:w="4644" w:type="dxa"/>
            <w:vMerge w:val="restart"/>
          </w:tcPr>
          <w:p w:rsidR="004A2EF3" w:rsidRPr="00682DD7" w:rsidRDefault="004A2EF3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jest winien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poważnego wykroczenia zawodowego</w:t>
            </w:r>
            <w:r w:rsidRPr="00682DD7">
              <w:rPr>
                <w:rStyle w:val="FootnoteReference"/>
                <w:rFonts w:ascii="Arial" w:hAnsi="Arial" w:cs="Arial"/>
                <w:b/>
                <w:sz w:val="20"/>
                <w:szCs w:val="20"/>
              </w:rPr>
              <w:footnoteReference w:id="2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</w:tcPr>
          <w:p w:rsidR="004A2EF3" w:rsidRPr="00682DD7" w:rsidRDefault="004A2EF3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 [……]</w:t>
            </w:r>
          </w:p>
        </w:tc>
      </w:tr>
      <w:tr w:rsidR="004A2EF3" w:rsidRPr="00682DD7" w:rsidTr="007C7179">
        <w:trPr>
          <w:trHeight w:val="303"/>
        </w:trPr>
        <w:tc>
          <w:tcPr>
            <w:tcW w:w="4644" w:type="dxa"/>
            <w:vMerge/>
          </w:tcPr>
          <w:p w:rsidR="004A2EF3" w:rsidRPr="00682DD7" w:rsidRDefault="004A2EF3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</w:tcPr>
          <w:p w:rsidR="004A2EF3" w:rsidRPr="00682DD7" w:rsidRDefault="004A2EF3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4A2EF3" w:rsidRPr="00682DD7" w:rsidTr="007C7179">
        <w:trPr>
          <w:trHeight w:val="515"/>
        </w:trPr>
        <w:tc>
          <w:tcPr>
            <w:tcW w:w="4644" w:type="dxa"/>
            <w:vMerge w:val="restart"/>
          </w:tcPr>
          <w:p w:rsidR="004A2EF3" w:rsidRPr="00682DD7" w:rsidRDefault="004A2EF3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hAnsi="Arial" w:cs="Arial"/>
                <w:b w:val="0"/>
                <w:w w:val="0"/>
                <w:sz w:val="20"/>
                <w:szCs w:val="20"/>
                <w:lang w:val="pl-PL"/>
              </w:rPr>
              <w:t>Czy wykonawca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zawarł z innymi wykonawcami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porozumienia mające na celu zakłócenie konkurencji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</w:tcPr>
          <w:p w:rsidR="004A2EF3" w:rsidRPr="00682DD7" w:rsidRDefault="004A2EF3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4A2EF3" w:rsidRPr="00682DD7" w:rsidTr="007C7179">
        <w:trPr>
          <w:trHeight w:val="514"/>
        </w:trPr>
        <w:tc>
          <w:tcPr>
            <w:tcW w:w="4644" w:type="dxa"/>
            <w:vMerge/>
          </w:tcPr>
          <w:p w:rsidR="004A2EF3" w:rsidRPr="00682DD7" w:rsidRDefault="004A2EF3" w:rsidP="007C7179">
            <w:pPr>
              <w:pStyle w:val="NormalLeft"/>
              <w:rPr>
                <w:rStyle w:val="NormalBoldChar"/>
                <w:rFonts w:ascii="Arial" w:hAnsi="Arial" w:cs="Arial"/>
                <w:b w:val="0"/>
                <w:w w:val="0"/>
                <w:sz w:val="20"/>
                <w:szCs w:val="20"/>
                <w:lang w:val="pl-PL"/>
              </w:rPr>
            </w:pPr>
          </w:p>
        </w:tc>
        <w:tc>
          <w:tcPr>
            <w:tcW w:w="4645" w:type="dxa"/>
          </w:tcPr>
          <w:p w:rsidR="004A2EF3" w:rsidRPr="00682DD7" w:rsidRDefault="004A2EF3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4A2EF3" w:rsidRPr="00682DD7" w:rsidTr="007C7179">
        <w:trPr>
          <w:trHeight w:val="1316"/>
        </w:trPr>
        <w:tc>
          <w:tcPr>
            <w:tcW w:w="4644" w:type="dxa"/>
          </w:tcPr>
          <w:p w:rsidR="004A2EF3" w:rsidRPr="00682DD7" w:rsidRDefault="004A2EF3" w:rsidP="007C7179">
            <w:pPr>
              <w:pStyle w:val="NormalLeft"/>
              <w:rPr>
                <w:rStyle w:val="NormalBoldChar"/>
                <w:rFonts w:ascii="Arial" w:hAnsi="Arial" w:cs="Arial"/>
                <w:b w:val="0"/>
                <w:w w:val="0"/>
                <w:sz w:val="20"/>
                <w:szCs w:val="20"/>
                <w:lang w:val="pl-PL"/>
              </w:rPr>
            </w:pPr>
            <w:r w:rsidRPr="00682DD7">
              <w:rPr>
                <w:rStyle w:val="NormalBoldChar"/>
                <w:rFonts w:ascii="Arial" w:hAnsi="Arial" w:cs="Arial"/>
                <w:b w:val="0"/>
                <w:w w:val="0"/>
                <w:sz w:val="20"/>
                <w:szCs w:val="20"/>
                <w:lang w:val="pl-PL"/>
              </w:rPr>
              <w:t xml:space="preserve">Czy wykonawca wie o jakimkolwiek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konflikcie interesów</w:t>
            </w:r>
            <w:r w:rsidRPr="00682DD7">
              <w:rPr>
                <w:rStyle w:val="FootnoteReference"/>
                <w:rFonts w:ascii="Arial" w:hAnsi="Arial" w:cs="Arial"/>
                <w:b/>
                <w:sz w:val="20"/>
                <w:szCs w:val="20"/>
              </w:rPr>
              <w:footnoteReference w:id="30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spowodowanym jego udziałem w postępowaniu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</w:tcPr>
          <w:p w:rsidR="004A2EF3" w:rsidRPr="00682DD7" w:rsidRDefault="004A2EF3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4A2EF3" w:rsidRPr="00682DD7" w:rsidTr="007C7179">
        <w:trPr>
          <w:trHeight w:val="1544"/>
        </w:trPr>
        <w:tc>
          <w:tcPr>
            <w:tcW w:w="4644" w:type="dxa"/>
          </w:tcPr>
          <w:p w:rsidR="004A2EF3" w:rsidRPr="00682DD7" w:rsidRDefault="004A2EF3" w:rsidP="007C7179">
            <w:pPr>
              <w:pStyle w:val="NormalLeft"/>
              <w:rPr>
                <w:rStyle w:val="NormalBoldChar"/>
                <w:rFonts w:ascii="Arial" w:hAnsi="Arial" w:cs="Arial"/>
                <w:b w:val="0"/>
                <w:w w:val="0"/>
                <w:sz w:val="20"/>
                <w:szCs w:val="20"/>
                <w:lang w:val="pl-PL"/>
              </w:rPr>
            </w:pPr>
            <w:r w:rsidRPr="00682DD7">
              <w:rPr>
                <w:rStyle w:val="NormalBoldChar"/>
                <w:rFonts w:ascii="Arial" w:hAnsi="Arial" w:cs="Arial"/>
                <w:b w:val="0"/>
                <w:w w:val="0"/>
                <w:sz w:val="20"/>
                <w:szCs w:val="20"/>
                <w:lang w:val="pl-PL"/>
              </w:rPr>
              <w:t xml:space="preserve">Czy wykonawca lub 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przedsiębiorstwo związane z wykonawcą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doradzał(-o)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zaangażowany(-e) w przygotowanie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postępowania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</w:tcPr>
          <w:p w:rsidR="004A2EF3" w:rsidRPr="00682DD7" w:rsidRDefault="004A2EF3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4A2EF3" w:rsidRPr="00682DD7" w:rsidTr="007C7179">
        <w:trPr>
          <w:trHeight w:val="932"/>
        </w:trPr>
        <w:tc>
          <w:tcPr>
            <w:tcW w:w="4644" w:type="dxa"/>
            <w:vMerge w:val="restart"/>
          </w:tcPr>
          <w:p w:rsidR="004A2EF3" w:rsidRPr="00682DD7" w:rsidRDefault="004A2EF3" w:rsidP="007C7179">
            <w:pPr>
              <w:pStyle w:val="NormalLeft"/>
              <w:rPr>
                <w:rStyle w:val="NormalBoldChar"/>
                <w:rFonts w:ascii="Arial" w:hAnsi="Arial" w:cs="Arial"/>
                <w:b w:val="0"/>
                <w:w w:val="0"/>
                <w:sz w:val="20"/>
                <w:szCs w:val="20"/>
                <w:lang w:val="pl-PL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rozwiązana przed czasem</w:t>
            </w:r>
            <w:r w:rsidRPr="00682DD7">
              <w:rPr>
                <w:rFonts w:ascii="Arial" w:hAnsi="Arial" w:cs="Arial"/>
                <w:sz w:val="20"/>
                <w:szCs w:val="20"/>
              </w:rPr>
              <w:t>, lub w której nałożone zostało odszkodowanie bądź inne porównywalne sankcje w związku z tą wcześniejszą umową?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</w:tcPr>
          <w:p w:rsidR="004A2EF3" w:rsidRPr="00682DD7" w:rsidRDefault="004A2EF3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4A2EF3" w:rsidRPr="00682DD7" w:rsidTr="007C7179">
        <w:trPr>
          <w:trHeight w:val="931"/>
        </w:trPr>
        <w:tc>
          <w:tcPr>
            <w:tcW w:w="4644" w:type="dxa"/>
            <w:vMerge/>
          </w:tcPr>
          <w:p w:rsidR="004A2EF3" w:rsidRPr="00682DD7" w:rsidRDefault="004A2EF3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</w:tcPr>
          <w:p w:rsidR="004A2EF3" w:rsidRPr="00682DD7" w:rsidRDefault="004A2EF3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4A2EF3" w:rsidRPr="00682DD7" w:rsidTr="007C7179">
        <w:tc>
          <w:tcPr>
            <w:tcW w:w="4644" w:type="dxa"/>
          </w:tcPr>
          <w:p w:rsidR="004A2EF3" w:rsidRDefault="004A2EF3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może potwierdzić, że: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Style w:val="NormalBoldChar"/>
                <w:rFonts w:ascii="Arial" w:hAnsi="Arial" w:cs="Arial"/>
                <w:b w:val="0"/>
                <w:w w:val="0"/>
                <w:sz w:val="20"/>
                <w:szCs w:val="20"/>
                <w:lang w:val="pl-PL"/>
              </w:rPr>
              <w:t>nie jest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winny poważnego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wprowadzenia w błąd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przy dostarczaniu informacji wymaganych do weryfikacji braku podstaw wykluczenia lub do weryfikacji spełnienia kryteriów kwalifikacji;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Style w:val="NormalBoldChar"/>
                <w:rFonts w:ascii="Arial" w:hAnsi="Arial" w:cs="Arial"/>
                <w:b w:val="0"/>
                <w:w w:val="0"/>
                <w:sz w:val="20"/>
                <w:szCs w:val="20"/>
                <w:lang w:val="pl-PL"/>
              </w:rPr>
              <w:t xml:space="preserve">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zataił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tych informacji;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4A2EF3" w:rsidRPr="00682DD7" w:rsidRDefault="004A2EF3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c) jest w stanie niezwłocznie przedstawić dokumenty potwierdzające wymagane przez instytucję zamawiającą lub podmiot zamawiający; oraz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4645" w:type="dxa"/>
          </w:tcPr>
          <w:p w:rsidR="004A2EF3" w:rsidRPr="00682DD7" w:rsidRDefault="004A2EF3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:rsidR="004A2EF3" w:rsidRPr="00EC3B3D" w:rsidRDefault="004A2EF3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643"/>
        <w:gridCol w:w="4644"/>
      </w:tblGrid>
      <w:tr w:rsidR="004A2EF3" w:rsidRPr="00682DD7" w:rsidTr="007C7179">
        <w:tc>
          <w:tcPr>
            <w:tcW w:w="4644" w:type="dxa"/>
          </w:tcPr>
          <w:p w:rsidR="004A2EF3" w:rsidRPr="006177D1" w:rsidRDefault="004A2EF3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</w:tcPr>
          <w:p w:rsidR="004A2EF3" w:rsidRPr="006177D1" w:rsidRDefault="004A2EF3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4A2EF3" w:rsidRPr="00682DD7" w:rsidTr="007C7179">
        <w:tc>
          <w:tcPr>
            <w:tcW w:w="4644" w:type="dxa"/>
          </w:tcPr>
          <w:p w:rsidR="004A2EF3" w:rsidRPr="00682DD7" w:rsidRDefault="004A2EF3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mają zastosowanie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 w stosownym ogłoszeniu lub w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</w:tcPr>
          <w:p w:rsidR="004A2EF3" w:rsidRPr="00682DD7" w:rsidRDefault="004A2EF3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9732B">
              <w:rPr>
                <w:rFonts w:ascii="Arial" w:hAnsi="Arial" w:cs="Arial"/>
                <w:sz w:val="20"/>
                <w:szCs w:val="20"/>
              </w:rPr>
              <w:br/>
              <w:t>[……][……][……]</w:t>
            </w:r>
            <w:r w:rsidRPr="0019732B">
              <w:rPr>
                <w:rStyle w:val="FootnoteReference"/>
                <w:rFonts w:ascii="Arial" w:hAnsi="Arial" w:cs="Arial"/>
                <w:sz w:val="20"/>
                <w:szCs w:val="20"/>
              </w:rPr>
              <w:footnoteReference w:id="31"/>
            </w:r>
          </w:p>
        </w:tc>
      </w:tr>
      <w:tr w:rsidR="004A2EF3" w:rsidRPr="00682DD7" w:rsidTr="007C7179">
        <w:tc>
          <w:tcPr>
            <w:tcW w:w="4644" w:type="dxa"/>
          </w:tcPr>
          <w:p w:rsidR="004A2EF3" w:rsidRPr="00682DD7" w:rsidRDefault="004A2EF3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hAnsi="Arial" w:cs="Arial"/>
                <w:sz w:val="20"/>
                <w:szCs w:val="20"/>
                <w:lang w:val="pl-PL"/>
              </w:rPr>
              <w:t>W przypadku gdy ma zastosowanie którakolwiek z podstaw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</w:tcPr>
          <w:p w:rsidR="004A2EF3" w:rsidRPr="00682DD7" w:rsidRDefault="004A2EF3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</w:tbl>
    <w:p w:rsidR="004A2EF3" w:rsidRDefault="004A2EF3" w:rsidP="00EC3B3D"/>
    <w:p w:rsidR="004A2EF3" w:rsidRDefault="004A2EF3" w:rsidP="00EC3B3D"/>
    <w:p w:rsidR="004A2EF3" w:rsidRDefault="004A2EF3" w:rsidP="00EC3B3D"/>
    <w:p w:rsidR="004A2EF3" w:rsidRDefault="004A2EF3" w:rsidP="00EC3B3D"/>
    <w:p w:rsidR="004A2EF3" w:rsidRDefault="004A2EF3" w:rsidP="00EC3B3D"/>
    <w:p w:rsidR="004A2EF3" w:rsidRDefault="004A2EF3" w:rsidP="00EC3B3D"/>
    <w:p w:rsidR="004A2EF3" w:rsidRDefault="004A2EF3" w:rsidP="00EC3B3D"/>
    <w:p w:rsidR="004A2EF3" w:rsidRDefault="004A2EF3" w:rsidP="00EC3B3D"/>
    <w:p w:rsidR="004A2EF3" w:rsidRDefault="004A2EF3" w:rsidP="00EC3B3D"/>
    <w:p w:rsidR="004A2EF3" w:rsidRDefault="004A2EF3" w:rsidP="00EC3B3D"/>
    <w:p w:rsidR="004A2EF3" w:rsidRDefault="004A2EF3" w:rsidP="00EC3B3D"/>
    <w:p w:rsidR="004A2EF3" w:rsidRPr="00682DD7" w:rsidRDefault="004A2EF3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IV: Kryteria kwalifikacji</w:t>
      </w:r>
    </w:p>
    <w:p w:rsidR="004A2EF3" w:rsidRPr="00EC3B3D" w:rsidRDefault="004A2EF3" w:rsidP="00E5206D">
      <w:pPr>
        <w:rPr>
          <w:rFonts w:ascii="Arial" w:hAnsi="Arial" w:cs="Arial"/>
          <w:sz w:val="20"/>
          <w:szCs w:val="20"/>
        </w:rPr>
      </w:pPr>
      <w:r w:rsidRPr="00EC3B3D">
        <w:rPr>
          <w:rFonts w:ascii="Arial" w:hAnsi="Arial" w:cs="Arial"/>
          <w:sz w:val="20"/>
          <w:szCs w:val="20"/>
        </w:rPr>
        <w:t xml:space="preserve">W odniesieniu do kryteriów kwalifikacji (sekcja </w:t>
      </w:r>
      <w:r w:rsidRPr="00EC3B3D">
        <w:rPr>
          <w:rFonts w:ascii="Arial" w:hAnsi="Arial" w:cs="Arial"/>
          <w:sz w:val="20"/>
          <w:szCs w:val="20"/>
        </w:rPr>
        <w:sym w:font="Symbol" w:char="F061"/>
      </w:r>
      <w:r w:rsidRPr="00EC3B3D">
        <w:rPr>
          <w:rFonts w:ascii="Arial" w:hAnsi="Arial" w:cs="Arial"/>
          <w:sz w:val="20"/>
          <w:szCs w:val="20"/>
        </w:rPr>
        <w:t xml:space="preserve"> lub sekcje A–D w niniejszej części) wykonawca oświadcza, że:</w:t>
      </w:r>
    </w:p>
    <w:p w:rsidR="004A2EF3" w:rsidRPr="00EC3B3D" w:rsidRDefault="004A2EF3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sym w:font="Symbol" w:char="F061"/>
      </w:r>
      <w:r w:rsidRPr="00EC3B3D">
        <w:rPr>
          <w:rFonts w:ascii="Arial" w:hAnsi="Arial" w:cs="Arial"/>
          <w:b w:val="0"/>
          <w:sz w:val="20"/>
          <w:szCs w:val="20"/>
        </w:rPr>
        <w:t>: Ogólne oświadczenie dotyczące wszystkich kryteriów kwalifikacji</w:t>
      </w:r>
    </w:p>
    <w:p w:rsidR="004A2EF3" w:rsidRPr="0019732B" w:rsidRDefault="004A2EF3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wypełnić to pole jedynie w przypadku gdy instytucja zamawiająca lub podmiot zamawiający wskazały w stosownym ogłoszeniu lub w dokumentach zamówienia, o których mowa w ogłoszeniu, że wykonawca może ograniczyć się do wypełnienia sekcji </w:t>
      </w:r>
      <w:r w:rsidRPr="0019732B">
        <w:rPr>
          <w:rFonts w:ascii="Arial" w:hAnsi="Arial" w:cs="Arial"/>
          <w:b/>
          <w:w w:val="0"/>
          <w:sz w:val="20"/>
          <w:szCs w:val="20"/>
        </w:rPr>
        <w:sym w:font="Symbol" w:char="F061"/>
      </w:r>
      <w:r w:rsidRPr="0019732B">
        <w:rPr>
          <w:rFonts w:ascii="Arial" w:hAnsi="Arial" w:cs="Arial"/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606"/>
        <w:gridCol w:w="4607"/>
      </w:tblGrid>
      <w:tr w:rsidR="004A2EF3" w:rsidRPr="00682DD7" w:rsidTr="007C7179">
        <w:tc>
          <w:tcPr>
            <w:tcW w:w="4606" w:type="dxa"/>
          </w:tcPr>
          <w:p w:rsidR="004A2EF3" w:rsidRPr="0019732B" w:rsidRDefault="004A2EF3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</w:tcPr>
          <w:p w:rsidR="004A2EF3" w:rsidRPr="0019732B" w:rsidRDefault="004A2EF3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4A2EF3" w:rsidRPr="00682DD7" w:rsidTr="007C7179">
        <w:tc>
          <w:tcPr>
            <w:tcW w:w="4606" w:type="dxa"/>
          </w:tcPr>
          <w:p w:rsidR="004A2EF3" w:rsidRPr="00682DD7" w:rsidRDefault="004A2EF3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</w:tcPr>
          <w:p w:rsidR="004A2EF3" w:rsidRPr="00682DD7" w:rsidRDefault="004A2EF3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</w:p>
        </w:tc>
      </w:tr>
    </w:tbl>
    <w:p w:rsidR="004A2EF3" w:rsidRPr="00EC3B3D" w:rsidRDefault="004A2EF3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Kompetencje</w:t>
      </w:r>
    </w:p>
    <w:p w:rsidR="004A2EF3" w:rsidRPr="0019732B" w:rsidRDefault="004A2EF3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643"/>
        <w:gridCol w:w="4644"/>
      </w:tblGrid>
      <w:tr w:rsidR="004A2EF3" w:rsidRPr="00682DD7" w:rsidTr="00D54941">
        <w:tc>
          <w:tcPr>
            <w:tcW w:w="4644" w:type="dxa"/>
          </w:tcPr>
          <w:p w:rsidR="004A2EF3" w:rsidRPr="0019732B" w:rsidRDefault="004A2EF3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Kompetencje</w:t>
            </w:r>
          </w:p>
        </w:tc>
        <w:tc>
          <w:tcPr>
            <w:tcW w:w="4645" w:type="dxa"/>
          </w:tcPr>
          <w:p w:rsidR="004A2EF3" w:rsidRPr="0019732B" w:rsidRDefault="004A2EF3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4A2EF3" w:rsidRPr="00682DD7" w:rsidTr="00E8181A">
        <w:tc>
          <w:tcPr>
            <w:tcW w:w="4644" w:type="dxa"/>
          </w:tcPr>
          <w:p w:rsidR="004A2EF3" w:rsidRPr="00682DD7" w:rsidRDefault="004A2EF3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1) Figuruje w odpowiednim rejestrze zawodowym lub handlowym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prowadzonym w państwie członkowskim siedziby wykonawcy</w:t>
            </w:r>
            <w:r w:rsidRPr="00682DD7">
              <w:rPr>
                <w:rStyle w:val="FootnoteReference"/>
                <w:rFonts w:ascii="Arial" w:hAnsi="Arial" w:cs="Arial"/>
                <w:sz w:val="20"/>
                <w:szCs w:val="20"/>
              </w:rPr>
              <w:footnoteReference w:id="32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</w:tcPr>
          <w:p w:rsidR="004A2EF3" w:rsidRPr="00682DD7" w:rsidRDefault="004A2EF3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4A2EF3" w:rsidRPr="00682DD7" w:rsidTr="00E8181A">
        <w:tc>
          <w:tcPr>
            <w:tcW w:w="4644" w:type="dxa"/>
          </w:tcPr>
          <w:p w:rsidR="004A2EF3" w:rsidRPr="00682DD7" w:rsidRDefault="004A2EF3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2) W odniesieniu do zamówień publicznych na usługi: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konieczne jest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posiadanie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zezwolenia lub bycie członkiem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</w:tcPr>
          <w:p w:rsidR="004A2EF3" w:rsidRPr="00682DD7" w:rsidRDefault="004A2EF3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Jeżeli tak, proszę określić, o jakie zezwolenie lub status członkowski chodzi, i wskazać, czy wykonawca je posiada: [ …] [] Tak [] Nie</w:t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4A2EF3" w:rsidRPr="00EC3B3D" w:rsidRDefault="004A2EF3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Sytuacja ekonomiczna i finansowa</w:t>
      </w:r>
    </w:p>
    <w:p w:rsidR="004A2EF3" w:rsidRPr="0019732B" w:rsidRDefault="004A2EF3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643"/>
        <w:gridCol w:w="4644"/>
      </w:tblGrid>
      <w:tr w:rsidR="004A2EF3" w:rsidRPr="00682DD7" w:rsidTr="00AD199F">
        <w:tc>
          <w:tcPr>
            <w:tcW w:w="4644" w:type="dxa"/>
          </w:tcPr>
          <w:p w:rsidR="004A2EF3" w:rsidRPr="0019732B" w:rsidRDefault="004A2EF3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Sytuacja ekonomiczna i finansowa</w:t>
            </w:r>
          </w:p>
        </w:tc>
        <w:tc>
          <w:tcPr>
            <w:tcW w:w="4645" w:type="dxa"/>
          </w:tcPr>
          <w:p w:rsidR="004A2EF3" w:rsidRPr="0019732B" w:rsidRDefault="004A2EF3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4A2EF3" w:rsidRPr="00682DD7" w:rsidTr="00AD199F">
        <w:tc>
          <w:tcPr>
            <w:tcW w:w="4644" w:type="dxa"/>
          </w:tcPr>
          <w:p w:rsidR="004A2EF3" w:rsidRDefault="004A2EF3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1a) Jego („ogólny”)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roczny obrót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ciągu określonej liczby lat obrotowych wymaganej w stosownym ogłoszeniu lub dokumentach zamówienia jest następujący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t>i/</w:t>
            </w:r>
            <w:r w:rsidRPr="0019732B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4A2EF3" w:rsidRPr="00682DD7" w:rsidRDefault="004A2EF3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1b)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ciągu określonej liczby lat wymaganej w stosownym ogłoszeniu lub dokumentach zamówienia jest następujący</w:t>
            </w:r>
            <w:r w:rsidRPr="00682DD7">
              <w:rPr>
                <w:rStyle w:val="FootnoteReference"/>
                <w:rFonts w:ascii="Arial" w:hAnsi="Arial" w:cs="Arial"/>
                <w:b/>
                <w:sz w:val="20"/>
                <w:szCs w:val="20"/>
              </w:rPr>
              <w:footnoteReference w:id="33"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(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</w:tcPr>
          <w:p w:rsidR="004A2EF3" w:rsidRDefault="004A2EF3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4A2EF3" w:rsidRPr="00682DD7" w:rsidRDefault="004A2EF3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4A2EF3" w:rsidRPr="00682DD7" w:rsidTr="0048465F">
        <w:tc>
          <w:tcPr>
            <w:tcW w:w="4644" w:type="dxa"/>
          </w:tcPr>
          <w:p w:rsidR="004A2EF3" w:rsidRPr="00682DD7" w:rsidRDefault="004A2EF3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2a) Jego roczny („specyficzny”)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obszarze działalności gospodarczej objętym zamówieniem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 określonym w stosownym ogłoszeniu lub dokumentach zamówienia w ciągu wymaganej liczby lat obrotowych jest następujący: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t>i/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2b)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przedmiotowym obszarze i w ciągu określonej liczby lat wymaganej w stosownym ogłoszeniu lub dokumentach zamówienia jest następujący</w:t>
            </w:r>
            <w:r w:rsidRPr="00682DD7">
              <w:rPr>
                <w:rStyle w:val="FootnoteReference"/>
                <w:rFonts w:ascii="Arial" w:hAnsi="Arial" w:cs="Arial"/>
                <w:b/>
                <w:sz w:val="20"/>
                <w:szCs w:val="20"/>
              </w:rPr>
              <w:footnoteReference w:id="34"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</w:tcPr>
          <w:p w:rsidR="004A2EF3" w:rsidRPr="00682DD7" w:rsidRDefault="004A2EF3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4A2EF3" w:rsidRPr="00682DD7" w:rsidTr="00466A21">
        <w:tc>
          <w:tcPr>
            <w:tcW w:w="4644" w:type="dxa"/>
          </w:tcPr>
          <w:p w:rsidR="004A2EF3" w:rsidRPr="00682DD7" w:rsidRDefault="004A2EF3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3) W przypadku gdy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</w:tcPr>
          <w:p w:rsidR="004A2EF3" w:rsidRDefault="004A2EF3" w:rsidP="007C7179">
            <w:pPr>
              <w:rPr>
                <w:rFonts w:ascii="Arial" w:hAnsi="Arial" w:cs="Arial"/>
                <w:sz w:val="20"/>
                <w:szCs w:val="20"/>
              </w:rPr>
            </w:pPr>
          </w:p>
          <w:p w:rsidR="004A2EF3" w:rsidRDefault="004A2EF3" w:rsidP="0048465F">
            <w:pPr>
              <w:rPr>
                <w:rFonts w:ascii="Arial" w:hAnsi="Arial" w:cs="Arial"/>
                <w:sz w:val="20"/>
                <w:szCs w:val="20"/>
              </w:rPr>
            </w:pPr>
          </w:p>
          <w:p w:rsidR="004A2EF3" w:rsidRPr="0048465F" w:rsidRDefault="004A2EF3" w:rsidP="0048465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A2EF3" w:rsidRPr="00682DD7" w:rsidTr="00466A21">
        <w:tc>
          <w:tcPr>
            <w:tcW w:w="4644" w:type="dxa"/>
          </w:tcPr>
          <w:p w:rsidR="004A2EF3" w:rsidRPr="00682DD7" w:rsidRDefault="004A2EF3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4) W odniesieniu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wskaźników finansowych</w:t>
            </w:r>
            <w:r w:rsidRPr="00682DD7">
              <w:rPr>
                <w:rStyle w:val="FootnoteReference"/>
                <w:rFonts w:ascii="Arial" w:hAnsi="Arial" w:cs="Arial"/>
                <w:b/>
                <w:sz w:val="20"/>
                <w:szCs w:val="20"/>
              </w:rPr>
              <w:footnoteReference w:id="35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określonych w stosownym ogłoszeniu lub dokumentach zamówienia wykonawca oświadcza, że aktualna(-e) wartość(-ci) wymaganego(-ych) wskaźnika(-ów) jest (są) następująca(-e):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</w:tcPr>
          <w:p w:rsidR="004A2EF3" w:rsidRPr="00682DD7" w:rsidRDefault="004A2EF3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(określenie wymaganego wskaźnika – stosunek X do Y</w:t>
            </w:r>
            <w:r w:rsidRPr="00682DD7">
              <w:rPr>
                <w:rStyle w:val="FootnoteReference"/>
                <w:rFonts w:ascii="Arial" w:hAnsi="Arial" w:cs="Arial"/>
                <w:sz w:val="20"/>
                <w:szCs w:val="20"/>
              </w:rPr>
              <w:footnoteReference w:id="36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– oraz wartość):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Style w:val="FootnoteReference"/>
                <w:rFonts w:ascii="Arial" w:hAnsi="Arial" w:cs="Arial"/>
                <w:sz w:val="20"/>
                <w:szCs w:val="20"/>
              </w:rPr>
              <w:footnoteReference w:id="37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4A2EF3" w:rsidRPr="00682DD7" w:rsidTr="00466A21">
        <w:tc>
          <w:tcPr>
            <w:tcW w:w="4644" w:type="dxa"/>
          </w:tcPr>
          <w:p w:rsidR="004A2EF3" w:rsidRPr="00682DD7" w:rsidRDefault="004A2EF3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5) W ramach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ubezpieczenia z tytułu ryzyka zawodowego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jest ubezpieczony na następującą kwotę: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Style w:val="NormalBoldChar"/>
                <w:rFonts w:ascii="Arial" w:hAnsi="Arial" w:cs="Arial"/>
                <w:b w:val="0"/>
                <w:sz w:val="20"/>
                <w:szCs w:val="20"/>
                <w:lang w:val="pl-PL"/>
              </w:rPr>
              <w:t>Jeżeli t</w:t>
            </w:r>
            <w:r w:rsidRPr="0019732B">
              <w:rPr>
                <w:rFonts w:ascii="Arial" w:hAnsi="Arial" w:cs="Arial"/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</w:tcPr>
          <w:p w:rsidR="004A2EF3" w:rsidRPr="00682DD7" w:rsidRDefault="004A2EF3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 […] waluta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4A2EF3" w:rsidRPr="00682DD7" w:rsidTr="00466A21">
        <w:tc>
          <w:tcPr>
            <w:tcW w:w="4644" w:type="dxa"/>
          </w:tcPr>
          <w:p w:rsidR="004A2EF3" w:rsidRPr="00682DD7" w:rsidRDefault="004A2EF3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6) W odniesieniu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innych ewentualnych wymogów ekonomicznych lub finansowych</w:t>
            </w:r>
            <w:r w:rsidRPr="00682DD7">
              <w:rPr>
                <w:rFonts w:ascii="Arial" w:hAnsi="Arial" w:cs="Arial"/>
                <w:sz w:val="20"/>
                <w:szCs w:val="20"/>
              </w:rPr>
              <w:t>, które mogły zostać określone w stosownym ogłoszeniu lub dokumentach zamówienia, wykonawca oświadcza, że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 xml:space="preserve">Jeżeli odnośna dokumentacja, która </w:t>
            </w:r>
            <w:r w:rsidRPr="0019732B">
              <w:rPr>
                <w:rFonts w:ascii="Arial" w:hAnsi="Arial" w:cs="Arial"/>
                <w:b/>
                <w:sz w:val="20"/>
                <w:szCs w:val="20"/>
              </w:rPr>
              <w:t>mogła</w:t>
            </w:r>
            <w:r w:rsidRPr="0019732B">
              <w:rPr>
                <w:rFonts w:ascii="Arial" w:hAnsi="Arial" w:cs="Arial"/>
                <w:sz w:val="20"/>
                <w:szCs w:val="20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</w:tcPr>
          <w:p w:rsidR="004A2EF3" w:rsidRPr="00682DD7" w:rsidRDefault="004A2EF3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177D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4A2EF3" w:rsidRPr="00EC3B3D" w:rsidRDefault="004A2EF3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Zdolność techniczna i zawodowa</w:t>
      </w:r>
    </w:p>
    <w:p w:rsidR="004A2EF3" w:rsidRPr="00C52B99" w:rsidRDefault="004A2EF3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C52B99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643"/>
        <w:gridCol w:w="4644"/>
      </w:tblGrid>
      <w:tr w:rsidR="004A2EF3" w:rsidRPr="00682DD7" w:rsidTr="00466A21">
        <w:tc>
          <w:tcPr>
            <w:tcW w:w="4644" w:type="dxa"/>
          </w:tcPr>
          <w:p w:rsidR="004A2EF3" w:rsidRPr="00C52B99" w:rsidRDefault="004A2EF3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bookmarkStart w:id="4" w:name="_DV_M4300"/>
            <w:bookmarkStart w:id="5" w:name="_DV_M4301"/>
            <w:bookmarkEnd w:id="4"/>
            <w:bookmarkEnd w:id="5"/>
            <w:r w:rsidRPr="00C52B99">
              <w:rPr>
                <w:rFonts w:ascii="Arial" w:hAnsi="Arial" w:cs="Arial"/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</w:tcPr>
          <w:p w:rsidR="004A2EF3" w:rsidRPr="00C52B99" w:rsidRDefault="004A2EF3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2B99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4A2EF3" w:rsidRPr="00682DD7" w:rsidTr="00466A21">
        <w:tc>
          <w:tcPr>
            <w:tcW w:w="4644" w:type="dxa"/>
          </w:tcPr>
          <w:p w:rsidR="004A2EF3" w:rsidRPr="00682DD7" w:rsidRDefault="004A2EF3" w:rsidP="00C52B9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1a) Jedynie w odniesieniu do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zamówień publicznych na roboty budowlane</w:t>
            </w: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82DD7">
              <w:rPr>
                <w:rStyle w:val="FootnoteReference"/>
                <w:rFonts w:ascii="Arial" w:hAnsi="Arial" w:cs="Arial"/>
                <w:sz w:val="20"/>
                <w:szCs w:val="20"/>
              </w:rPr>
              <w:footnoteReference w:id="38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wykonał następujące roboty budowlane określonego rodzaju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</w:tcPr>
          <w:p w:rsidR="004A2EF3" w:rsidRPr="00682DD7" w:rsidRDefault="004A2EF3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Liczba lat (okres ten został wskazany w stosownym ogłoszeniu lub dokumentach zamówienia): 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Roboty budowlane: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4A2EF3" w:rsidRPr="00682DD7" w:rsidTr="00466A21">
        <w:tc>
          <w:tcPr>
            <w:tcW w:w="4644" w:type="dxa"/>
          </w:tcPr>
          <w:p w:rsidR="004A2EF3" w:rsidRPr="00682DD7" w:rsidRDefault="004A2EF3" w:rsidP="007C7179">
            <w:pPr>
              <w:jc w:val="left"/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1b) Jedynie w odniesieniu do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zamówień publicznych na dostawy i zamówień publicznych na usługi</w:t>
            </w: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82DD7">
              <w:rPr>
                <w:rStyle w:val="FootnoteReference"/>
                <w:rFonts w:ascii="Arial" w:hAnsi="Arial" w:cs="Arial"/>
                <w:sz w:val="20"/>
                <w:szCs w:val="20"/>
              </w:rPr>
              <w:footnoteReference w:id="3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zrealizował następujące główne dostawy określonego rodzaju lub wyświadczył następujące główne usługi określonego rodzaju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t>Przy sporządzaniu wykazu proszę podać kwoty, daty i odbiorców, zarówno publicznych, jak i prywatnych</w:t>
            </w:r>
            <w:r w:rsidRPr="00682DD7">
              <w:rPr>
                <w:rStyle w:val="FootnoteReference"/>
                <w:rFonts w:ascii="Arial" w:hAnsi="Arial" w:cs="Arial"/>
                <w:sz w:val="20"/>
                <w:szCs w:val="20"/>
              </w:rPr>
              <w:footnoteReference w:id="4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</w:tcPr>
          <w:p w:rsidR="004A2EF3" w:rsidRPr="00682DD7" w:rsidRDefault="004A2EF3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/>
            </w:tblPr>
            <w:tblGrid>
              <w:gridCol w:w="1336"/>
              <w:gridCol w:w="936"/>
              <w:gridCol w:w="724"/>
              <w:gridCol w:w="1149"/>
            </w:tblGrid>
            <w:tr w:rsidR="004A2EF3" w:rsidRPr="00682DD7" w:rsidTr="007C7179">
              <w:tc>
                <w:tcPr>
                  <w:tcW w:w="13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A2EF3" w:rsidRPr="00682DD7" w:rsidRDefault="004A2EF3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A2EF3" w:rsidRPr="00682DD7" w:rsidRDefault="004A2EF3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A2EF3" w:rsidRPr="00682DD7" w:rsidRDefault="004A2EF3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A2EF3" w:rsidRPr="00682DD7" w:rsidRDefault="004A2EF3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Odbiorcy</w:t>
                  </w:r>
                </w:p>
              </w:tc>
            </w:tr>
            <w:tr w:rsidR="004A2EF3" w:rsidRPr="00682DD7" w:rsidTr="007C7179">
              <w:tc>
                <w:tcPr>
                  <w:tcW w:w="13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A2EF3" w:rsidRPr="00682DD7" w:rsidRDefault="004A2EF3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A2EF3" w:rsidRPr="00682DD7" w:rsidRDefault="004A2EF3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A2EF3" w:rsidRPr="00682DD7" w:rsidRDefault="004A2EF3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A2EF3" w:rsidRPr="00682DD7" w:rsidRDefault="004A2EF3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4A2EF3" w:rsidRPr="00682DD7" w:rsidRDefault="004A2EF3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A2EF3" w:rsidRPr="00682DD7" w:rsidTr="00466A21">
        <w:tc>
          <w:tcPr>
            <w:tcW w:w="4644" w:type="dxa"/>
          </w:tcPr>
          <w:p w:rsidR="004A2EF3" w:rsidRPr="0015588A" w:rsidRDefault="004A2EF3" w:rsidP="007C7179">
            <w:pPr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15588A">
              <w:rPr>
                <w:rFonts w:ascii="Arial" w:hAnsi="Arial" w:cs="Arial"/>
                <w:sz w:val="20"/>
                <w:szCs w:val="20"/>
              </w:rPr>
              <w:t xml:space="preserve">2) Może skorzystać z usług następujących </w:t>
            </w:r>
            <w:r w:rsidRPr="0015588A">
              <w:rPr>
                <w:rFonts w:ascii="Arial" w:hAnsi="Arial" w:cs="Arial"/>
                <w:b/>
                <w:sz w:val="20"/>
                <w:szCs w:val="20"/>
              </w:rPr>
              <w:t>pracowników technicznych lub służb technicznych</w:t>
            </w:r>
            <w:r w:rsidRPr="0015588A">
              <w:rPr>
                <w:rStyle w:val="FootnoteReference"/>
                <w:rFonts w:ascii="Arial" w:hAnsi="Arial" w:cs="Arial"/>
                <w:b/>
                <w:sz w:val="20"/>
                <w:szCs w:val="20"/>
              </w:rPr>
              <w:footnoteReference w:id="41"/>
            </w:r>
            <w:r w:rsidRPr="0015588A">
              <w:rPr>
                <w:rFonts w:ascii="Arial" w:hAnsi="Arial" w:cs="Arial"/>
                <w:sz w:val="20"/>
                <w:szCs w:val="20"/>
              </w:rPr>
              <w:t>, w szczególności tych odpowiedzialnych za kontrolę jakości:</w:t>
            </w:r>
            <w:r w:rsidRPr="0015588A">
              <w:rPr>
                <w:rFonts w:ascii="Arial" w:hAnsi="Arial" w:cs="Arial"/>
                <w:sz w:val="20"/>
                <w:szCs w:val="20"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</w:tcPr>
          <w:p w:rsidR="004A2EF3" w:rsidRPr="0015588A" w:rsidRDefault="004A2EF3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5588A">
              <w:rPr>
                <w:rFonts w:ascii="Arial" w:hAnsi="Arial" w:cs="Arial"/>
                <w:sz w:val="20"/>
                <w:szCs w:val="20"/>
              </w:rPr>
              <w:t>[……]</w:t>
            </w:r>
            <w:r w:rsidRPr="0015588A">
              <w:rPr>
                <w:rFonts w:ascii="Arial" w:hAnsi="Arial" w:cs="Arial"/>
                <w:sz w:val="20"/>
                <w:szCs w:val="20"/>
              </w:rPr>
              <w:br/>
            </w:r>
            <w:r w:rsidRPr="0015588A">
              <w:rPr>
                <w:rFonts w:ascii="Arial" w:hAnsi="Arial" w:cs="Arial"/>
                <w:sz w:val="20"/>
                <w:szCs w:val="20"/>
              </w:rPr>
              <w:br/>
            </w:r>
            <w:r w:rsidRPr="0015588A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4A2EF3" w:rsidRPr="00682DD7" w:rsidTr="00466A21">
        <w:tc>
          <w:tcPr>
            <w:tcW w:w="4644" w:type="dxa"/>
          </w:tcPr>
          <w:p w:rsidR="004A2EF3" w:rsidRPr="0015588A" w:rsidRDefault="004A2EF3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5588A">
              <w:rPr>
                <w:rFonts w:ascii="Arial" w:hAnsi="Arial" w:cs="Arial"/>
                <w:sz w:val="20"/>
                <w:szCs w:val="20"/>
              </w:rPr>
              <w:t xml:space="preserve">3) Korzysta z następujących </w:t>
            </w:r>
            <w:r w:rsidRPr="0015588A">
              <w:rPr>
                <w:rFonts w:ascii="Arial" w:hAnsi="Arial" w:cs="Arial"/>
                <w:b/>
                <w:sz w:val="20"/>
                <w:szCs w:val="20"/>
              </w:rPr>
              <w:t>urządzeń technicznych oraz środków w celu zapewnienia jakości</w:t>
            </w:r>
            <w:r w:rsidRPr="0015588A">
              <w:rPr>
                <w:rFonts w:ascii="Arial" w:hAnsi="Arial" w:cs="Arial"/>
                <w:sz w:val="20"/>
                <w:szCs w:val="20"/>
              </w:rPr>
              <w:t xml:space="preserve">, a jego </w:t>
            </w:r>
            <w:r w:rsidRPr="0015588A">
              <w:rPr>
                <w:rFonts w:ascii="Arial" w:hAnsi="Arial" w:cs="Arial"/>
                <w:b/>
                <w:sz w:val="20"/>
                <w:szCs w:val="20"/>
              </w:rPr>
              <w:t>zaplecze naukowo-badawcze</w:t>
            </w:r>
            <w:r w:rsidRPr="0015588A">
              <w:rPr>
                <w:rFonts w:ascii="Arial" w:hAnsi="Arial" w:cs="Arial"/>
                <w:sz w:val="20"/>
                <w:szCs w:val="20"/>
              </w:rPr>
              <w:t xml:space="preserve"> jest następujące: 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</w:tcPr>
          <w:p w:rsidR="004A2EF3" w:rsidRPr="0015588A" w:rsidRDefault="004A2EF3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5588A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4A2EF3" w:rsidRPr="00682DD7" w:rsidTr="00466A21">
        <w:tc>
          <w:tcPr>
            <w:tcW w:w="4644" w:type="dxa"/>
          </w:tcPr>
          <w:p w:rsidR="004A2EF3" w:rsidRPr="0015588A" w:rsidRDefault="004A2EF3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5588A">
              <w:rPr>
                <w:rFonts w:ascii="Arial" w:hAnsi="Arial" w:cs="Arial"/>
                <w:sz w:val="20"/>
                <w:szCs w:val="20"/>
              </w:rPr>
              <w:t xml:space="preserve">4) Podczas realizacji zamówienia będzie mógł stosować następujące systemy </w:t>
            </w:r>
            <w:r w:rsidRPr="0015588A">
              <w:rPr>
                <w:rFonts w:ascii="Arial" w:hAnsi="Arial" w:cs="Arial"/>
                <w:b/>
                <w:sz w:val="20"/>
                <w:szCs w:val="20"/>
              </w:rPr>
              <w:t>zarządzania łańcuchem dostaw</w:t>
            </w:r>
            <w:r w:rsidRPr="0015588A">
              <w:rPr>
                <w:rFonts w:ascii="Arial" w:hAnsi="Arial" w:cs="Arial"/>
                <w:sz w:val="20"/>
                <w:szCs w:val="20"/>
              </w:rPr>
              <w:t xml:space="preserve"> i śledzenia łańcucha dostaw: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</w:tcPr>
          <w:p w:rsidR="004A2EF3" w:rsidRPr="0015588A" w:rsidRDefault="004A2EF3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5588A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4A2EF3" w:rsidRPr="00682DD7" w:rsidTr="00587A44">
        <w:tc>
          <w:tcPr>
            <w:tcW w:w="4644" w:type="dxa"/>
          </w:tcPr>
          <w:p w:rsidR="004A2EF3" w:rsidRPr="0015588A" w:rsidRDefault="004A2EF3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5588A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5)</w:t>
            </w:r>
            <w:r w:rsidRPr="0015588A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 xml:space="preserve"> W odniesieniu do produktów lub usług o złożonym charakterze, które mają zostać dostarczone, lub – wyjątkowo – w odniesieniu do produktów lub usług o szczególnym przeznaczeniu:</w:t>
            </w:r>
            <w:r w:rsidRPr="0015588A"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  <w:br/>
            </w:r>
            <w:r w:rsidRPr="0015588A">
              <w:rPr>
                <w:rFonts w:ascii="Arial" w:hAnsi="Arial" w:cs="Arial"/>
                <w:sz w:val="20"/>
                <w:szCs w:val="20"/>
              </w:rPr>
              <w:t xml:space="preserve">Czy wykonawca </w:t>
            </w:r>
            <w:r w:rsidRPr="0015588A">
              <w:rPr>
                <w:rFonts w:ascii="Arial" w:hAnsi="Arial" w:cs="Arial"/>
                <w:b/>
                <w:sz w:val="20"/>
                <w:szCs w:val="20"/>
              </w:rPr>
              <w:t>zezwoli</w:t>
            </w:r>
            <w:r w:rsidRPr="0015588A">
              <w:rPr>
                <w:rFonts w:ascii="Arial" w:hAnsi="Arial" w:cs="Arial"/>
                <w:sz w:val="20"/>
                <w:szCs w:val="20"/>
              </w:rPr>
              <w:t xml:space="preserve"> na przeprowadzenie </w:t>
            </w:r>
            <w:r w:rsidRPr="0015588A">
              <w:rPr>
                <w:rFonts w:ascii="Arial" w:hAnsi="Arial" w:cs="Arial"/>
                <w:b/>
                <w:sz w:val="20"/>
                <w:szCs w:val="20"/>
              </w:rPr>
              <w:t>kontroli</w:t>
            </w:r>
            <w:r w:rsidRPr="0015588A">
              <w:rPr>
                <w:rStyle w:val="FootnoteReference"/>
                <w:rFonts w:ascii="Arial" w:hAnsi="Arial" w:cs="Arial"/>
                <w:b/>
                <w:sz w:val="20"/>
                <w:szCs w:val="20"/>
              </w:rPr>
              <w:footnoteReference w:id="42"/>
            </w:r>
            <w:r w:rsidRPr="0015588A">
              <w:rPr>
                <w:rFonts w:ascii="Arial" w:hAnsi="Arial" w:cs="Arial"/>
                <w:sz w:val="20"/>
                <w:szCs w:val="20"/>
              </w:rPr>
              <w:t xml:space="preserve"> swoich </w:t>
            </w:r>
            <w:r w:rsidRPr="0015588A">
              <w:rPr>
                <w:rFonts w:ascii="Arial" w:hAnsi="Arial" w:cs="Arial"/>
                <w:b/>
                <w:sz w:val="20"/>
                <w:szCs w:val="20"/>
              </w:rPr>
              <w:t>zdolności produkcyjnych</w:t>
            </w:r>
            <w:r w:rsidRPr="0015588A">
              <w:rPr>
                <w:rFonts w:ascii="Arial" w:hAnsi="Arial" w:cs="Arial"/>
                <w:sz w:val="20"/>
                <w:szCs w:val="20"/>
              </w:rPr>
              <w:t xml:space="preserve"> lub </w:t>
            </w:r>
            <w:r w:rsidRPr="0015588A">
              <w:rPr>
                <w:rFonts w:ascii="Arial" w:hAnsi="Arial" w:cs="Arial"/>
                <w:b/>
                <w:sz w:val="20"/>
                <w:szCs w:val="20"/>
              </w:rPr>
              <w:t>zdolności technicznych</w:t>
            </w:r>
            <w:r w:rsidRPr="0015588A">
              <w:rPr>
                <w:rFonts w:ascii="Arial" w:hAnsi="Arial" w:cs="Arial"/>
                <w:sz w:val="20"/>
                <w:szCs w:val="20"/>
              </w:rPr>
              <w:t xml:space="preserve">, a w razie konieczności także dostępnych mu </w:t>
            </w:r>
            <w:r w:rsidRPr="0015588A">
              <w:rPr>
                <w:rFonts w:ascii="Arial" w:hAnsi="Arial" w:cs="Arial"/>
                <w:b/>
                <w:sz w:val="20"/>
                <w:szCs w:val="20"/>
              </w:rPr>
              <w:t>środków naukowych i badawczych</w:t>
            </w:r>
            <w:r w:rsidRPr="0015588A">
              <w:rPr>
                <w:rFonts w:ascii="Arial" w:hAnsi="Arial" w:cs="Arial"/>
                <w:sz w:val="20"/>
                <w:szCs w:val="20"/>
              </w:rPr>
              <w:t xml:space="preserve">, jak również </w:t>
            </w:r>
            <w:r w:rsidRPr="0015588A">
              <w:rPr>
                <w:rFonts w:ascii="Arial" w:hAnsi="Arial" w:cs="Arial"/>
                <w:b/>
                <w:sz w:val="20"/>
                <w:szCs w:val="20"/>
              </w:rPr>
              <w:t>środków kontroli jakości</w:t>
            </w:r>
            <w:r w:rsidRPr="0015588A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</w:tcPr>
          <w:p w:rsidR="004A2EF3" w:rsidRPr="0015588A" w:rsidRDefault="004A2EF3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5588A">
              <w:rPr>
                <w:rFonts w:ascii="Arial" w:hAnsi="Arial" w:cs="Arial"/>
                <w:sz w:val="20"/>
                <w:szCs w:val="20"/>
              </w:rPr>
              <w:br/>
            </w:r>
            <w:r w:rsidRPr="0015588A">
              <w:rPr>
                <w:rFonts w:ascii="Arial" w:hAnsi="Arial" w:cs="Arial"/>
                <w:sz w:val="20"/>
                <w:szCs w:val="20"/>
              </w:rPr>
              <w:br/>
            </w:r>
            <w:r w:rsidRPr="0015588A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</w:p>
        </w:tc>
      </w:tr>
      <w:tr w:rsidR="004A2EF3" w:rsidRPr="00682DD7" w:rsidTr="00587A44">
        <w:tc>
          <w:tcPr>
            <w:tcW w:w="4644" w:type="dxa"/>
          </w:tcPr>
          <w:p w:rsidR="004A2EF3" w:rsidRPr="00682DD7" w:rsidRDefault="004A2EF3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6) Następującym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wykształceniem i kwalifikacjami zawodowymi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legitymuje się: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sam usługodawca lub wykonawca: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</w:tcPr>
          <w:p w:rsidR="004A2EF3" w:rsidRPr="00682DD7" w:rsidRDefault="004A2EF3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</w:p>
        </w:tc>
      </w:tr>
      <w:tr w:rsidR="004A2EF3" w:rsidRPr="00682DD7" w:rsidTr="00587A44">
        <w:tc>
          <w:tcPr>
            <w:tcW w:w="4644" w:type="dxa"/>
          </w:tcPr>
          <w:p w:rsidR="004A2EF3" w:rsidRPr="00682DD7" w:rsidRDefault="004A2EF3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7) Podczas realizacji zamówienia wykonawca będzie mógł stosować następujące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środki zarządzania środowiskowego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</w:tcPr>
          <w:p w:rsidR="004A2EF3" w:rsidRPr="00682DD7" w:rsidRDefault="004A2EF3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4A2EF3" w:rsidRPr="00682DD7" w:rsidTr="00587A44">
        <w:tc>
          <w:tcPr>
            <w:tcW w:w="4644" w:type="dxa"/>
          </w:tcPr>
          <w:p w:rsidR="004A2EF3" w:rsidRPr="00682DD7" w:rsidRDefault="004A2EF3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8) Wielkość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średniego rocznego zatrudnienia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</w:tcPr>
          <w:p w:rsidR="004A2EF3" w:rsidRPr="00682DD7" w:rsidRDefault="004A2EF3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Rok, średnie roczne zatrudnienie: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Rok, liczebność kadry kierowniczej: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</w:p>
        </w:tc>
      </w:tr>
      <w:tr w:rsidR="004A2EF3" w:rsidRPr="00682DD7" w:rsidTr="00587A44">
        <w:tc>
          <w:tcPr>
            <w:tcW w:w="4644" w:type="dxa"/>
          </w:tcPr>
          <w:p w:rsidR="004A2EF3" w:rsidRPr="00682DD7" w:rsidRDefault="004A2EF3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9) Będzie dysponował następującymi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narzędziami, wyposażeniem zakładu i urządzeniami technicznymi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 potrzeby realizacji zamówienia: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</w:tcPr>
          <w:p w:rsidR="004A2EF3" w:rsidRPr="00682DD7" w:rsidRDefault="004A2EF3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4A2EF3" w:rsidRPr="00682DD7" w:rsidTr="00587A44">
        <w:tc>
          <w:tcPr>
            <w:tcW w:w="4644" w:type="dxa"/>
          </w:tcPr>
          <w:p w:rsidR="004A2EF3" w:rsidRPr="00682DD7" w:rsidRDefault="004A2EF3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10)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zamierza ewentualnie zlecić podwykonawcom</w:t>
            </w:r>
            <w:r w:rsidRPr="00682DD7">
              <w:rPr>
                <w:rStyle w:val="FootnoteReference"/>
                <w:rFonts w:ascii="Arial" w:hAnsi="Arial" w:cs="Arial"/>
                <w:b/>
                <w:sz w:val="20"/>
                <w:szCs w:val="20"/>
              </w:rPr>
              <w:footnoteReference w:id="43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następującą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część (procentową)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</w:tcPr>
          <w:p w:rsidR="004A2EF3" w:rsidRPr="00682DD7" w:rsidRDefault="004A2EF3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4A2EF3" w:rsidRPr="00682DD7" w:rsidTr="00587A44">
        <w:tc>
          <w:tcPr>
            <w:tcW w:w="4644" w:type="dxa"/>
          </w:tcPr>
          <w:p w:rsidR="004A2EF3" w:rsidRPr="00682DD7" w:rsidRDefault="004A2EF3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11)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Wykonawca dostarczy wymagane próbki, opisy lub fotografie produktów, które mają być dostarczone i którym nie musi towarzyszyć świadectwo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</w:tcPr>
          <w:p w:rsidR="004A2EF3" w:rsidRPr="00682DD7" w:rsidRDefault="004A2EF3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C52B99">
              <w:rPr>
                <w:rFonts w:ascii="Arial" w:hAnsi="Arial" w:cs="Arial"/>
                <w:sz w:val="20"/>
                <w:szCs w:val="20"/>
              </w:rPr>
              <w:t>dokładne dane referencyjne dokumentacji): [……][……][……]</w:t>
            </w:r>
          </w:p>
        </w:tc>
      </w:tr>
      <w:tr w:rsidR="004A2EF3" w:rsidRPr="00682DD7" w:rsidTr="00587A44">
        <w:tc>
          <w:tcPr>
            <w:tcW w:w="4644" w:type="dxa"/>
          </w:tcPr>
          <w:p w:rsidR="004A2EF3" w:rsidRPr="00682DD7" w:rsidRDefault="004A2EF3" w:rsidP="007C7179">
            <w:pPr>
              <w:jc w:val="left"/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12)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może przedstawić wymagane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sporządzone przez urzędowe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instytuty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agencje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kontroli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 uznanych kompetencjach, potwierdzające zgodność produktów poprzez wyraźne odniesienie do specyfikacji technicznych lub norm, które zostały określone w stosownym ogłoszeniu lub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wyjaśnić dlaczego, i wskazać, jakie inne środki dowodowe mogą zostać przedstawione: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</w:tcPr>
          <w:p w:rsidR="004A2EF3" w:rsidRPr="00682DD7" w:rsidRDefault="004A2EF3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4A2EF3" w:rsidRPr="00EC3B3D" w:rsidRDefault="004A2EF3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bookmarkStart w:id="6" w:name="_DV_M4307"/>
      <w:bookmarkStart w:id="7" w:name="_DV_M4308"/>
      <w:bookmarkStart w:id="8" w:name="_DV_M4309"/>
      <w:bookmarkStart w:id="9" w:name="_DV_M4310"/>
      <w:bookmarkStart w:id="10" w:name="_DV_M4311"/>
      <w:bookmarkStart w:id="11" w:name="_DV_M4312"/>
      <w:bookmarkEnd w:id="6"/>
      <w:bookmarkEnd w:id="7"/>
      <w:bookmarkEnd w:id="8"/>
      <w:bookmarkEnd w:id="9"/>
      <w:bookmarkEnd w:id="10"/>
      <w:bookmarkEnd w:id="11"/>
      <w:r w:rsidRPr="00EC3B3D">
        <w:rPr>
          <w:rFonts w:ascii="Arial" w:hAnsi="Arial" w:cs="Arial"/>
          <w:b w:val="0"/>
          <w:sz w:val="20"/>
          <w:szCs w:val="20"/>
        </w:rPr>
        <w:t>D: Systemy zapewniania jakości i normy zarządzania środowiskowego</w:t>
      </w:r>
    </w:p>
    <w:p w:rsidR="004A2EF3" w:rsidRPr="00E650C1" w:rsidRDefault="004A2EF3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E650C1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643"/>
        <w:gridCol w:w="4644"/>
      </w:tblGrid>
      <w:tr w:rsidR="004A2EF3" w:rsidRPr="00682DD7" w:rsidTr="00587A44">
        <w:tc>
          <w:tcPr>
            <w:tcW w:w="4644" w:type="dxa"/>
          </w:tcPr>
          <w:p w:rsidR="004A2EF3" w:rsidRPr="00E650C1" w:rsidRDefault="004A2EF3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Systemy zapewniania jakości i normy zarządzania środowiskowego</w:t>
            </w:r>
          </w:p>
        </w:tc>
        <w:tc>
          <w:tcPr>
            <w:tcW w:w="4645" w:type="dxa"/>
          </w:tcPr>
          <w:p w:rsidR="004A2EF3" w:rsidRPr="00E650C1" w:rsidRDefault="004A2EF3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4A2EF3" w:rsidRPr="00682DD7" w:rsidTr="00587A44">
        <w:tc>
          <w:tcPr>
            <w:tcW w:w="4644" w:type="dxa"/>
          </w:tcPr>
          <w:p w:rsidR="004A2EF3" w:rsidRPr="00682DD7" w:rsidRDefault="004A2EF3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norm zapewniania jakości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w tym w zakresie dostępności dla osób niepełnosprawnych?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</w:tcPr>
          <w:p w:rsidR="004A2EF3" w:rsidRPr="00E650C1" w:rsidRDefault="004A2EF3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4A2EF3" w:rsidRPr="00682DD7" w:rsidTr="00587A44">
        <w:tc>
          <w:tcPr>
            <w:tcW w:w="4644" w:type="dxa"/>
          </w:tcPr>
          <w:p w:rsidR="004A2EF3" w:rsidRPr="00682DD7" w:rsidRDefault="004A2EF3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systemów lub norm zarządzania środowiskowego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systemów lub norm zarządzania środowiskowego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mogą zostać przedstawione: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</w:tcPr>
          <w:p w:rsidR="004A2EF3" w:rsidRPr="00682DD7" w:rsidRDefault="004A2EF3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4A2EF3" w:rsidRPr="00682DD7" w:rsidRDefault="004A2EF3" w:rsidP="00031D20">
      <w:pPr>
        <w:pStyle w:val="ChapterTitle"/>
        <w:rPr>
          <w:rFonts w:ascii="Arial" w:hAnsi="Arial" w:cs="Arial"/>
          <w:sz w:val="20"/>
          <w:szCs w:val="20"/>
        </w:rPr>
      </w:pPr>
      <w:r>
        <w:br w:type="page"/>
      </w:r>
      <w:r w:rsidRPr="00682DD7">
        <w:rPr>
          <w:rFonts w:ascii="Arial" w:hAnsi="Arial" w:cs="Arial"/>
          <w:sz w:val="20"/>
          <w:szCs w:val="20"/>
        </w:rPr>
        <w:t>Część V: Ograniczanie liczby kwalifikujących się kandydatów</w:t>
      </w:r>
    </w:p>
    <w:p w:rsidR="004A2EF3" w:rsidRPr="000342FD" w:rsidRDefault="004A2EF3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0342FD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0342FD">
        <w:rPr>
          <w:rFonts w:ascii="Arial" w:hAnsi="Arial" w:cs="Arial"/>
          <w:b/>
          <w:w w:val="0"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:rsidR="004A2EF3" w:rsidRPr="00682DD7" w:rsidRDefault="004A2EF3" w:rsidP="00E5206D">
      <w:pPr>
        <w:rPr>
          <w:rFonts w:ascii="Arial" w:hAnsi="Arial" w:cs="Arial"/>
          <w:b/>
          <w:w w:val="0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643"/>
        <w:gridCol w:w="4644"/>
      </w:tblGrid>
      <w:tr w:rsidR="004A2EF3" w:rsidRPr="00682DD7" w:rsidTr="00031D20">
        <w:tc>
          <w:tcPr>
            <w:tcW w:w="4643" w:type="dxa"/>
          </w:tcPr>
          <w:p w:rsidR="004A2EF3" w:rsidRPr="000342FD" w:rsidRDefault="004A2EF3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4" w:type="dxa"/>
          </w:tcPr>
          <w:p w:rsidR="004A2EF3" w:rsidRPr="000342FD" w:rsidRDefault="004A2EF3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4A2EF3" w:rsidRPr="00682DD7" w:rsidTr="00031D20">
        <w:tc>
          <w:tcPr>
            <w:tcW w:w="4643" w:type="dxa"/>
          </w:tcPr>
          <w:p w:rsidR="004A2EF3" w:rsidRPr="00682DD7" w:rsidRDefault="004A2EF3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W następujący sposób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spełnia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 xml:space="preserve">W przypadku gdy wymagane są określone zaświadczenia lub inne rodzaje dowodów w formie dokumentów, proszę wskazać dla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każdego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z nich, czy wykonawca posiada wymagane dokumenty: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0342FD">
              <w:rPr>
                <w:rStyle w:val="FootnoteReference"/>
                <w:rFonts w:ascii="Arial" w:hAnsi="Arial" w:cs="Arial"/>
                <w:sz w:val="20"/>
                <w:szCs w:val="20"/>
              </w:rPr>
              <w:footnoteReference w:id="44"/>
            </w:r>
            <w:r w:rsidRPr="000342FD">
              <w:rPr>
                <w:rFonts w:ascii="Arial" w:hAnsi="Arial" w:cs="Arial"/>
                <w:sz w:val="20"/>
                <w:szCs w:val="20"/>
              </w:rPr>
              <w:t xml:space="preserve">, proszę wskazać dla </w:t>
            </w:r>
            <w:r w:rsidRPr="000342FD">
              <w:rPr>
                <w:rFonts w:ascii="Arial" w:hAnsi="Arial" w:cs="Arial"/>
                <w:b/>
                <w:sz w:val="20"/>
                <w:szCs w:val="20"/>
              </w:rPr>
              <w:t>każdego</w:t>
            </w:r>
            <w:r w:rsidRPr="000342FD">
              <w:rPr>
                <w:rFonts w:ascii="Arial" w:hAnsi="Arial" w:cs="Arial"/>
                <w:sz w:val="20"/>
                <w:szCs w:val="20"/>
              </w:rPr>
              <w:t xml:space="preserve"> z nich:</w:t>
            </w:r>
          </w:p>
        </w:tc>
        <w:tc>
          <w:tcPr>
            <w:tcW w:w="4644" w:type="dxa"/>
            <w:tcBorders>
              <w:tl2br w:val="single" w:sz="4" w:space="0" w:color="auto"/>
              <w:tr2bl w:val="single" w:sz="4" w:space="0" w:color="auto"/>
            </w:tcBorders>
          </w:tcPr>
          <w:p w:rsidR="004A2EF3" w:rsidRPr="00682DD7" w:rsidRDefault="004A2EF3" w:rsidP="007C7179">
            <w:pPr>
              <w:jc w:val="left"/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Style w:val="FootnoteReference"/>
                <w:rFonts w:ascii="Arial" w:hAnsi="Arial" w:cs="Arial"/>
                <w:sz w:val="20"/>
                <w:szCs w:val="20"/>
              </w:rPr>
              <w:footnoteReference w:id="45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  <w:r w:rsidRPr="000342FD">
              <w:rPr>
                <w:rStyle w:val="FootnoteReference"/>
                <w:rFonts w:ascii="Arial" w:hAnsi="Arial" w:cs="Arial"/>
                <w:sz w:val="20"/>
                <w:szCs w:val="20"/>
              </w:rPr>
              <w:footnoteReference w:id="46"/>
            </w:r>
          </w:p>
        </w:tc>
      </w:tr>
    </w:tbl>
    <w:p w:rsidR="004A2EF3" w:rsidRDefault="004A2EF3" w:rsidP="00031D20">
      <w:pPr>
        <w:pStyle w:val="ChapterTitl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br/>
      </w:r>
    </w:p>
    <w:p w:rsidR="004A2EF3" w:rsidRPr="004D7486" w:rsidRDefault="004A2EF3" w:rsidP="004D7486"/>
    <w:p w:rsidR="004A2EF3" w:rsidRDefault="004A2EF3" w:rsidP="00031D20">
      <w:pPr>
        <w:pStyle w:val="ChapterTitle"/>
        <w:rPr>
          <w:rFonts w:ascii="Arial" w:hAnsi="Arial" w:cs="Arial"/>
          <w:sz w:val="20"/>
          <w:szCs w:val="20"/>
        </w:rPr>
      </w:pPr>
    </w:p>
    <w:p w:rsidR="004A2EF3" w:rsidRDefault="004A2EF3" w:rsidP="00503EA4"/>
    <w:p w:rsidR="004A2EF3" w:rsidRPr="00503EA4" w:rsidRDefault="004A2EF3" w:rsidP="00503EA4"/>
    <w:p w:rsidR="004A2EF3" w:rsidRDefault="004A2EF3" w:rsidP="00031D20">
      <w:pPr>
        <w:pStyle w:val="ChapterTitl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Pr="00682DD7">
        <w:rPr>
          <w:rFonts w:ascii="Arial" w:hAnsi="Arial" w:cs="Arial"/>
          <w:sz w:val="20"/>
          <w:szCs w:val="20"/>
        </w:rPr>
        <w:t>zęść VI: Oświadczenia końcowe</w:t>
      </w:r>
    </w:p>
    <w:p w:rsidR="004A2EF3" w:rsidRDefault="004A2EF3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 xml:space="preserve">Niżej podpisany(-a)(-i) </w:t>
      </w:r>
    </w:p>
    <w:p w:rsidR="004A2EF3" w:rsidRDefault="004A2EF3" w:rsidP="00E5206D">
      <w:pPr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…………………………………….</w:t>
      </w:r>
    </w:p>
    <w:p w:rsidR="004A2EF3" w:rsidRPr="00682DD7" w:rsidRDefault="004A2EF3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oficjalnie oświadcza(-ją), że informacje podane powyżej w częściach II–V są dokładne i prawidłowe oraz że zostały przedstawione z pełną świadomością konsekwencji poważnego wprowadzenia w błąd.</w:t>
      </w:r>
    </w:p>
    <w:p w:rsidR="004A2EF3" w:rsidRDefault="004A2EF3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 xml:space="preserve">Niżej podpisany(-a)(-i) </w:t>
      </w:r>
    </w:p>
    <w:p w:rsidR="004A2EF3" w:rsidRDefault="004A2EF3" w:rsidP="00E5206D">
      <w:pPr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…………………………………….</w:t>
      </w:r>
    </w:p>
    <w:p w:rsidR="004A2EF3" w:rsidRPr="00682DD7" w:rsidRDefault="004A2EF3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oficjalnie oświadcza(-ją), że jest (są) w stanie, na żądanie i bez zwłoki, przedstawić zaświadczenia i inne rodzaje dowodów w formie dokumentów, z wyjątkiem przypadków, w których:</w:t>
      </w:r>
    </w:p>
    <w:p w:rsidR="004A2EF3" w:rsidRPr="00682DD7" w:rsidRDefault="004A2EF3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a) instytucja zamawiająca lub podmiot zamawiający ma możliwość uzyskania odpowiednich dokumentów potwierdzających bezpośrednio za pomocą bezpłatnej krajowej bazy danych w dowolnym państwie członkowskim</w:t>
      </w:r>
      <w:r w:rsidRPr="008739C8">
        <w:rPr>
          <w:rStyle w:val="FootnoteReference"/>
          <w:rFonts w:ascii="Arial" w:hAnsi="Arial" w:cs="Arial"/>
          <w:sz w:val="20"/>
          <w:szCs w:val="20"/>
        </w:rPr>
        <w:footnoteReference w:id="47"/>
      </w:r>
      <w:r w:rsidRPr="00682DD7">
        <w:rPr>
          <w:rFonts w:ascii="Arial" w:hAnsi="Arial" w:cs="Arial"/>
          <w:i/>
          <w:sz w:val="20"/>
          <w:szCs w:val="20"/>
        </w:rPr>
        <w:t xml:space="preserve">, lub </w:t>
      </w:r>
    </w:p>
    <w:p w:rsidR="004A2EF3" w:rsidRPr="00682DD7" w:rsidRDefault="004A2EF3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b) najpóźniej od dnia 18 kwietnia 2018 r.</w:t>
      </w:r>
      <w:r w:rsidRPr="008739C8">
        <w:rPr>
          <w:rStyle w:val="FootnoteReference"/>
          <w:rFonts w:ascii="Arial" w:hAnsi="Arial" w:cs="Arial"/>
          <w:sz w:val="20"/>
          <w:szCs w:val="20"/>
        </w:rPr>
        <w:footnoteReference w:id="48"/>
      </w:r>
      <w:r w:rsidRPr="00682DD7">
        <w:rPr>
          <w:rFonts w:ascii="Arial" w:hAnsi="Arial" w:cs="Arial"/>
          <w:i/>
          <w:sz w:val="20"/>
          <w:szCs w:val="20"/>
        </w:rPr>
        <w:t>, instytucja zamawiająca lub podmiot zamawiający już posiada odpowiednią dokumentację</w:t>
      </w:r>
      <w:r w:rsidRPr="00682DD7">
        <w:rPr>
          <w:rFonts w:ascii="Arial" w:hAnsi="Arial" w:cs="Arial"/>
          <w:sz w:val="20"/>
          <w:szCs w:val="20"/>
        </w:rPr>
        <w:t>.</w:t>
      </w:r>
    </w:p>
    <w:p w:rsidR="004A2EF3" w:rsidRDefault="004A2EF3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 xml:space="preserve">Niżej podpisany(-a)(-i) </w:t>
      </w:r>
    </w:p>
    <w:p w:rsidR="004A2EF3" w:rsidRDefault="004A2EF3" w:rsidP="00E5206D">
      <w:pPr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……………………………………..</w:t>
      </w:r>
    </w:p>
    <w:p w:rsidR="004A2EF3" w:rsidRDefault="004A2EF3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 xml:space="preserve">oficjalnie wyraża(-ją) zgodę na to, aby </w:t>
      </w:r>
    </w:p>
    <w:p w:rsidR="004A2EF3" w:rsidRDefault="004A2EF3" w:rsidP="00E5206D">
      <w:pPr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…………………………………………….. </w:t>
      </w:r>
    </w:p>
    <w:p w:rsidR="004A2EF3" w:rsidRDefault="004A2EF3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 xml:space="preserve">[wskazać instytucję zamawiającą lub podmiot zamawiający określone w części I, sekcja A] </w:t>
      </w:r>
    </w:p>
    <w:p w:rsidR="004A2EF3" w:rsidRDefault="004A2EF3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 xml:space="preserve">uzyskał(-a)(-o) dostęp do dokumentów potwierdzających informacje, które zostały przedstawione w </w:t>
      </w:r>
    </w:p>
    <w:p w:rsidR="004A2EF3" w:rsidRDefault="004A2EF3" w:rsidP="00E5206D">
      <w:pPr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……………………………………………...</w:t>
      </w:r>
    </w:p>
    <w:p w:rsidR="004A2EF3" w:rsidRDefault="004A2EF3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 xml:space="preserve">[wskazać część/sekcję/punkt(-y), których to dotyczy] </w:t>
      </w:r>
    </w:p>
    <w:p w:rsidR="004A2EF3" w:rsidRDefault="004A2EF3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 xml:space="preserve">niniejszego jednolitego europejskiego dokumentu zamówienia, na potrzeby </w:t>
      </w:r>
    </w:p>
    <w:p w:rsidR="004A2EF3" w:rsidRDefault="004A2EF3" w:rsidP="00E5206D">
      <w:pPr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………………………………………………</w:t>
      </w:r>
    </w:p>
    <w:p w:rsidR="004A2EF3" w:rsidRPr="00682DD7" w:rsidRDefault="004A2EF3" w:rsidP="00E5206D">
      <w:pPr>
        <w:rPr>
          <w:rFonts w:ascii="Arial" w:hAnsi="Arial" w:cs="Arial"/>
          <w:i/>
          <w:vanish/>
          <w:sz w:val="20"/>
          <w:szCs w:val="20"/>
          <w:specVanish/>
        </w:rPr>
      </w:pPr>
      <w:r w:rsidRPr="00682DD7">
        <w:rPr>
          <w:rFonts w:ascii="Arial" w:hAnsi="Arial" w:cs="Arial"/>
          <w:sz w:val="20"/>
          <w:szCs w:val="20"/>
        </w:rPr>
        <w:t xml:space="preserve">[określić postępowanie o udzielenie zamówienia: (skrócony opis, adres publikacyjny w </w:t>
      </w:r>
      <w:r w:rsidRPr="00682DD7">
        <w:rPr>
          <w:rFonts w:ascii="Arial" w:hAnsi="Arial" w:cs="Arial"/>
          <w:i/>
          <w:sz w:val="20"/>
          <w:szCs w:val="20"/>
        </w:rPr>
        <w:t>Dzienniku Urzędowym Unii Europejskiej</w:t>
      </w:r>
      <w:r w:rsidRPr="00682DD7">
        <w:rPr>
          <w:rFonts w:ascii="Arial" w:hAnsi="Arial" w:cs="Arial"/>
          <w:sz w:val="20"/>
          <w:szCs w:val="20"/>
        </w:rPr>
        <w:t>, numer referencyjny)].</w:t>
      </w:r>
    </w:p>
    <w:p w:rsidR="004A2EF3" w:rsidRPr="00682DD7" w:rsidRDefault="004A2EF3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 xml:space="preserve"> </w:t>
      </w:r>
    </w:p>
    <w:p w:rsidR="004A2EF3" w:rsidRPr="00682DD7" w:rsidRDefault="004A2EF3" w:rsidP="00394F71">
      <w:pPr>
        <w:spacing w:before="240" w:after="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Data, miejscowość oraz – jeżeli jest to wymagane lub konieczne – podpis(-y): [……]</w:t>
      </w:r>
    </w:p>
    <w:sectPr w:rsidR="004A2EF3" w:rsidRPr="00682DD7" w:rsidSect="00A849DB">
      <w:footerReference w:type="default" r:id="rId7"/>
      <w:pgSz w:w="11907" w:h="16839"/>
      <w:pgMar w:top="1021" w:right="1418" w:bottom="1021" w:left="1418" w:header="709" w:footer="709" w:gutter="0"/>
      <w:pgNumType w:start="1"/>
      <w:cols w:space="708"/>
      <w:titlePg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2EF3" w:rsidRDefault="004A2EF3" w:rsidP="00E5206D">
      <w:pPr>
        <w:spacing w:before="0" w:after="0"/>
      </w:pPr>
      <w:r>
        <w:separator/>
      </w:r>
    </w:p>
  </w:endnote>
  <w:endnote w:type="continuationSeparator" w:id="0">
    <w:p w:rsidR="004A2EF3" w:rsidRDefault="004A2EF3" w:rsidP="00E5206D">
      <w:pPr>
        <w:spacing w:before="0"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2EF3" w:rsidRPr="00933B0C" w:rsidRDefault="004A2EF3" w:rsidP="007C7179">
    <w:pPr>
      <w:pStyle w:val="Footer"/>
      <w:rPr>
        <w:rFonts w:ascii="Arial" w:hAnsi="Arial" w:cs="Arial"/>
        <w:b/>
        <w:sz w:val="20"/>
      </w:rPr>
    </w:pPr>
    <w:r w:rsidRPr="00C1485E">
      <w:rPr>
        <w:rFonts w:ascii="Arial" w:hAnsi="Arial" w:cs="Arial"/>
        <w:b/>
        <w:sz w:val="48"/>
      </w:rPr>
      <w:tab/>
    </w:r>
    <w:r w:rsidRPr="00933B0C">
      <w:rPr>
        <w:rFonts w:ascii="Arial" w:hAnsi="Arial" w:cs="Arial"/>
        <w:sz w:val="20"/>
      </w:rPr>
      <w:fldChar w:fldCharType="begin"/>
    </w:r>
    <w:r w:rsidRPr="00933B0C">
      <w:rPr>
        <w:rFonts w:ascii="Arial" w:hAnsi="Arial" w:cs="Arial"/>
        <w:sz w:val="20"/>
      </w:rPr>
      <w:instrText xml:space="preserve"> PAGE  \* MERGEFORMAT </w:instrText>
    </w:r>
    <w:r w:rsidRPr="00933B0C">
      <w:rPr>
        <w:rFonts w:ascii="Arial" w:hAnsi="Arial" w:cs="Arial"/>
        <w:sz w:val="20"/>
      </w:rPr>
      <w:fldChar w:fldCharType="separate"/>
    </w:r>
    <w:r>
      <w:rPr>
        <w:rFonts w:ascii="Arial" w:hAnsi="Arial" w:cs="Arial"/>
        <w:noProof/>
        <w:sz w:val="20"/>
      </w:rPr>
      <w:t>17</w:t>
    </w:r>
    <w:r w:rsidRPr="00933B0C">
      <w:rPr>
        <w:rFonts w:ascii="Arial" w:hAnsi="Arial" w:cs="Arial"/>
        <w:sz w:val="20"/>
      </w:rPr>
      <w:fldChar w:fldCharType="end"/>
    </w:r>
    <w:r w:rsidRPr="00933B0C">
      <w:rPr>
        <w:rFonts w:ascii="Arial" w:hAnsi="Arial" w:cs="Arial"/>
        <w:sz w:val="20"/>
      </w:rPr>
      <w:tab/>
    </w:r>
    <w:r w:rsidRPr="00933B0C">
      <w:rPr>
        <w:rFonts w:ascii="Arial" w:hAnsi="Arial" w:cs="Arial"/>
        <w:sz w:val="20"/>
      </w:rPr>
      <w:fldChar w:fldCharType="begin"/>
    </w:r>
    <w:r w:rsidRPr="00933B0C">
      <w:rPr>
        <w:rFonts w:ascii="Arial" w:hAnsi="Arial" w:cs="Arial"/>
        <w:sz w:val="20"/>
      </w:rPr>
      <w:instrText xml:space="preserve"> DOCVARIABLE "LW_Confidence" \* MERGEFORMAT </w:instrText>
    </w:r>
    <w:r w:rsidRPr="00933B0C">
      <w:rPr>
        <w:rFonts w:ascii="Arial" w:hAnsi="Arial" w:cs="Arial"/>
        <w:sz w:val="20"/>
      </w:rPr>
      <w:fldChar w:fldCharType="end"/>
    </w:r>
    <w:r w:rsidRPr="00933B0C">
      <w:rPr>
        <w:rFonts w:ascii="Arial" w:hAnsi="Arial" w:cs="Arial"/>
        <w:sz w:val="20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2EF3" w:rsidRDefault="004A2EF3" w:rsidP="00E5206D">
      <w:pPr>
        <w:spacing w:before="0" w:after="0"/>
      </w:pPr>
      <w:r>
        <w:separator/>
      </w:r>
    </w:p>
  </w:footnote>
  <w:footnote w:type="continuationSeparator" w:id="0">
    <w:p w:rsidR="004A2EF3" w:rsidRDefault="004A2EF3" w:rsidP="00E5206D">
      <w:pPr>
        <w:spacing w:before="0" w:after="0"/>
      </w:pPr>
      <w:r>
        <w:continuationSeparator/>
      </w:r>
    </w:p>
  </w:footnote>
  <w:footnote w:id="1">
    <w:p w:rsidR="004A2EF3" w:rsidRDefault="004A2EF3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:rsidR="004A2EF3" w:rsidRDefault="004A2EF3" w:rsidP="00E5206D">
      <w:pPr>
        <w:pStyle w:val="FootnoteText"/>
        <w:jc w:val="lef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instytucji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wstępne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 albo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podmiotów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okresowe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zamówienie,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 xml:space="preserve"> lub </w:t>
      </w:r>
      <w:r w:rsidRPr="003B6373">
        <w:rPr>
          <w:rFonts w:ascii="Arial" w:hAnsi="Arial" w:cs="Arial"/>
          <w:b/>
          <w:sz w:val="16"/>
          <w:szCs w:val="16"/>
        </w:rPr>
        <w:t>ogłoszenie o istnieniu systemu kwalifikowania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3">
    <w:p w:rsidR="004A2EF3" w:rsidRDefault="004A2EF3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Informacje te należy skopiować z sekcji I pkt I.1 stosownego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:rsidR="004A2EF3" w:rsidRDefault="004A2EF3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i II.1.3 stosownego ogłoszenia.</w:t>
      </w:r>
    </w:p>
  </w:footnote>
  <w:footnote w:id="5">
    <w:p w:rsidR="004A2EF3" w:rsidRDefault="004A2EF3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stosownego ogłoszenia.</w:t>
      </w:r>
    </w:p>
  </w:footnote>
  <w:footnote w:id="6">
    <w:p w:rsidR="004A2EF3" w:rsidRDefault="004A2EF3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7">
    <w:p w:rsidR="004A2EF3" w:rsidRPr="003B6373" w:rsidRDefault="004A2EF3" w:rsidP="00E5206D">
      <w:pPr>
        <w:pStyle w:val="FootnoteText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zalecenie Komisji z dnia 6 maja 2003 r. dotyczące definicji mikroprzedsiębiorstw oraz małych i średnich przedsiębiorstw (Dz.U. L 124 z 20.5.2003, s. 36). Te informacje są wymagane wyłącznie do celów statystycznych. </w:t>
      </w:r>
    </w:p>
    <w:p w:rsidR="004A2EF3" w:rsidRPr="003B6373" w:rsidRDefault="004A2EF3" w:rsidP="003E28B2">
      <w:pPr>
        <w:pStyle w:val="FootnoteText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Mikroprzedsiębiorstwo: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10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2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4A2EF3" w:rsidRPr="003B6373" w:rsidRDefault="004A2EF3" w:rsidP="003E28B2">
      <w:pPr>
        <w:pStyle w:val="FootnoteText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Małe 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50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10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4A2EF3" w:rsidRDefault="004A2EF3" w:rsidP="003E28B2">
      <w:pPr>
        <w:pStyle w:val="FootnoteText"/>
        <w:ind w:hanging="12"/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sz w:val="16"/>
          <w:szCs w:val="16"/>
        </w:rPr>
        <w:t>roczna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:rsidR="004A2EF3" w:rsidRDefault="004A2EF3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9">
    <w:p w:rsidR="004A2EF3" w:rsidRDefault="004A2EF3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0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0"/>
      <w:r w:rsidRPr="003B6373">
        <w:rPr>
          <w:rFonts w:ascii="Arial" w:hAnsi="Arial" w:cs="Arial"/>
          <w:sz w:val="16"/>
          <w:szCs w:val="16"/>
        </w:rPr>
        <w:t xml:space="preserve"> niepełnosprawnych lub defaworyzowanych.</w:t>
      </w:r>
    </w:p>
  </w:footnote>
  <w:footnote w:id="10">
    <w:p w:rsidR="004A2EF3" w:rsidRDefault="004A2EF3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1">
    <w:p w:rsidR="004A2EF3" w:rsidRDefault="004A2EF3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2">
    <w:p w:rsidR="004A2EF3" w:rsidRDefault="004A2EF3" w:rsidP="00E41DF5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dla służb technicznych zaangażowanych w kontrolę jakości: część IV, sekcja C, pkt 3.</w:t>
      </w:r>
    </w:p>
  </w:footnote>
  <w:footnote w:id="13">
    <w:p w:rsidR="004A2EF3" w:rsidRDefault="004A2EF3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2008/841/WSiSW z dnia 24 października 2008 r. w sprawie zwalczania przestępczości zorganizowanej (Dz.U. L 300 z 11.11.2008, s. 42).</w:t>
      </w:r>
    </w:p>
  </w:footnote>
  <w:footnote w:id="14">
    <w:p w:rsidR="004A2EF3" w:rsidRDefault="004A2EF3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(Dz.U. C 195 z 25.6.1997, s. 1) i w art. 2 ust. 1 decyzji ramowej Rady 2003/568/WSiSW z dnia 22 lipca 2003 r. w sprawie zwalczania korupcji w sektorze prywatnym (Dz.U. L 192 z 31.7.2003, s. 54). Ta podstawa wykluczenia obejmuje również korupcję zdefiniowaną w prawie krajowym instytucji zamawiającej (podmiotu zamawiającego) lub wykonawcy.</w:t>
      </w:r>
    </w:p>
  </w:footnote>
  <w:footnote w:id="15">
    <w:p w:rsidR="004A2EF3" w:rsidRDefault="004A2EF3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rozumieniu art. 1 Konwencji w sprawie ochrony interesów finansowych Wspólnot Europejskich (Dz.U. C 316 z 27.11.1995, s. 48).</w:t>
      </w:r>
    </w:p>
  </w:footnote>
  <w:footnote w:id="16">
    <w:p w:rsidR="004A2EF3" w:rsidRDefault="004A2EF3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(Dz.U.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:rsidR="004A2EF3" w:rsidRDefault="004A2EF3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309 z 25.11.2005, s. 15).</w:t>
      </w:r>
    </w:p>
  </w:footnote>
  <w:footnote w:id="18">
    <w:p w:rsidR="004A2EF3" w:rsidRDefault="004A2EF3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, zastępującej decyzję ramową Rady 2002/629/WSiSW (Dz.U. L 101 z 15.4.2011, s. 1).</w:t>
      </w:r>
    </w:p>
  </w:footnote>
  <w:footnote w:id="19">
    <w:p w:rsidR="004A2EF3" w:rsidRDefault="004A2EF3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:rsidR="004A2EF3" w:rsidRDefault="004A2EF3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:rsidR="004A2EF3" w:rsidRDefault="004A2EF3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2">
    <w:p w:rsidR="004A2EF3" w:rsidRDefault="004A2EF3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3">
    <w:p w:rsidR="004A2EF3" w:rsidRDefault="004A2EF3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4">
    <w:p w:rsidR="004A2EF3" w:rsidRDefault="004A2EF3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5">
    <w:p w:rsidR="004A2EF3" w:rsidRDefault="004A2EF3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6">
    <w:p w:rsidR="004A2EF3" w:rsidRDefault="004A2EF3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7">
    <w:p w:rsidR="004A2EF3" w:rsidRDefault="004A2EF3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8">
    <w:p w:rsidR="004A2EF3" w:rsidRDefault="004A2EF3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29">
    <w:p w:rsidR="004A2EF3" w:rsidRDefault="004A2EF3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0">
    <w:p w:rsidR="004A2EF3" w:rsidRDefault="004A2EF3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31">
    <w:p w:rsidR="004A2EF3" w:rsidRDefault="004A2EF3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2">
    <w:p w:rsidR="004A2EF3" w:rsidRDefault="004A2EF3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3">
    <w:p w:rsidR="004A2EF3" w:rsidRDefault="004A2EF3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4">
    <w:p w:rsidR="004A2EF3" w:rsidRDefault="004A2EF3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5">
    <w:p w:rsidR="004A2EF3" w:rsidRDefault="004A2EF3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6">
    <w:p w:rsidR="004A2EF3" w:rsidRDefault="004A2EF3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:rsidR="004A2EF3" w:rsidRDefault="004A2EF3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8">
    <w:p w:rsidR="004A2EF3" w:rsidRDefault="004A2EF3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9">
    <w:p w:rsidR="004A2EF3" w:rsidRDefault="004A2EF3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40">
    <w:p w:rsidR="004A2EF3" w:rsidRDefault="004A2EF3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1">
    <w:p w:rsidR="004A2EF3" w:rsidRDefault="004A2EF3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2">
    <w:p w:rsidR="004A2EF3" w:rsidRDefault="004A2EF3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3">
    <w:p w:rsidR="004A2EF3" w:rsidRDefault="004A2EF3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4">
    <w:p w:rsidR="004A2EF3" w:rsidRDefault="004A2EF3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5">
    <w:p w:rsidR="004A2EF3" w:rsidRDefault="004A2EF3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6">
    <w:p w:rsidR="004A2EF3" w:rsidRDefault="004A2EF3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7">
    <w:p w:rsidR="004A2EF3" w:rsidRDefault="004A2EF3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8">
    <w:p w:rsidR="004A2EF3" w:rsidRDefault="004A2EF3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">
    <w:nsid w:val="34461A9C"/>
    <w:multiLevelType w:val="hybridMultilevel"/>
    <w:tmpl w:val="EF9E1AE4"/>
    <w:lvl w:ilvl="0" w:tplc="04CEC8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3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>
    <w:abstractNumId w:val="3"/>
    <w:lvlOverride w:ilvl="0">
      <w:startOverride w:val="1"/>
    </w:lvlOverride>
  </w:num>
  <w:num w:numId="2">
    <w:abstractNumId w:val="2"/>
    <w:lvlOverride w:ilvl="0">
      <w:startOverride w:val="1"/>
    </w:lvlOverride>
  </w:num>
  <w:num w:numId="3">
    <w:abstractNumId w:val="3"/>
  </w:num>
  <w:num w:numId="4">
    <w:abstractNumId w:val="2"/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5206D"/>
    <w:rsid w:val="000003F5"/>
    <w:rsid w:val="000269BE"/>
    <w:rsid w:val="00031D20"/>
    <w:rsid w:val="00032275"/>
    <w:rsid w:val="000342FD"/>
    <w:rsid w:val="00041E76"/>
    <w:rsid w:val="00047987"/>
    <w:rsid w:val="00085838"/>
    <w:rsid w:val="000D6D69"/>
    <w:rsid w:val="00112466"/>
    <w:rsid w:val="0015588A"/>
    <w:rsid w:val="00173B27"/>
    <w:rsid w:val="00194866"/>
    <w:rsid w:val="0019732B"/>
    <w:rsid w:val="001A2620"/>
    <w:rsid w:val="001D25A1"/>
    <w:rsid w:val="001D5DDB"/>
    <w:rsid w:val="001E336A"/>
    <w:rsid w:val="002137AF"/>
    <w:rsid w:val="0027583E"/>
    <w:rsid w:val="00286958"/>
    <w:rsid w:val="0029159A"/>
    <w:rsid w:val="002C72D5"/>
    <w:rsid w:val="002E5708"/>
    <w:rsid w:val="00330C13"/>
    <w:rsid w:val="00377D7E"/>
    <w:rsid w:val="003829E6"/>
    <w:rsid w:val="003875E1"/>
    <w:rsid w:val="00394F71"/>
    <w:rsid w:val="003A234E"/>
    <w:rsid w:val="003B238A"/>
    <w:rsid w:val="003B5FA1"/>
    <w:rsid w:val="003B6373"/>
    <w:rsid w:val="003D11DF"/>
    <w:rsid w:val="003E28B2"/>
    <w:rsid w:val="003F48B0"/>
    <w:rsid w:val="004149C7"/>
    <w:rsid w:val="00445619"/>
    <w:rsid w:val="00456F4D"/>
    <w:rsid w:val="00466A21"/>
    <w:rsid w:val="0048465F"/>
    <w:rsid w:val="004862C8"/>
    <w:rsid w:val="00497CD0"/>
    <w:rsid w:val="004A2EF3"/>
    <w:rsid w:val="004D7486"/>
    <w:rsid w:val="00503EA4"/>
    <w:rsid w:val="005119B3"/>
    <w:rsid w:val="0056653A"/>
    <w:rsid w:val="00587A44"/>
    <w:rsid w:val="00590836"/>
    <w:rsid w:val="005C17E9"/>
    <w:rsid w:val="006177D1"/>
    <w:rsid w:val="00645F42"/>
    <w:rsid w:val="00682DD7"/>
    <w:rsid w:val="00685923"/>
    <w:rsid w:val="006930AD"/>
    <w:rsid w:val="006C1199"/>
    <w:rsid w:val="006C673C"/>
    <w:rsid w:val="006D3858"/>
    <w:rsid w:val="006E75A7"/>
    <w:rsid w:val="006F19F5"/>
    <w:rsid w:val="00730794"/>
    <w:rsid w:val="00732F49"/>
    <w:rsid w:val="0073508A"/>
    <w:rsid w:val="007364FE"/>
    <w:rsid w:val="00744D19"/>
    <w:rsid w:val="00766BAB"/>
    <w:rsid w:val="007931B7"/>
    <w:rsid w:val="007955B3"/>
    <w:rsid w:val="00797952"/>
    <w:rsid w:val="007C7179"/>
    <w:rsid w:val="008739C8"/>
    <w:rsid w:val="00893149"/>
    <w:rsid w:val="0089652A"/>
    <w:rsid w:val="008F607A"/>
    <w:rsid w:val="008F60FB"/>
    <w:rsid w:val="00902077"/>
    <w:rsid w:val="00913C37"/>
    <w:rsid w:val="00920136"/>
    <w:rsid w:val="00933B0C"/>
    <w:rsid w:val="009B147B"/>
    <w:rsid w:val="009B7CD4"/>
    <w:rsid w:val="00A0707D"/>
    <w:rsid w:val="00A33206"/>
    <w:rsid w:val="00A3329A"/>
    <w:rsid w:val="00A7759C"/>
    <w:rsid w:val="00A849DB"/>
    <w:rsid w:val="00AA4516"/>
    <w:rsid w:val="00AC4C8D"/>
    <w:rsid w:val="00AD199F"/>
    <w:rsid w:val="00B32F2A"/>
    <w:rsid w:val="00B66E1F"/>
    <w:rsid w:val="00B92FF2"/>
    <w:rsid w:val="00B9391B"/>
    <w:rsid w:val="00BB413A"/>
    <w:rsid w:val="00BB4DA7"/>
    <w:rsid w:val="00BC422D"/>
    <w:rsid w:val="00C00EE6"/>
    <w:rsid w:val="00C1485E"/>
    <w:rsid w:val="00C346F9"/>
    <w:rsid w:val="00C36A19"/>
    <w:rsid w:val="00C52B99"/>
    <w:rsid w:val="00C57090"/>
    <w:rsid w:val="00C940FE"/>
    <w:rsid w:val="00CC4696"/>
    <w:rsid w:val="00CE186B"/>
    <w:rsid w:val="00CE3DFC"/>
    <w:rsid w:val="00CF03A8"/>
    <w:rsid w:val="00D07F0E"/>
    <w:rsid w:val="00D1354E"/>
    <w:rsid w:val="00D54941"/>
    <w:rsid w:val="00D63EB7"/>
    <w:rsid w:val="00DC35FB"/>
    <w:rsid w:val="00DD0214"/>
    <w:rsid w:val="00E05AAD"/>
    <w:rsid w:val="00E15052"/>
    <w:rsid w:val="00E41DF5"/>
    <w:rsid w:val="00E5206D"/>
    <w:rsid w:val="00E650C1"/>
    <w:rsid w:val="00E8181A"/>
    <w:rsid w:val="00E825D6"/>
    <w:rsid w:val="00EB110A"/>
    <w:rsid w:val="00EC3B3D"/>
    <w:rsid w:val="00ED6C31"/>
    <w:rsid w:val="00F17001"/>
    <w:rsid w:val="00F505DB"/>
    <w:rsid w:val="00F51926"/>
    <w:rsid w:val="00F543BF"/>
    <w:rsid w:val="00F6446C"/>
    <w:rsid w:val="00F7064C"/>
    <w:rsid w:val="00FA588E"/>
    <w:rsid w:val="00FC3163"/>
    <w:rsid w:val="00FE3F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lang w:eastAsia="en-GB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5206D"/>
    <w:rPr>
      <w:rFonts w:ascii="Calibri Light" w:hAnsi="Calibri Light" w:cs="Times New Roman"/>
      <w:color w:val="2E74B5"/>
      <w:sz w:val="32"/>
      <w:lang w:eastAsia="en-GB"/>
    </w:rPr>
  </w:style>
  <w:style w:type="paragraph" w:customStyle="1" w:styleId="NormalBold">
    <w:name w:val="NormalBold"/>
    <w:basedOn w:val="Normal"/>
    <w:link w:val="NormalBoldChar"/>
    <w:uiPriority w:val="99"/>
    <w:rsid w:val="00E5206D"/>
    <w:pPr>
      <w:widowControl w:val="0"/>
      <w:spacing w:before="0" w:after="0"/>
      <w:jc w:val="left"/>
    </w:pPr>
    <w:rPr>
      <w:b/>
      <w:szCs w:val="20"/>
    </w:rPr>
  </w:style>
  <w:style w:type="character" w:customStyle="1" w:styleId="NormalBoldChar">
    <w:name w:val="NormalBold Char"/>
    <w:link w:val="NormalBold"/>
    <w:uiPriority w:val="99"/>
    <w:locked/>
    <w:rsid w:val="00E5206D"/>
    <w:rPr>
      <w:rFonts w:ascii="Times New Roman" w:hAnsi="Times New Roman"/>
      <w:b/>
      <w:sz w:val="24"/>
      <w:lang w:eastAsia="en-GB"/>
    </w:rPr>
  </w:style>
  <w:style w:type="character" w:customStyle="1" w:styleId="DeltaViewInsertion">
    <w:name w:val="DeltaView Insertion"/>
    <w:uiPriority w:val="99"/>
    <w:rsid w:val="00E5206D"/>
    <w:rPr>
      <w:b/>
      <w:i/>
      <w:spacing w:val="0"/>
    </w:rPr>
  </w:style>
  <w:style w:type="paragraph" w:styleId="Footer">
    <w:name w:val="footer"/>
    <w:basedOn w:val="Normal"/>
    <w:link w:val="FooterChar"/>
    <w:uiPriority w:val="99"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  <w:rPr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E5206D"/>
    <w:rPr>
      <w:rFonts w:ascii="Times New Roman" w:hAnsi="Times New Roman" w:cs="Times New Roman"/>
      <w:sz w:val="24"/>
      <w:lang w:eastAsia="en-GB"/>
    </w:rPr>
  </w:style>
  <w:style w:type="paragraph" w:styleId="FootnoteText">
    <w:name w:val="footnote text"/>
    <w:basedOn w:val="Normal"/>
    <w:link w:val="FootnoteTextChar"/>
    <w:uiPriority w:val="99"/>
    <w:semiHidden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E5206D"/>
    <w:rPr>
      <w:rFonts w:ascii="Times New Roman" w:hAnsi="Times New Roman" w:cs="Times New Roman"/>
      <w:sz w:val="20"/>
      <w:lang w:eastAsia="en-GB"/>
    </w:rPr>
  </w:style>
  <w:style w:type="character" w:styleId="FootnoteReference">
    <w:name w:val="footnote reference"/>
    <w:basedOn w:val="DefaultParagraphFont"/>
    <w:uiPriority w:val="99"/>
    <w:semiHidden/>
    <w:rsid w:val="00E5206D"/>
    <w:rPr>
      <w:rFonts w:cs="Times New Roman"/>
      <w:shd w:val="clear" w:color="auto" w:fill="auto"/>
      <w:vertAlign w:val="superscript"/>
    </w:rPr>
  </w:style>
  <w:style w:type="paragraph" w:customStyle="1" w:styleId="Text1">
    <w:name w:val="Text 1"/>
    <w:basedOn w:val="Normal"/>
    <w:uiPriority w:val="99"/>
    <w:rsid w:val="00E5206D"/>
    <w:pPr>
      <w:ind w:left="850"/>
    </w:pPr>
  </w:style>
  <w:style w:type="paragraph" w:customStyle="1" w:styleId="NormalLeft">
    <w:name w:val="Normal Left"/>
    <w:basedOn w:val="Normal"/>
    <w:uiPriority w:val="99"/>
    <w:rsid w:val="00E5206D"/>
    <w:pPr>
      <w:jc w:val="left"/>
    </w:pPr>
  </w:style>
  <w:style w:type="paragraph" w:customStyle="1" w:styleId="Tiret0">
    <w:name w:val="Tiret 0"/>
    <w:basedOn w:val="Normal"/>
    <w:uiPriority w:val="99"/>
    <w:rsid w:val="00E5206D"/>
    <w:pPr>
      <w:numPr>
        <w:numId w:val="1"/>
      </w:numPr>
    </w:pPr>
  </w:style>
  <w:style w:type="paragraph" w:customStyle="1" w:styleId="Tiret1">
    <w:name w:val="Tiret 1"/>
    <w:basedOn w:val="Normal"/>
    <w:uiPriority w:val="99"/>
    <w:rsid w:val="00E5206D"/>
    <w:pPr>
      <w:numPr>
        <w:numId w:val="2"/>
      </w:numPr>
    </w:pPr>
  </w:style>
  <w:style w:type="paragraph" w:customStyle="1" w:styleId="NumPar1">
    <w:name w:val="NumPar 1"/>
    <w:basedOn w:val="Normal"/>
    <w:next w:val="Text1"/>
    <w:uiPriority w:val="99"/>
    <w:rsid w:val="00E5206D"/>
    <w:pPr>
      <w:numPr>
        <w:numId w:val="5"/>
      </w:numPr>
    </w:pPr>
  </w:style>
  <w:style w:type="paragraph" w:customStyle="1" w:styleId="NumPar2">
    <w:name w:val="NumPar 2"/>
    <w:basedOn w:val="Normal"/>
    <w:next w:val="Text1"/>
    <w:uiPriority w:val="99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"/>
    <w:next w:val="Text1"/>
    <w:uiPriority w:val="99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"/>
    <w:next w:val="Text1"/>
    <w:uiPriority w:val="99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"/>
    <w:next w:val="Normal"/>
    <w:uiPriority w:val="99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"/>
    <w:next w:val="Heading1"/>
    <w:uiPriority w:val="99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"/>
    <w:next w:val="Normal"/>
    <w:uiPriority w:val="99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"/>
    <w:next w:val="Normal"/>
    <w:uiPriority w:val="99"/>
    <w:rsid w:val="00E5206D"/>
    <w:pPr>
      <w:keepNext/>
      <w:spacing w:before="360"/>
      <w:jc w:val="center"/>
    </w:pPr>
    <w:rPr>
      <w:i/>
    </w:rPr>
  </w:style>
  <w:style w:type="paragraph" w:styleId="Header">
    <w:name w:val="header"/>
    <w:basedOn w:val="Normal"/>
    <w:link w:val="HeaderChar"/>
    <w:uiPriority w:val="99"/>
    <w:rsid w:val="00E5206D"/>
    <w:pPr>
      <w:tabs>
        <w:tab w:val="center" w:pos="4536"/>
        <w:tab w:val="right" w:pos="9072"/>
      </w:tabs>
      <w:spacing w:before="0" w:after="0"/>
    </w:pPr>
    <w:rPr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5206D"/>
    <w:rPr>
      <w:rFonts w:ascii="Times New Roman" w:hAnsi="Times New Roman" w:cs="Times New Roman"/>
      <w:sz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rsid w:val="008739C8"/>
    <w:pPr>
      <w:spacing w:before="0" w:after="0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739C8"/>
    <w:rPr>
      <w:rFonts w:ascii="Segoe UI" w:hAnsi="Segoe UI" w:cs="Times New Roman"/>
      <w:sz w:val="18"/>
      <w:lang w:eastAsia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357</TotalTime>
  <Pages>17</Pages>
  <Words>4510</Words>
  <Characters>27060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STANDARDOWY FORMULARZ JEDNOLITEGO EUROPEJSKIEGO DOKUMENTU ZAMÓWIENIA</dc:title>
  <dc:subject/>
  <dc:creator>Kowalski Artur</dc:creator>
  <cp:keywords/>
  <dc:description/>
  <cp:lastModifiedBy>zdanno</cp:lastModifiedBy>
  <cp:revision>24</cp:revision>
  <cp:lastPrinted>2020-04-07T08:30:00Z</cp:lastPrinted>
  <dcterms:created xsi:type="dcterms:W3CDTF">2017-02-06T09:25:00Z</dcterms:created>
  <dcterms:modified xsi:type="dcterms:W3CDTF">2020-04-07T08:41:00Z</dcterms:modified>
</cp:coreProperties>
</file>