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E58BB" w:rsidRPr="007D61FB" w:rsidTr="00EF1B8B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58BB" w:rsidRPr="007D61FB" w:rsidRDefault="00CE58BB" w:rsidP="00EF1B8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E58BB" w:rsidRPr="007D61FB" w:rsidRDefault="00CE58BB" w:rsidP="00EF1B8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CE58BB" w:rsidRPr="007D61FB" w:rsidRDefault="00A06B15" w:rsidP="009B2743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Przełożenie chodnika i wyznaczenie miejsc postojowych na ul. Niedźwiedziej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odcinku od ul. Żubrzej do ul. Popowickiej  </w:t>
            </w:r>
          </w:p>
        </w:tc>
      </w:tr>
    </w:tbl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E58BB" w:rsidRPr="007D61FB" w:rsidRDefault="00CE58BB" w:rsidP="00CE58BB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CE58BB" w:rsidRPr="007D61FB" w:rsidRDefault="00CE58BB" w:rsidP="00CE58BB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806"/>
        <w:gridCol w:w="1985"/>
      </w:tblGrid>
      <w:tr w:rsidR="00CE58BB" w:rsidRPr="007D61FB" w:rsidTr="00EF1B8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80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CE58BB" w:rsidRPr="007D61FB" w:rsidTr="00EF1B8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119CA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806" w:type="dxa"/>
            <w:shd w:val="clear" w:color="auto" w:fill="E6E6E6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119CA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985" w:type="dxa"/>
            <w:shd w:val="clear" w:color="auto" w:fill="E6E6E6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119CA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077135" w:rsidRPr="007D61FB" w:rsidTr="000F0682">
        <w:trPr>
          <w:trHeight w:val="162"/>
        </w:trPr>
        <w:tc>
          <w:tcPr>
            <w:tcW w:w="937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77135" w:rsidRPr="000119CA" w:rsidRDefault="00077135" w:rsidP="00077135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i/>
                <w:sz w:val="20"/>
                <w:szCs w:val="20"/>
              </w:rPr>
              <w:t>ETAP 1</w:t>
            </w:r>
          </w:p>
        </w:tc>
      </w:tr>
      <w:tr w:rsidR="00CE58BB" w:rsidRPr="007D61FB" w:rsidTr="00EF1B8B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>Roboty drogowe i organizacja ruchu docelowego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EF1B8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 xml:space="preserve">Zieleń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0119CA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0119CA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>RAZEM (poz. 1</w:t>
            </w:r>
            <w:r w:rsidR="000119CA" w:rsidRPr="000119CA">
              <w:rPr>
                <w:rFonts w:ascii="Verdana" w:hAnsi="Verdana" w:cs="Arial"/>
                <w:b/>
                <w:sz w:val="20"/>
                <w:szCs w:val="20"/>
              </w:rPr>
              <w:t>+2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0119CA" w:rsidRDefault="000119CA" w:rsidP="00CE58B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0119CA" w:rsidRDefault="00CE58BB" w:rsidP="000119CA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 w:rsidR="000119CA" w:rsidRPr="000119CA">
              <w:rPr>
                <w:rFonts w:ascii="Verdana" w:hAnsi="Verdana" w:cs="Arial"/>
                <w:sz w:val="20"/>
                <w:szCs w:val="20"/>
              </w:rPr>
              <w:t>3</w:t>
            </w:r>
            <w:r w:rsidRPr="000119CA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77135" w:rsidRDefault="000119CA" w:rsidP="00EF1B8B">
            <w:pPr>
              <w:jc w:val="center"/>
              <w:rPr>
                <w:rFonts w:ascii="Verdana" w:hAnsi="Verdana" w:cs="Arial"/>
                <w:b/>
                <w:i/>
                <w:sz w:val="20"/>
                <w:szCs w:val="20"/>
              </w:rPr>
            </w:pPr>
            <w:r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77135" w:rsidRDefault="00CE58BB" w:rsidP="000119CA">
            <w:pPr>
              <w:rPr>
                <w:rFonts w:ascii="Verdana" w:hAnsi="Verdana" w:cs="Arial"/>
                <w:b/>
                <w:i/>
                <w:sz w:val="20"/>
                <w:szCs w:val="20"/>
              </w:rPr>
            </w:pPr>
            <w:r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 xml:space="preserve">SUMA NETTO </w:t>
            </w:r>
            <w:r w:rsidR="00077135"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 xml:space="preserve">ETAP 1 </w:t>
            </w:r>
            <w:r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 xml:space="preserve">(poz. </w:t>
            </w:r>
            <w:r w:rsidR="000119CA"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>3</w:t>
            </w:r>
            <w:r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>+</w:t>
            </w:r>
            <w:r w:rsidR="000119CA"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>4</w:t>
            </w:r>
            <w:r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77135" w:rsidRDefault="00CE58BB" w:rsidP="00EF1B8B">
            <w:pPr>
              <w:jc w:val="right"/>
              <w:rPr>
                <w:rFonts w:ascii="Verdana" w:hAnsi="Verdana" w:cs="Arial"/>
                <w:b/>
                <w:i/>
                <w:sz w:val="20"/>
                <w:szCs w:val="20"/>
              </w:rPr>
            </w:pPr>
          </w:p>
        </w:tc>
      </w:tr>
      <w:tr w:rsidR="00077135" w:rsidRPr="000119CA" w:rsidTr="001F3668">
        <w:trPr>
          <w:trHeight w:val="70"/>
        </w:trPr>
        <w:tc>
          <w:tcPr>
            <w:tcW w:w="937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77135" w:rsidRPr="000119CA" w:rsidRDefault="00077135" w:rsidP="00077135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i/>
                <w:sz w:val="20"/>
                <w:szCs w:val="20"/>
              </w:rPr>
              <w:t>ETAP 2</w:t>
            </w: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>Roboty drogowe i organizacja ruchu docelowego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 xml:space="preserve">Zieleń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RAZEM (poz. 6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>
              <w:rPr>
                <w:rFonts w:ascii="Verdana" w:hAnsi="Verdana" w:cs="Arial"/>
                <w:sz w:val="20"/>
                <w:szCs w:val="20"/>
              </w:rPr>
              <w:t>8</w:t>
            </w:r>
            <w:r w:rsidRPr="000119CA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119CA" w:rsidRPr="000119CA" w:rsidTr="00B23D9A">
        <w:trPr>
          <w:trHeight w:val="411"/>
        </w:trPr>
        <w:tc>
          <w:tcPr>
            <w:tcW w:w="5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0119CA" w:rsidRPr="00077135" w:rsidRDefault="000119CA" w:rsidP="000119CA">
            <w:pPr>
              <w:jc w:val="center"/>
              <w:rPr>
                <w:rFonts w:ascii="Verdana" w:hAnsi="Verdana" w:cs="Arial"/>
                <w:b/>
                <w:i/>
                <w:sz w:val="20"/>
                <w:szCs w:val="20"/>
              </w:rPr>
            </w:pPr>
            <w:r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0119CA" w:rsidRPr="00077135" w:rsidRDefault="000119CA" w:rsidP="000119CA">
            <w:pPr>
              <w:rPr>
                <w:rFonts w:ascii="Verdana" w:hAnsi="Verdana" w:cs="Arial"/>
                <w:b/>
                <w:i/>
                <w:sz w:val="20"/>
                <w:szCs w:val="20"/>
              </w:rPr>
            </w:pPr>
            <w:r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 xml:space="preserve">SUMA NETTO </w:t>
            </w:r>
            <w:r w:rsidR="00077135"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 xml:space="preserve">ETAP 2 </w:t>
            </w:r>
            <w:r w:rsidRPr="00077135">
              <w:rPr>
                <w:rFonts w:ascii="Verdana" w:hAnsi="Verdana" w:cs="Arial"/>
                <w:b/>
                <w:i/>
                <w:sz w:val="20"/>
                <w:szCs w:val="20"/>
              </w:rPr>
              <w:t>(poz. 8+9)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0119CA" w:rsidRPr="00077135" w:rsidRDefault="000119CA" w:rsidP="000119CA">
            <w:pPr>
              <w:jc w:val="right"/>
              <w:rPr>
                <w:rFonts w:ascii="Verdana" w:hAnsi="Verdana" w:cs="Arial"/>
                <w:b/>
                <w:i/>
                <w:sz w:val="20"/>
                <w:szCs w:val="20"/>
              </w:rPr>
            </w:pPr>
          </w:p>
        </w:tc>
      </w:tr>
      <w:tr w:rsidR="00077135" w:rsidRPr="000119CA" w:rsidTr="00B23D9A">
        <w:trPr>
          <w:trHeight w:val="594"/>
        </w:trPr>
        <w:tc>
          <w:tcPr>
            <w:tcW w:w="5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77135" w:rsidRDefault="00077135" w:rsidP="000119C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11</w:t>
            </w:r>
          </w:p>
        </w:tc>
        <w:tc>
          <w:tcPr>
            <w:tcW w:w="680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77135" w:rsidRPr="000119CA" w:rsidRDefault="00077135" w:rsidP="00077135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SUMA NETTO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ETAP 1 i ETAP 2 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(poz.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10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77135" w:rsidRPr="000119CA" w:rsidRDefault="00077135" w:rsidP="000119CA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0119CA" w:rsidRPr="000119CA" w:rsidTr="00B23D9A">
        <w:trPr>
          <w:trHeight w:val="56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119CA" w:rsidRPr="000119CA" w:rsidRDefault="000119CA" w:rsidP="0007713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077135">
              <w:rPr>
                <w:rFonts w:ascii="Verdana" w:hAnsi="Verdana" w:cs="Arial"/>
                <w:b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119CA" w:rsidRPr="000119CA" w:rsidRDefault="000119CA" w:rsidP="00077135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F97572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077135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0119CA" w:rsidRPr="000119CA" w:rsidTr="00B23D9A">
        <w:trPr>
          <w:trHeight w:val="696"/>
        </w:trPr>
        <w:tc>
          <w:tcPr>
            <w:tcW w:w="5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0119CA" w:rsidRPr="000119CA" w:rsidRDefault="000119CA" w:rsidP="0007713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077135"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0119CA" w:rsidRPr="000119CA" w:rsidRDefault="000119CA" w:rsidP="00077135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(poz. </w:t>
            </w:r>
            <w:r w:rsidR="00F97572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077135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F97572">
              <w:rPr>
                <w:rFonts w:ascii="Verdana" w:hAnsi="Verdana" w:cs="Arial"/>
                <w:b/>
                <w:sz w:val="20"/>
                <w:szCs w:val="20"/>
              </w:rPr>
              <w:t>+1</w:t>
            </w:r>
            <w:r w:rsidR="00077135">
              <w:rPr>
                <w:rFonts w:ascii="Verdana" w:hAnsi="Verdana" w:cs="Arial"/>
                <w:b/>
                <w:sz w:val="20"/>
                <w:szCs w:val="20"/>
              </w:rPr>
              <w:t>2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CE58BB" w:rsidRPr="00FB4A28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Pr="007E355A" w:rsidRDefault="00CE58BB" w:rsidP="00CE58BB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CE58BB" w:rsidRPr="008B646D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sectPr w:rsidR="00CE58BB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9CA" w:rsidRDefault="000119CA">
      <w:r>
        <w:separator/>
      </w:r>
    </w:p>
  </w:endnote>
  <w:endnote w:type="continuationSeparator" w:id="0">
    <w:p w:rsidR="000119CA" w:rsidRDefault="000119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9CA" w:rsidRDefault="000119CA">
      <w:r>
        <w:separator/>
      </w:r>
    </w:p>
  </w:footnote>
  <w:footnote w:type="continuationSeparator" w:id="0">
    <w:p w:rsidR="000119CA" w:rsidRDefault="000119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9"/>
  <w:hyphenationZone w:val="425"/>
  <w:doNotHyphenateCaps/>
  <w:clickAndTypeStyle w:val="Standardowy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D12084"/>
    <w:rsid w:val="000055C1"/>
    <w:rsid w:val="00006125"/>
    <w:rsid w:val="00010F52"/>
    <w:rsid w:val="000119CA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135"/>
    <w:rsid w:val="00077627"/>
    <w:rsid w:val="000777AD"/>
    <w:rsid w:val="0008533C"/>
    <w:rsid w:val="000856CF"/>
    <w:rsid w:val="00086038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2D77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2EB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24BEC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3FEC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20EF"/>
    <w:rsid w:val="004E39F0"/>
    <w:rsid w:val="004E5309"/>
    <w:rsid w:val="004E7C27"/>
    <w:rsid w:val="004F03FE"/>
    <w:rsid w:val="004F0D24"/>
    <w:rsid w:val="004F4146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32055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5B3A"/>
    <w:rsid w:val="00597C87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C789C"/>
    <w:rsid w:val="005D12B4"/>
    <w:rsid w:val="005D192B"/>
    <w:rsid w:val="005D2EF7"/>
    <w:rsid w:val="005D3043"/>
    <w:rsid w:val="005D3FA2"/>
    <w:rsid w:val="005D56A3"/>
    <w:rsid w:val="005D79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5117C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4D1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64D5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6F3C"/>
    <w:rsid w:val="009473B2"/>
    <w:rsid w:val="009528E2"/>
    <w:rsid w:val="00954E87"/>
    <w:rsid w:val="0095764C"/>
    <w:rsid w:val="009656DC"/>
    <w:rsid w:val="00970724"/>
    <w:rsid w:val="00970F77"/>
    <w:rsid w:val="00971B3A"/>
    <w:rsid w:val="00977F7A"/>
    <w:rsid w:val="0098184E"/>
    <w:rsid w:val="00983CF7"/>
    <w:rsid w:val="00984299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2743"/>
    <w:rsid w:val="009B63E9"/>
    <w:rsid w:val="009B6C67"/>
    <w:rsid w:val="009C1ADB"/>
    <w:rsid w:val="009C3944"/>
    <w:rsid w:val="009D2BCB"/>
    <w:rsid w:val="009D6A72"/>
    <w:rsid w:val="009E789B"/>
    <w:rsid w:val="009F0D00"/>
    <w:rsid w:val="009F40FB"/>
    <w:rsid w:val="009F4F0A"/>
    <w:rsid w:val="009F6CB0"/>
    <w:rsid w:val="009F72D3"/>
    <w:rsid w:val="00A002C0"/>
    <w:rsid w:val="00A02160"/>
    <w:rsid w:val="00A0285D"/>
    <w:rsid w:val="00A05E98"/>
    <w:rsid w:val="00A06B15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3D9A"/>
    <w:rsid w:val="00B2567B"/>
    <w:rsid w:val="00B36F74"/>
    <w:rsid w:val="00B40BD9"/>
    <w:rsid w:val="00B44724"/>
    <w:rsid w:val="00B44AC1"/>
    <w:rsid w:val="00B473DC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2769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58BB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1B8B"/>
    <w:rsid w:val="00EF3F84"/>
    <w:rsid w:val="00EF40E0"/>
    <w:rsid w:val="00EF665F"/>
    <w:rsid w:val="00EF7CEC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97572"/>
    <w:rsid w:val="00FA222B"/>
    <w:rsid w:val="00FB0720"/>
    <w:rsid w:val="00FB22AD"/>
    <w:rsid w:val="00FB4A28"/>
    <w:rsid w:val="00FB7ED4"/>
    <w:rsid w:val="00FC05E9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CE8C7-DD53-46BF-BF27-82A30694A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12</TotalTime>
  <Pages>1</Pages>
  <Words>135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9</cp:revision>
  <cp:lastPrinted>2020-04-20T08:15:00Z</cp:lastPrinted>
  <dcterms:created xsi:type="dcterms:W3CDTF">2020-04-20T07:45:00Z</dcterms:created>
  <dcterms:modified xsi:type="dcterms:W3CDTF">2020-04-20T08:20:00Z</dcterms:modified>
</cp:coreProperties>
</file>