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580E09" w:rsidRPr="007E355A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0E09" w:rsidRPr="007E355A" w:rsidRDefault="00580E09" w:rsidP="003C6E07">
            <w:pPr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80E09" w:rsidRDefault="00580E09" w:rsidP="00F57A8D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spacing w:val="30"/>
                <w:sz w:val="20"/>
                <w:szCs w:val="20"/>
              </w:rPr>
              <w:t>FORMULARZ OFERTY</w:t>
            </w:r>
          </w:p>
          <w:p w:rsidR="00580E09" w:rsidRDefault="00580E09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580E09" w:rsidRPr="00BF0D3E" w:rsidRDefault="00580E09" w:rsidP="00BF0D3E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Ścinanie poboczy na drogach miejskich we Wrocławiu</w:t>
            </w:r>
          </w:p>
          <w:p w:rsidR="00580E09" w:rsidRPr="009A5518" w:rsidRDefault="00580E09" w:rsidP="009A5518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580E09" w:rsidRDefault="00580E09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580E09" w:rsidRDefault="00580E09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580E09" w:rsidRPr="007E355A" w:rsidRDefault="00580E09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 xml:space="preserve">My niżej podpisani </w:t>
      </w:r>
    </w:p>
    <w:p w:rsidR="00580E09" w:rsidRPr="007E355A" w:rsidRDefault="00580E09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580E09" w:rsidRPr="007E355A" w:rsidRDefault="00580E09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Działając w imieniu i na rzecz</w:t>
      </w:r>
    </w:p>
    <w:p w:rsidR="00580E09" w:rsidRPr="007E355A" w:rsidRDefault="00580E09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Verdana"/>
        </w:rPr>
        <w:t>.</w:t>
      </w:r>
    </w:p>
    <w:p w:rsidR="00580E09" w:rsidRPr="007E355A" w:rsidRDefault="00580E09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Verdana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)</w:t>
      </w:r>
    </w:p>
    <w:p w:rsidR="00580E09" w:rsidRDefault="00580E09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580E09" w:rsidRPr="007E355A" w:rsidRDefault="00580E09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580E09" w:rsidRDefault="00580E09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580E09" w:rsidRPr="00BF0D3E" w:rsidRDefault="00580E09" w:rsidP="00BF0D3E">
      <w:pPr>
        <w:pStyle w:val="PlainTex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/>
        </w:rPr>
      </w:pPr>
      <w:r w:rsidRPr="00060E38">
        <w:rPr>
          <w:rFonts w:eastAsia="Arial Unicode MS"/>
        </w:rPr>
        <w:t xml:space="preserve">  </w:t>
      </w:r>
      <w:r w:rsidRPr="00BF0D3E">
        <w:rPr>
          <w:rFonts w:ascii="Verdana" w:eastAsia="Arial Unicode MS" w:hAnsi="Verdana" w:cs="Verdana"/>
        </w:rPr>
        <w:t xml:space="preserve">Wyrażamy chęć uczestnictwa w zorganizowanym przez Zarząd Dróg i Utrzymania Miasta </w:t>
      </w:r>
      <w:r w:rsidRPr="00BF0D3E">
        <w:rPr>
          <w:rFonts w:ascii="Verdana" w:eastAsia="Arial Unicode MS" w:hAnsi="Verdana" w:cs="Verdana"/>
          <w:spacing w:val="-2"/>
        </w:rPr>
        <w:t xml:space="preserve">we Wrocławiu w przetargu nieograniczonym na </w:t>
      </w:r>
      <w:r>
        <w:rPr>
          <w:rFonts w:ascii="Verdana" w:hAnsi="Verdana" w:cs="Verdana"/>
          <w:b/>
          <w:bCs/>
        </w:rPr>
        <w:t xml:space="preserve">Ścinanie poboczy na </w:t>
      </w:r>
      <w:r w:rsidRPr="00BF0D3E">
        <w:rPr>
          <w:rFonts w:ascii="Verdana" w:hAnsi="Verdana" w:cs="Verdana"/>
          <w:b/>
          <w:bCs/>
        </w:rPr>
        <w:t>drogach miejskich we Wrocławiu</w:t>
      </w:r>
      <w:r>
        <w:rPr>
          <w:rFonts w:ascii="Verdana" w:hAnsi="Verdana" w:cs="Verdana"/>
          <w:b/>
          <w:bCs/>
        </w:rPr>
        <w:t>.</w:t>
      </w:r>
    </w:p>
    <w:p w:rsidR="00580E09" w:rsidRPr="00060E38" w:rsidRDefault="00580E09" w:rsidP="007E355A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/>
        </w:rPr>
      </w:pPr>
    </w:p>
    <w:p w:rsidR="00580E09" w:rsidRPr="00062715" w:rsidRDefault="00580E09" w:rsidP="00571B5E">
      <w:pPr>
        <w:pStyle w:val="PlainTex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 xml:space="preserve"> Składamy ofertę na wykonanie przedmiotu zamówienia zgodnie ze specyfikacją istotnych warunków zamówienia (SIWZ).</w:t>
      </w:r>
    </w:p>
    <w:p w:rsidR="00580E09" w:rsidRPr="00062715" w:rsidRDefault="00580E09" w:rsidP="00571B5E">
      <w:pPr>
        <w:pStyle w:val="ListParagraph"/>
        <w:rPr>
          <w:rFonts w:ascii="Verdana" w:eastAsia="Arial Unicode MS" w:hAnsi="Verdana"/>
          <w:sz w:val="20"/>
          <w:szCs w:val="20"/>
        </w:rPr>
      </w:pPr>
    </w:p>
    <w:p w:rsidR="00580E09" w:rsidRPr="00062715" w:rsidRDefault="00580E09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3.</w:t>
      </w:r>
      <w:r w:rsidRPr="00062715">
        <w:rPr>
          <w:rFonts w:ascii="Verdana" w:eastAsia="Arial Unicode MS" w:hAnsi="Verdana" w:cs="Verdana"/>
        </w:rPr>
        <w:tab/>
        <w:t xml:space="preserve"> </w:t>
      </w:r>
      <w:r w:rsidRPr="009D2BCB">
        <w:rPr>
          <w:rFonts w:ascii="Verdana" w:eastAsia="Arial Unicode MS" w:hAnsi="Verdana" w:cs="Verdana"/>
          <w:spacing w:val="-2"/>
        </w:rPr>
        <w:t>Oświadczamy, że zapoznaliśmy się z SIWZ, wyjaśnieniami i zmianami SIWZ przekazanymi</w:t>
      </w:r>
      <w:r>
        <w:rPr>
          <w:rFonts w:ascii="Verdana" w:eastAsia="Arial Unicode MS" w:hAnsi="Verdana" w:cs="Verdana"/>
        </w:rPr>
        <w:t xml:space="preserve"> przez Z</w:t>
      </w:r>
      <w:r w:rsidRPr="00062715">
        <w:rPr>
          <w:rFonts w:ascii="Verdana" w:eastAsia="Arial Unicode MS" w:hAnsi="Verdana" w:cs="Verdana"/>
        </w:rPr>
        <w:t xml:space="preserve">amawiającego </w:t>
      </w:r>
      <w:r>
        <w:rPr>
          <w:rFonts w:ascii="Verdana" w:eastAsia="Arial Unicode MS" w:hAnsi="Verdana" w:cs="Verdana"/>
        </w:rPr>
        <w:t>oraz</w:t>
      </w:r>
      <w:r w:rsidRPr="00062715">
        <w:rPr>
          <w:rFonts w:ascii="Verdana" w:eastAsia="Arial Unicode MS" w:hAnsi="Verdana" w:cs="Verdana"/>
        </w:rPr>
        <w:t xml:space="preserve"> uznajemy się za związanych określonymi w nich postanowieniami i zasadami postępowania.</w:t>
      </w:r>
    </w:p>
    <w:p w:rsidR="00580E09" w:rsidRPr="00571B5E" w:rsidRDefault="00580E09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580E09" w:rsidRPr="00571B5E" w:rsidRDefault="00580E09" w:rsidP="00571B5E">
      <w:pPr>
        <w:pStyle w:val="PlainTex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571B5E">
        <w:rPr>
          <w:rFonts w:ascii="Verdana" w:eastAsia="Arial Unicode MS" w:hAnsi="Verdana" w:cs="Verdana"/>
        </w:rPr>
        <w:t xml:space="preserve">Oferujemy </w:t>
      </w:r>
      <w:r>
        <w:rPr>
          <w:rFonts w:ascii="Verdana" w:eastAsia="Arial Unicode MS" w:hAnsi="Verdana" w:cs="Verdana"/>
        </w:rPr>
        <w:t>wykonanie przedmiotu zamówienia z</w:t>
      </w:r>
      <w:r w:rsidRPr="00571B5E">
        <w:rPr>
          <w:rFonts w:ascii="Verdana" w:eastAsia="Arial Unicode MS" w:hAnsi="Verdana" w:cs="Verdana"/>
        </w:rPr>
        <w:t xml:space="preserve">a cenę </w:t>
      </w:r>
      <w:r w:rsidRPr="00F656E0">
        <w:rPr>
          <w:rFonts w:ascii="Verdana" w:eastAsia="Arial Unicode MS" w:hAnsi="Verdana" w:cs="Verdana"/>
        </w:rPr>
        <w:t xml:space="preserve">brutto </w:t>
      </w:r>
      <w:r w:rsidRPr="00F656E0">
        <w:rPr>
          <w:rFonts w:ascii="Verdana" w:eastAsia="Arial Unicode MS" w:hAnsi="Verdana" w:cs="Verdana"/>
          <w:b/>
          <w:bCs/>
        </w:rPr>
        <w:t>………</w:t>
      </w:r>
      <w:r>
        <w:rPr>
          <w:rFonts w:ascii="Verdana" w:eastAsia="Arial Unicode MS" w:hAnsi="Verdana" w:cs="Verdana"/>
          <w:b/>
          <w:bCs/>
        </w:rPr>
        <w:t>..</w:t>
      </w:r>
      <w:r w:rsidRPr="00F656E0">
        <w:rPr>
          <w:rFonts w:ascii="Verdana" w:eastAsia="Arial Unicode MS" w:hAnsi="Verdana" w:cs="Verdana"/>
          <w:b/>
          <w:bCs/>
        </w:rPr>
        <w:t>……………. złotych</w:t>
      </w:r>
      <w:r w:rsidRPr="00571B5E">
        <w:rPr>
          <w:rFonts w:ascii="Verdana" w:eastAsia="Arial Unicode MS" w:hAnsi="Verdana" w:cs="Verdana"/>
        </w:rPr>
        <w:t xml:space="preserve"> zgodnie z załączonym do oferty </w:t>
      </w:r>
      <w:r>
        <w:rPr>
          <w:rFonts w:ascii="Verdana" w:eastAsia="Arial Unicode MS" w:hAnsi="Verdana" w:cs="Verdana"/>
        </w:rPr>
        <w:t>Kosztorysem ofertowym</w:t>
      </w:r>
      <w:r w:rsidRPr="00571B5E">
        <w:rPr>
          <w:rFonts w:ascii="Verdana" w:eastAsia="Arial Unicode MS" w:hAnsi="Verdana" w:cs="Verdana"/>
        </w:rPr>
        <w:t>.</w:t>
      </w:r>
    </w:p>
    <w:p w:rsidR="00580E09" w:rsidRDefault="00580E09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580E09" w:rsidRPr="00571B5E" w:rsidRDefault="00580E09" w:rsidP="00571B5E">
      <w:pPr>
        <w:pStyle w:val="PlainText"/>
        <w:ind w:left="357" w:hanging="357"/>
        <w:jc w:val="both"/>
        <w:rPr>
          <w:rFonts w:ascii="Verdana" w:eastAsia="Arial Unicode MS" w:hAnsi="Verdana" w:cs="Verdana"/>
        </w:rPr>
      </w:pPr>
      <w:r w:rsidRPr="00571B5E">
        <w:rPr>
          <w:rFonts w:ascii="Verdana" w:eastAsia="Arial Unicode MS" w:hAnsi="Verdana" w:cs="Verdana"/>
        </w:rPr>
        <w:t>5.</w:t>
      </w:r>
      <w:r w:rsidRPr="00571B5E">
        <w:rPr>
          <w:rFonts w:ascii="Verdana" w:eastAsia="Arial Unicode MS" w:hAnsi="Verdana" w:cs="Verdana"/>
        </w:rPr>
        <w:tab/>
        <w:t>Informujemy, że **:</w:t>
      </w:r>
    </w:p>
    <w:p w:rsidR="00580E09" w:rsidRPr="00571B5E" w:rsidRDefault="00580E09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/>
          <w:sz w:val="20"/>
          <w:szCs w:val="20"/>
          <w:lang w:eastAsia="en-US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nie będzie prowadzić do powstan</w:t>
      </w:r>
      <w:r>
        <w:rPr>
          <w:rFonts w:ascii="Verdana" w:eastAsia="Arial Unicode MS" w:hAnsi="Verdana" w:cs="Verdana"/>
          <w:sz w:val="20"/>
          <w:szCs w:val="20"/>
        </w:rPr>
        <w:t>ia u Z</w:t>
      </w:r>
      <w:r w:rsidRPr="00571B5E">
        <w:rPr>
          <w:rFonts w:ascii="Verdana" w:eastAsia="Arial Unicode MS" w:hAnsi="Verdana" w:cs="Verdana"/>
          <w:sz w:val="20"/>
          <w:szCs w:val="20"/>
        </w:rPr>
        <w:t>amawiającego obowiązku podatkowego *.</w:t>
      </w:r>
    </w:p>
    <w:p w:rsidR="00580E09" w:rsidRDefault="00580E09" w:rsidP="00EF3F8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będzie</w:t>
      </w:r>
      <w:r>
        <w:rPr>
          <w:rFonts w:ascii="Verdana" w:eastAsia="Arial Unicode MS" w:hAnsi="Verdana" w:cs="Verdana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Verdana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: </w:t>
      </w:r>
    </w:p>
    <w:p w:rsidR="00580E09" w:rsidRPr="00571B5E" w:rsidRDefault="00580E09" w:rsidP="00B95AF7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71B5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………..……… *. </w:t>
      </w:r>
    </w:p>
    <w:p w:rsidR="00580E09" w:rsidRPr="00062715" w:rsidRDefault="00580E09" w:rsidP="003B7702">
      <w:pPr>
        <w:suppressAutoHyphens/>
        <w:spacing w:before="200"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580E09" w:rsidRPr="005049A4" w:rsidRDefault="00580E09" w:rsidP="000B5B1D">
      <w:pPr>
        <w:suppressAutoHyphens/>
        <w:spacing w:before="200"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049A4">
        <w:rPr>
          <w:rFonts w:ascii="Verdana" w:eastAsia="Arial Unicode MS" w:hAnsi="Verdana" w:cs="Verdana"/>
          <w:sz w:val="20"/>
          <w:szCs w:val="20"/>
        </w:rPr>
        <w:t xml:space="preserve">6. Oświadczamy, że jesteśmy mikroprzedsiębiorstwem bądź małym lub średnim przedsiębiorstwem (wpisać </w:t>
      </w:r>
      <w:r>
        <w:rPr>
          <w:rFonts w:ascii="Verdana" w:eastAsia="Arial Unicode MS" w:hAnsi="Verdana" w:cs="Verdana"/>
          <w:sz w:val="20"/>
          <w:szCs w:val="20"/>
        </w:rPr>
        <w:t>„</w:t>
      </w:r>
      <w:r w:rsidRPr="005049A4">
        <w:rPr>
          <w:rFonts w:ascii="Verdana" w:eastAsia="Arial Unicode MS" w:hAnsi="Verdana" w:cs="Verdana"/>
          <w:sz w:val="20"/>
          <w:szCs w:val="20"/>
        </w:rPr>
        <w:t>TAK</w:t>
      </w:r>
      <w:r>
        <w:rPr>
          <w:rFonts w:ascii="Verdana" w:eastAsia="Arial Unicode MS" w:hAnsi="Verdana" w:cs="Verdana"/>
          <w:sz w:val="20"/>
          <w:szCs w:val="20"/>
        </w:rPr>
        <w:t>”</w:t>
      </w:r>
      <w:r w:rsidRPr="005049A4">
        <w:rPr>
          <w:rFonts w:ascii="Verdana" w:eastAsia="Arial Unicode MS" w:hAnsi="Verdana" w:cs="Verdana"/>
          <w:sz w:val="20"/>
          <w:szCs w:val="20"/>
        </w:rPr>
        <w:t xml:space="preserve"> lub </w:t>
      </w:r>
      <w:r>
        <w:rPr>
          <w:rFonts w:ascii="Verdana" w:eastAsia="Arial Unicode MS" w:hAnsi="Verdana" w:cs="Verdana"/>
          <w:sz w:val="20"/>
          <w:szCs w:val="20"/>
        </w:rPr>
        <w:t>„</w:t>
      </w:r>
      <w:r w:rsidRPr="005049A4">
        <w:rPr>
          <w:rFonts w:ascii="Verdana" w:eastAsia="Arial Unicode MS" w:hAnsi="Verdana" w:cs="Verdana"/>
          <w:sz w:val="20"/>
          <w:szCs w:val="20"/>
        </w:rPr>
        <w:t>NIE</w:t>
      </w:r>
      <w:r>
        <w:rPr>
          <w:rFonts w:ascii="Verdana" w:eastAsia="Arial Unicode MS" w:hAnsi="Verdana" w:cs="Verdana"/>
          <w:sz w:val="20"/>
          <w:szCs w:val="20"/>
        </w:rPr>
        <w:t>”</w:t>
      </w:r>
      <w:r w:rsidRPr="005049A4">
        <w:rPr>
          <w:rFonts w:ascii="Verdana" w:eastAsia="Arial Unicode MS" w:hAnsi="Verdana" w:cs="Verdana"/>
          <w:sz w:val="20"/>
          <w:szCs w:val="20"/>
        </w:rPr>
        <w:t>) ………………..</w:t>
      </w:r>
    </w:p>
    <w:p w:rsidR="00580E09" w:rsidRDefault="00580E09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580E09" w:rsidRPr="000B5B1D" w:rsidRDefault="00580E09" w:rsidP="00571B5E">
      <w:pPr>
        <w:pStyle w:val="PlainText"/>
        <w:tabs>
          <w:tab w:val="left" w:pos="426"/>
        </w:tabs>
        <w:jc w:val="both"/>
        <w:rPr>
          <w:rFonts w:ascii="Verdana" w:eastAsia="Arial Unicode MS" w:hAnsi="Verdana"/>
          <w:b/>
          <w:bCs/>
        </w:rPr>
      </w:pPr>
      <w:r>
        <w:rPr>
          <w:rFonts w:ascii="Verdana" w:eastAsia="Arial Unicode MS" w:hAnsi="Verdana" w:cs="Verdana"/>
        </w:rPr>
        <w:t>7</w:t>
      </w:r>
      <w:r w:rsidRPr="000B5B1D">
        <w:rPr>
          <w:rFonts w:ascii="Verdana" w:eastAsia="Arial Unicode MS" w:hAnsi="Verdana" w:cs="Verdana"/>
        </w:rPr>
        <w:t xml:space="preserve">. </w:t>
      </w:r>
      <w:r>
        <w:rPr>
          <w:rFonts w:ascii="Verdana" w:eastAsia="Arial Unicode MS" w:hAnsi="Verdana" w:cs="Verdana"/>
          <w:spacing w:val="-2"/>
        </w:rPr>
        <w:t>Zobowiązujemy się do wykonania przedmiotu zamówienia</w:t>
      </w:r>
      <w:r w:rsidRPr="005E33F4">
        <w:rPr>
          <w:rFonts w:ascii="Verdana" w:eastAsia="Arial Unicode MS" w:hAnsi="Verdana" w:cs="Verdana"/>
          <w:spacing w:val="-2"/>
        </w:rPr>
        <w:t xml:space="preserve"> w terminie</w:t>
      </w:r>
      <w:r>
        <w:rPr>
          <w:rFonts w:ascii="Verdana" w:hAnsi="Verdana" w:cs="Verdana"/>
          <w:b/>
          <w:bCs/>
        </w:rPr>
        <w:t xml:space="preserve"> </w:t>
      </w:r>
      <w:r>
        <w:rPr>
          <w:rFonts w:ascii="Verdana" w:hAnsi="Verdana" w:cs="Verdana"/>
        </w:rPr>
        <w:t>od daty zawarcia umowy</w:t>
      </w:r>
      <w:r>
        <w:rPr>
          <w:rFonts w:ascii="Verdana" w:eastAsia="Arial Unicode MS" w:hAnsi="Verdana" w:cs="Verdana"/>
        </w:rPr>
        <w:t xml:space="preserve"> </w:t>
      </w:r>
      <w:r w:rsidRPr="009A5518">
        <w:rPr>
          <w:rFonts w:ascii="Verdana" w:eastAsia="Arial Unicode MS" w:hAnsi="Verdana" w:cs="Verdana"/>
          <w:b/>
          <w:bCs/>
        </w:rPr>
        <w:t>do dnia 15.11.20</w:t>
      </w:r>
      <w:r>
        <w:rPr>
          <w:rFonts w:ascii="Verdana" w:eastAsia="Arial Unicode MS" w:hAnsi="Verdana" w:cs="Verdana"/>
          <w:b/>
          <w:bCs/>
        </w:rPr>
        <w:t>20</w:t>
      </w:r>
      <w:r w:rsidRPr="009A5518">
        <w:rPr>
          <w:rFonts w:ascii="Verdana" w:eastAsia="Arial Unicode MS" w:hAnsi="Verdana" w:cs="Verdana"/>
          <w:b/>
          <w:bCs/>
        </w:rPr>
        <w:t xml:space="preserve"> r.</w:t>
      </w:r>
    </w:p>
    <w:p w:rsidR="00580E09" w:rsidRDefault="00580E09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580E09" w:rsidRPr="004D1B23" w:rsidRDefault="00580E09" w:rsidP="00EF3F84">
      <w:pPr>
        <w:pStyle w:val="PlainText"/>
        <w:jc w:val="both"/>
        <w:rPr>
          <w:rFonts w:ascii="Verdana" w:hAnsi="Verdana" w:cs="Verdana"/>
        </w:rPr>
      </w:pPr>
      <w:r w:rsidRPr="004D1B23">
        <w:rPr>
          <w:rFonts w:ascii="Verdana" w:eastAsia="Arial Unicode MS" w:hAnsi="Verdana" w:cs="Verdana"/>
        </w:rPr>
        <w:t xml:space="preserve">8. Udzielamy gwarancji na okres </w:t>
      </w:r>
      <w:r w:rsidRPr="004D1B23">
        <w:rPr>
          <w:rFonts w:ascii="Verdana" w:hAnsi="Verdana" w:cs="Verdana"/>
          <w:b/>
          <w:bCs/>
        </w:rPr>
        <w:t>…….. (</w:t>
      </w:r>
      <w:r>
        <w:rPr>
          <w:rFonts w:ascii="Verdana" w:hAnsi="Verdana" w:cs="Verdana"/>
          <w:b/>
          <w:bCs/>
        </w:rPr>
        <w:t>6</w:t>
      </w:r>
      <w:r>
        <w:rPr>
          <w:rFonts w:ascii="Verdana" w:hAnsi="Verdana" w:cs="Verdana"/>
        </w:rPr>
        <w:t xml:space="preserve"> lub</w:t>
      </w:r>
      <w:r w:rsidRPr="004D1B23">
        <w:rPr>
          <w:rFonts w:ascii="Verdana" w:hAnsi="Verdana" w:cs="Verdana"/>
          <w:b/>
          <w:bCs/>
        </w:rPr>
        <w:t xml:space="preserve"> </w:t>
      </w:r>
      <w:r>
        <w:rPr>
          <w:rFonts w:ascii="Verdana" w:hAnsi="Verdana" w:cs="Verdana"/>
          <w:b/>
          <w:bCs/>
        </w:rPr>
        <w:t>9</w:t>
      </w:r>
      <w:r w:rsidRPr="004D1B23">
        <w:rPr>
          <w:rFonts w:ascii="Verdana" w:hAnsi="Verdana" w:cs="Verdana"/>
          <w:b/>
          <w:bCs/>
        </w:rPr>
        <w:t xml:space="preserve"> </w:t>
      </w:r>
      <w:r w:rsidRPr="00312C41">
        <w:rPr>
          <w:rFonts w:ascii="Verdana" w:hAnsi="Verdana" w:cs="Verdana"/>
        </w:rPr>
        <w:t>lub</w:t>
      </w:r>
      <w:r w:rsidRPr="004D1B23">
        <w:rPr>
          <w:rFonts w:ascii="Verdana" w:hAnsi="Verdana" w:cs="Verdana"/>
          <w:b/>
          <w:bCs/>
        </w:rPr>
        <w:t xml:space="preserve"> </w:t>
      </w:r>
      <w:r>
        <w:rPr>
          <w:rFonts w:ascii="Verdana" w:hAnsi="Verdana" w:cs="Verdana"/>
          <w:b/>
          <w:bCs/>
        </w:rPr>
        <w:t>12</w:t>
      </w:r>
      <w:r w:rsidRPr="004D1B23">
        <w:rPr>
          <w:rFonts w:ascii="Verdana" w:hAnsi="Verdana" w:cs="Verdana"/>
          <w:b/>
          <w:bCs/>
        </w:rPr>
        <w:t xml:space="preserve">) </w:t>
      </w:r>
      <w:r w:rsidRPr="004D1B23">
        <w:rPr>
          <w:rFonts w:ascii="Verdana" w:hAnsi="Verdana" w:cs="Verdana"/>
        </w:rPr>
        <w:t xml:space="preserve">miesięcy </w:t>
      </w:r>
      <w:r w:rsidRPr="004D1B23">
        <w:rPr>
          <w:rFonts w:ascii="Verdana" w:eastAsia="Arial Unicode MS" w:hAnsi="Verdana" w:cs="Verdana"/>
        </w:rPr>
        <w:t>na wykonane roboty oraz wyrażamy zgodę na umowne rozszerzenie okresu rękojmi na czas trwania gwarancji (art. 558 § 1 kodeksu cywilnego)</w:t>
      </w:r>
      <w:r w:rsidRPr="004D1B23">
        <w:rPr>
          <w:rFonts w:ascii="Verdana" w:hAnsi="Verdana" w:cs="Verdana"/>
        </w:rPr>
        <w:t>.</w:t>
      </w:r>
      <w:r w:rsidRPr="004D1B23">
        <w:rPr>
          <w:rStyle w:val="FootnoteReference"/>
          <w:rFonts w:ascii="Verdana" w:hAnsi="Verdana" w:cs="Verdana"/>
        </w:rPr>
        <w:footnoteReference w:id="2"/>
      </w:r>
    </w:p>
    <w:p w:rsidR="00580E09" w:rsidRDefault="00580E09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580E09" w:rsidRDefault="00580E09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9</w:t>
      </w:r>
      <w:r w:rsidRPr="00062715">
        <w:rPr>
          <w:rFonts w:ascii="Verdana" w:eastAsia="Arial Unicode MS" w:hAnsi="Verdana" w:cs="Verdana"/>
        </w:rPr>
        <w:t>.</w:t>
      </w:r>
      <w:r>
        <w:rPr>
          <w:rFonts w:ascii="Verdana" w:eastAsia="Arial Unicode MS" w:hAnsi="Verdana" w:cs="Verdana"/>
        </w:rPr>
        <w:t xml:space="preserve"> </w:t>
      </w:r>
      <w:r w:rsidRPr="00062715">
        <w:rPr>
          <w:rFonts w:ascii="Verdana" w:eastAsia="Arial Unicode MS" w:hAnsi="Verdana" w:cs="Verdana"/>
        </w:rPr>
        <w:t>Akceptujemy war</w:t>
      </w:r>
      <w:r>
        <w:rPr>
          <w:rFonts w:ascii="Verdana" w:eastAsia="Arial Unicode MS" w:hAnsi="Verdana" w:cs="Verdana"/>
        </w:rPr>
        <w:t>unki płatności określone przez Z</w:t>
      </w:r>
      <w:r w:rsidRPr="00062715">
        <w:rPr>
          <w:rFonts w:ascii="Verdana" w:eastAsia="Arial Unicode MS" w:hAnsi="Verdana" w:cs="Verdana"/>
        </w:rPr>
        <w:t xml:space="preserve">amawiającego w </w:t>
      </w:r>
      <w:r>
        <w:rPr>
          <w:rFonts w:ascii="Verdana" w:eastAsia="Arial Unicode MS" w:hAnsi="Verdana" w:cs="Verdana"/>
        </w:rPr>
        <w:t>SIWZ</w:t>
      </w:r>
      <w:r w:rsidRPr="00062715">
        <w:rPr>
          <w:rFonts w:ascii="Verdana" w:eastAsia="Arial Unicode MS" w:hAnsi="Verdana" w:cs="Verdana"/>
        </w:rPr>
        <w:t>.</w:t>
      </w:r>
    </w:p>
    <w:p w:rsidR="00580E09" w:rsidRDefault="00580E09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580E09" w:rsidRPr="00EF3F84" w:rsidRDefault="00580E09" w:rsidP="003946CD">
      <w:pPr>
        <w:pStyle w:val="PlainText"/>
        <w:spacing w:before="240"/>
        <w:ind w:left="357" w:hanging="357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10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Zamierzamy powierzyć podwykonawcom wykonanie następujących części zamówienia:</w:t>
      </w:r>
    </w:p>
    <w:p w:rsidR="00580E09" w:rsidRPr="007E355A" w:rsidRDefault="00580E09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580E09" w:rsidRPr="00EF3F84" w:rsidRDefault="00580E09" w:rsidP="00EF3F84">
      <w:pPr>
        <w:pStyle w:val="BodyText2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Verdana"/>
          <w:b w:val="0"/>
          <w:bCs w:val="0"/>
          <w:sz w:val="20"/>
          <w:szCs w:val="20"/>
        </w:rPr>
        <w:t xml:space="preserve"> </w:t>
      </w: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*.</w:t>
      </w:r>
    </w:p>
    <w:p w:rsidR="00580E09" w:rsidRPr="00EF3F84" w:rsidRDefault="00580E09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EF3F84">
        <w:rPr>
          <w:rFonts w:ascii="Verdana" w:eastAsia="Arial Unicode MS" w:hAnsi="Verdana" w:cs="Verdana"/>
        </w:rPr>
        <w:t xml:space="preserve">………………………………… </w:t>
      </w:r>
    </w:p>
    <w:p w:rsidR="00580E09" w:rsidRDefault="00580E09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580E09" w:rsidRPr="00EF3F84" w:rsidRDefault="00580E09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11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 xml:space="preserve">Jesteśmy związani ofertą przez czas wskazany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 xml:space="preserve">. </w:t>
      </w:r>
    </w:p>
    <w:p w:rsidR="00580E09" w:rsidRDefault="00580E09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Na potwierdzenie powyższego wnieśliśmy wadium</w:t>
      </w:r>
      <w:r>
        <w:rPr>
          <w:rFonts w:ascii="Verdana" w:eastAsia="Arial Unicode MS" w:hAnsi="Verdana" w:cs="Verdana"/>
        </w:rPr>
        <w:t xml:space="preserve"> w wysokości </w:t>
      </w:r>
      <w:r w:rsidRPr="00BF0D3E">
        <w:rPr>
          <w:rFonts w:ascii="Verdana" w:eastAsia="Arial Unicode MS" w:hAnsi="Verdana" w:cs="Verdana"/>
          <w:b/>
          <w:bCs/>
        </w:rPr>
        <w:t xml:space="preserve">4.000,00 zł </w:t>
      </w:r>
      <w:r w:rsidRPr="00EF3F84">
        <w:rPr>
          <w:rFonts w:ascii="Verdana" w:eastAsia="Arial Unicode MS" w:hAnsi="Verdana" w:cs="Verdana"/>
        </w:rPr>
        <w:t>w formie</w:t>
      </w:r>
      <w:r>
        <w:rPr>
          <w:rFonts w:ascii="Verdana" w:eastAsia="Arial Unicode MS" w:hAnsi="Verdana" w:cs="Verdana"/>
        </w:rPr>
        <w:t>:</w:t>
      </w:r>
    </w:p>
    <w:p w:rsidR="00580E09" w:rsidRPr="00EF3F84" w:rsidRDefault="00580E09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 xml:space="preserve"> 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……………………………………………………………………….</w:t>
      </w:r>
      <w:r w:rsidRPr="00EF3F84">
        <w:rPr>
          <w:rFonts w:ascii="Verdana" w:eastAsia="Arial Unicode MS" w:hAnsi="Verdana" w:cs="Verdana"/>
        </w:rPr>
        <w:t>………..</w:t>
      </w:r>
    </w:p>
    <w:p w:rsidR="00580E09" w:rsidRDefault="00580E09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EF3F84">
        <w:rPr>
          <w:rFonts w:ascii="Verdana" w:eastAsia="Arial Unicode MS" w:hAnsi="Verdana" w:cs="Verdana"/>
          <w:sz w:val="20"/>
          <w:szCs w:val="20"/>
        </w:rPr>
        <w:t>Wadium prosimy zwrócić przelewem na konto</w:t>
      </w:r>
      <w:r>
        <w:rPr>
          <w:rFonts w:ascii="Verdana" w:eastAsia="Arial Unicode MS" w:hAnsi="Verdana" w:cs="Verdana"/>
          <w:sz w:val="20"/>
          <w:szCs w:val="20"/>
        </w:rPr>
        <w:t>:</w:t>
      </w:r>
    </w:p>
    <w:p w:rsidR="00580E09" w:rsidRPr="00EF3F84" w:rsidRDefault="00580E09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……………………………………………………………………*</w:t>
      </w:r>
    </w:p>
    <w:p w:rsidR="00580E09" w:rsidRPr="00062715" w:rsidRDefault="00580E09" w:rsidP="00B0234A">
      <w:pPr>
        <w:ind w:right="23"/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(w przypadku wniesienia wadium w formie pieniądza)</w:t>
      </w:r>
    </w:p>
    <w:p w:rsidR="00580E09" w:rsidRPr="00EF3F84" w:rsidRDefault="00580E09" w:rsidP="00EF3F84">
      <w:pPr>
        <w:ind w:left="992" w:right="23"/>
        <w:jc w:val="both"/>
        <w:rPr>
          <w:rFonts w:ascii="Verdana" w:eastAsia="Arial Unicode MS" w:hAnsi="Verdana"/>
          <w:sz w:val="20"/>
          <w:szCs w:val="20"/>
        </w:rPr>
      </w:pPr>
    </w:p>
    <w:p w:rsidR="00580E09" w:rsidRPr="00EF3F84" w:rsidRDefault="00580E09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2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</w:r>
      <w:r w:rsidRPr="003946CD">
        <w:rPr>
          <w:rFonts w:ascii="Verdana" w:eastAsia="Arial Unicode MS" w:hAnsi="Verdana" w:cs="Verdana"/>
          <w:spacing w:val="-2"/>
        </w:rPr>
        <w:t>Oświadczamy, że zapoznaliśmy się z projektem umowy i zobowiązujemy się, w przypadku</w:t>
      </w:r>
      <w:r w:rsidRPr="00EF3F84">
        <w:rPr>
          <w:rFonts w:ascii="Verdana" w:eastAsia="Arial Unicode MS" w:hAnsi="Verdana" w:cs="Verdana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>, w miejsc</w:t>
      </w:r>
      <w:r>
        <w:rPr>
          <w:rFonts w:ascii="Verdana" w:eastAsia="Arial Unicode MS" w:hAnsi="Verdana" w:cs="Verdana"/>
        </w:rPr>
        <w:t>u i terminie wyznaczonym przez Z</w:t>
      </w:r>
      <w:r w:rsidRPr="00EF3F84">
        <w:rPr>
          <w:rFonts w:ascii="Verdana" w:eastAsia="Arial Unicode MS" w:hAnsi="Verdana" w:cs="Verdana"/>
        </w:rPr>
        <w:t>amawiającego.</w:t>
      </w:r>
    </w:p>
    <w:p w:rsidR="00580E09" w:rsidRDefault="00580E09" w:rsidP="009A5518">
      <w:pPr>
        <w:pStyle w:val="PlainText"/>
        <w:spacing w:before="240" w:after="24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 xml:space="preserve">13. </w:t>
      </w:r>
      <w:r w:rsidRPr="00F065BA">
        <w:rPr>
          <w:rFonts w:ascii="Verdana" w:hAnsi="Verdana" w:cs="Verdana"/>
          <w:color w:val="000000"/>
          <w:spacing w:val="-2"/>
        </w:rPr>
        <w:t>Oświadczam, że wypełniłem</w:t>
      </w:r>
      <w:r>
        <w:rPr>
          <w:rFonts w:ascii="Verdana" w:hAnsi="Verdana" w:cs="Verdana"/>
          <w:color w:val="000000"/>
          <w:spacing w:val="-2"/>
        </w:rPr>
        <w:t>(-am)</w:t>
      </w:r>
      <w:r w:rsidRPr="00F065BA">
        <w:rPr>
          <w:rFonts w:ascii="Verdana" w:hAnsi="Verdana" w:cs="Verdana"/>
          <w:color w:val="000000"/>
          <w:spacing w:val="-2"/>
        </w:rPr>
        <w:t xml:space="preserve"> obowiązki informacyjne przewidziane w art. 13 lub </w:t>
      </w:r>
      <w:r>
        <w:rPr>
          <w:rFonts w:ascii="Verdana" w:hAnsi="Verdana" w:cs="Verdana"/>
          <w:color w:val="000000"/>
          <w:spacing w:val="-2"/>
        </w:rPr>
        <w:br/>
      </w:r>
      <w:r w:rsidRPr="00F065BA">
        <w:rPr>
          <w:rFonts w:ascii="Verdana" w:hAnsi="Verdana" w:cs="Verdana"/>
          <w:color w:val="000000"/>
          <w:spacing w:val="-2"/>
        </w:rPr>
        <w:t>art. 14</w:t>
      </w:r>
      <w:r>
        <w:rPr>
          <w:rFonts w:ascii="Verdana" w:hAnsi="Verdana" w:cs="Verdana"/>
          <w:color w:val="000000"/>
        </w:rPr>
        <w:t xml:space="preserve"> RODO </w:t>
      </w:r>
      <w:r>
        <w:rPr>
          <w:rFonts w:ascii="Verdana" w:hAnsi="Verdana" w:cs="Verdana"/>
          <w:color w:val="000000"/>
          <w:vertAlign w:val="superscript"/>
        </w:rPr>
        <w:t>1)</w:t>
      </w:r>
      <w:r>
        <w:rPr>
          <w:rFonts w:ascii="Verdana" w:hAnsi="Verdana" w:cs="Verdana"/>
          <w:color w:val="000000"/>
        </w:rPr>
        <w:t xml:space="preserve"> wobec osób fizycznych, od których dane osobowe bezpośrednio lub pośrednio pozyskałem(-am) w celu ubiegania się o udzielenie zamówienia publicznego </w:t>
      </w:r>
      <w:r>
        <w:rPr>
          <w:rFonts w:ascii="Verdana" w:hAnsi="Verdana" w:cs="Verdana"/>
          <w:color w:val="000000"/>
        </w:rPr>
        <w:br/>
        <w:t>w niniejszym postępowaniu.</w:t>
      </w:r>
      <w:r>
        <w:rPr>
          <w:rFonts w:ascii="Verdana" w:hAnsi="Verdana" w:cs="Verdana"/>
          <w:color w:val="000000"/>
          <w:vertAlign w:val="superscript"/>
        </w:rPr>
        <w:t xml:space="preserve"> 2)</w:t>
      </w:r>
    </w:p>
    <w:p w:rsidR="00580E09" w:rsidRPr="00EF3F84" w:rsidRDefault="00580E09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4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Wszelką korespondencję w sprawie przedmiotowego postępowania należy kierować na poniższy adres:</w:t>
      </w:r>
    </w:p>
    <w:p w:rsidR="00580E09" w:rsidRPr="00EF3F84" w:rsidRDefault="00580E09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EF3F84">
        <w:rPr>
          <w:rFonts w:ascii="Verdana" w:eastAsia="Arial Unicode MS" w:hAnsi="Verdana" w:cs="Verdana"/>
        </w:rPr>
        <w:t>Imię i nazwisko (nazwa): ………………………………………………</w:t>
      </w:r>
      <w:r>
        <w:rPr>
          <w:rFonts w:ascii="Verdana" w:eastAsia="Arial Unicode MS" w:hAnsi="Verdana" w:cs="Verdana"/>
        </w:rPr>
        <w:t>……………….</w:t>
      </w:r>
      <w:r w:rsidRPr="00EF3F84">
        <w:rPr>
          <w:rFonts w:ascii="Verdana" w:eastAsia="Arial Unicode MS" w:hAnsi="Verdana" w:cs="Verdana"/>
        </w:rPr>
        <w:t>………………………………………….</w:t>
      </w:r>
      <w:r>
        <w:rPr>
          <w:rFonts w:ascii="Verdana" w:eastAsia="Arial Unicode MS" w:hAnsi="Verdana"/>
        </w:rPr>
        <w:br/>
      </w:r>
      <w:r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</w:t>
      </w:r>
    </w:p>
    <w:p w:rsidR="00580E09" w:rsidRPr="00EF3F84" w:rsidRDefault="00580E09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Adres: 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</w:t>
      </w:r>
      <w:r w:rsidRPr="00EF3F84">
        <w:rPr>
          <w:rFonts w:ascii="Verdana" w:eastAsia="Arial Unicode MS" w:hAnsi="Verdana" w:cs="Verdana"/>
        </w:rPr>
        <w:t>…………………………………….</w:t>
      </w:r>
    </w:p>
    <w:p w:rsidR="00580E09" w:rsidRPr="00EF40E0" w:rsidRDefault="00580E09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 xml:space="preserve">Tel. ……………………………..  Fax ………………………………….. </w:t>
      </w:r>
    </w:p>
    <w:p w:rsidR="00580E09" w:rsidRPr="00EF40E0" w:rsidRDefault="00580E09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E-mail: ………………</w:t>
      </w:r>
      <w:r>
        <w:rPr>
          <w:rFonts w:ascii="Verdana" w:eastAsia="Arial Unicode MS" w:hAnsi="Verdana" w:cs="Verdana"/>
        </w:rPr>
        <w:t>……</w:t>
      </w:r>
      <w:r w:rsidRPr="00EF40E0">
        <w:rPr>
          <w:rFonts w:ascii="Verdana" w:eastAsia="Arial Unicode MS" w:hAnsi="Verdana" w:cs="Verdana"/>
        </w:rPr>
        <w:t>…………………………………………………</w:t>
      </w:r>
    </w:p>
    <w:p w:rsidR="00580E09" w:rsidRDefault="00580E09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580E09" w:rsidRPr="007E355A" w:rsidRDefault="00580E09" w:rsidP="00EF3F84">
      <w:p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Załączniki do formularza oferty:</w:t>
      </w:r>
    </w:p>
    <w:p w:rsidR="00580E09" w:rsidRDefault="00580E09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Kosztorys ofertowy</w:t>
      </w:r>
    </w:p>
    <w:p w:rsidR="00580E09" w:rsidRPr="007E355A" w:rsidRDefault="00580E09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 xml:space="preserve">Oświadczenie własne wykonawcy </w:t>
      </w:r>
    </w:p>
    <w:p w:rsidR="00580E09" w:rsidRPr="007E355A" w:rsidRDefault="00580E09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</w:t>
      </w:r>
      <w:r w:rsidRPr="007E355A">
        <w:rPr>
          <w:rFonts w:ascii="Verdana" w:eastAsia="Arial Unicode MS" w:hAnsi="Verdana" w:cs="Verdana"/>
          <w:sz w:val="18"/>
          <w:szCs w:val="18"/>
        </w:rPr>
        <w:t>obowiązani</w:t>
      </w:r>
      <w:r>
        <w:rPr>
          <w:rFonts w:ascii="Verdana" w:eastAsia="Arial Unicode MS" w:hAnsi="Verdana" w:cs="Verdana"/>
          <w:sz w:val="18"/>
          <w:szCs w:val="18"/>
        </w:rPr>
        <w:t>e podmiotu udostępniającego zasoby (jeżeli dotyczy)</w:t>
      </w:r>
      <w:r w:rsidRPr="006E0B4D">
        <w:rPr>
          <w:rFonts w:ascii="Verdana" w:eastAsia="Arial Unicode MS" w:hAnsi="Verdana" w:cs="Verdana"/>
          <w:sz w:val="18"/>
          <w:szCs w:val="18"/>
        </w:rPr>
        <w:t xml:space="preserve"> </w:t>
      </w:r>
      <w:r w:rsidRPr="00006711">
        <w:rPr>
          <w:rFonts w:ascii="Verdana" w:eastAsia="Arial Unicode MS" w:hAnsi="Verdana" w:cs="Verdana"/>
          <w:sz w:val="18"/>
          <w:szCs w:val="18"/>
        </w:rPr>
        <w:t>*</w:t>
      </w:r>
    </w:p>
    <w:p w:rsidR="00580E09" w:rsidRPr="006E0B4D" w:rsidRDefault="00580E09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O</w:t>
      </w:r>
      <w:r w:rsidRPr="007E355A">
        <w:rPr>
          <w:rFonts w:ascii="Verdana" w:eastAsia="Arial Unicode MS" w:hAnsi="Verdana" w:cs="Verdana"/>
          <w:sz w:val="18"/>
          <w:szCs w:val="18"/>
        </w:rPr>
        <w:t>świadczeni</w:t>
      </w:r>
      <w:r>
        <w:rPr>
          <w:rFonts w:ascii="Verdana" w:eastAsia="Arial Unicode MS" w:hAnsi="Verdana" w:cs="Verdana"/>
          <w:sz w:val="18"/>
          <w:szCs w:val="18"/>
        </w:rPr>
        <w:t>e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o przynależności do grupy kapitałowej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6E0B4D">
        <w:rPr>
          <w:rFonts w:ascii="Verdana" w:eastAsia="Arial Unicode MS" w:hAnsi="Verdana" w:cs="Verdana"/>
          <w:i/>
          <w:iCs/>
          <w:sz w:val="18"/>
          <w:szCs w:val="18"/>
        </w:rPr>
        <w:t>(należy złożyć w terminie 3 dni od zamieszczenia na stronie internetowej informacji, o której mowa w art. 86 ust. 5 ustawy Pzp)</w:t>
      </w:r>
    </w:p>
    <w:p w:rsidR="00580E09" w:rsidRDefault="00580E09" w:rsidP="004F03FE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580E09" w:rsidRDefault="00580E09" w:rsidP="004F03FE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580E09" w:rsidRPr="00FB4A28" w:rsidRDefault="00580E09" w:rsidP="004F03FE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580E09" w:rsidRPr="007E355A" w:rsidRDefault="00580E09" w:rsidP="004F03FE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580E09" w:rsidRPr="008B646D" w:rsidRDefault="00580E09" w:rsidP="004F03FE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8B646D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580E09" w:rsidRPr="00EF3F84" w:rsidRDefault="00580E09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580E09" w:rsidRDefault="00580E09" w:rsidP="004659A8">
      <w:pPr>
        <w:spacing w:before="120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Verdana"/>
          <w:sz w:val="16"/>
          <w:szCs w:val="16"/>
        </w:rPr>
        <w:t xml:space="preserve">,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Verdana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Verdana"/>
          <w:i/>
          <w:iCs/>
          <w:sz w:val="16"/>
          <w:szCs w:val="16"/>
        </w:rPr>
        <w:t>iu cen ofertowych podatku VAT</w:t>
      </w:r>
    </w:p>
    <w:p w:rsidR="00580E09" w:rsidRDefault="00580E09" w:rsidP="009A5518">
      <w:pPr>
        <w:ind w:left="3060" w:hanging="1620"/>
        <w:jc w:val="right"/>
        <w:rPr>
          <w:rFonts w:ascii="Verdana" w:eastAsia="Arial Unicode MS" w:hAnsi="Verdana"/>
          <w:b/>
          <w:bCs/>
          <w:sz w:val="16"/>
          <w:szCs w:val="16"/>
        </w:rPr>
      </w:pPr>
    </w:p>
    <w:p w:rsidR="00580E09" w:rsidRDefault="00580E09" w:rsidP="009A551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80E09" w:rsidRDefault="00580E09" w:rsidP="009A5518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  <w:r w:rsidRPr="00F065BA">
        <w:rPr>
          <w:rFonts w:ascii="Arial" w:hAnsi="Arial" w:cs="Arial"/>
          <w:color w:val="000000"/>
          <w:sz w:val="22"/>
          <w:szCs w:val="22"/>
          <w:vertAlign w:val="superscript"/>
        </w:rPr>
        <w:t xml:space="preserve"> 2)</w:t>
      </w:r>
      <w:r>
        <w:rPr>
          <w:rFonts w:ascii="Arial" w:hAnsi="Arial" w:cs="Arial"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80E09" w:rsidRDefault="00580E09" w:rsidP="004F03FE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580E09" w:rsidRPr="0000671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0E09" w:rsidRPr="00006711" w:rsidRDefault="00580E09" w:rsidP="002E60AD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80E09" w:rsidRDefault="00580E09" w:rsidP="002E60AD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KOSZTORYS OFERTOWY</w:t>
            </w:r>
          </w:p>
          <w:p w:rsidR="00580E09" w:rsidRDefault="00580E09" w:rsidP="002E60AD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580E09" w:rsidRPr="00BF0D3E" w:rsidRDefault="00580E09" w:rsidP="008B27B2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Ścinanie poboczy na drogach miejskich we Wrocławiu</w:t>
            </w:r>
          </w:p>
          <w:p w:rsidR="00580E09" w:rsidRPr="00884979" w:rsidRDefault="00580E09" w:rsidP="002E60A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580E09" w:rsidRPr="00006711" w:rsidRDefault="00580E09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580E09" w:rsidRPr="00062715" w:rsidRDefault="00580E09" w:rsidP="002E60AD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580E09" w:rsidRPr="00FB4A28" w:rsidRDefault="00580E09" w:rsidP="002E60AD">
      <w:pPr>
        <w:spacing w:before="20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</w:p>
    <w:p w:rsidR="00580E09" w:rsidRPr="00FB4A28" w:rsidRDefault="00580E09" w:rsidP="002E60AD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580E09" w:rsidRPr="00062715" w:rsidRDefault="00580E09" w:rsidP="002E60AD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580E09" w:rsidRDefault="00580E09" w:rsidP="002E60AD">
      <w:pPr>
        <w:rPr>
          <w:rFonts w:ascii="Verdana" w:eastAsia="Arial Unicode MS" w:hAnsi="Verdana"/>
          <w:sz w:val="18"/>
          <w:szCs w:val="18"/>
        </w:rPr>
      </w:pPr>
    </w:p>
    <w:p w:rsidR="00580E09" w:rsidRPr="007E355A" w:rsidRDefault="00580E09" w:rsidP="002E60AD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580E09" w:rsidRPr="00FB4A28" w:rsidRDefault="00580E09" w:rsidP="002E60AD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580E09" w:rsidRDefault="00580E09" w:rsidP="002E60A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580E09" w:rsidRDefault="00580E09" w:rsidP="002E60A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580E09" w:rsidRDefault="00580E09" w:rsidP="002E60A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580E09" w:rsidRDefault="00580E09" w:rsidP="002E60A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580E09" w:rsidRPr="008B646D" w:rsidRDefault="00580E09" w:rsidP="002E60AD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W w:w="907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"/>
        <w:gridCol w:w="567"/>
        <w:gridCol w:w="4170"/>
        <w:gridCol w:w="1440"/>
        <w:gridCol w:w="1440"/>
        <w:gridCol w:w="1440"/>
      </w:tblGrid>
      <w:tr w:rsidR="00580E09">
        <w:trPr>
          <w:gridBefore w:val="1"/>
          <w:wBefore w:w="13" w:type="dxa"/>
          <w:trHeight w:val="48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580E09" w:rsidRPr="00885E60" w:rsidRDefault="00580E09" w:rsidP="002E60AD">
            <w:pPr>
              <w:pStyle w:val="Heading6"/>
              <w:rPr>
                <w:rFonts w:ascii="Verdana" w:hAnsi="Verdana" w:cs="Verdana"/>
                <w:sz w:val="18"/>
                <w:szCs w:val="18"/>
              </w:rPr>
            </w:pPr>
            <w:r w:rsidRPr="00885E60">
              <w:rPr>
                <w:rFonts w:ascii="Verdana" w:hAnsi="Verdana" w:cs="Verdana"/>
                <w:sz w:val="18"/>
                <w:szCs w:val="18"/>
              </w:rPr>
              <w:t>Lp.</w:t>
            </w:r>
          </w:p>
        </w:tc>
        <w:tc>
          <w:tcPr>
            <w:tcW w:w="417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580E09" w:rsidRPr="00885E60" w:rsidRDefault="00580E09" w:rsidP="002E60AD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85E60">
              <w:rPr>
                <w:rFonts w:ascii="Verdana" w:hAnsi="Verdana" w:cs="Verdana"/>
                <w:b/>
                <w:bCs/>
                <w:sz w:val="18"/>
                <w:szCs w:val="18"/>
              </w:rPr>
              <w:t>Opis roboty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580E09" w:rsidRDefault="00580E09" w:rsidP="002E60AD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BF0D3E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Ilość </w:t>
            </w:r>
          </w:p>
          <w:p w:rsidR="00580E09" w:rsidRPr="00BF0D3E" w:rsidRDefault="00580E09" w:rsidP="002E60AD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BF0D3E">
              <w:rPr>
                <w:rFonts w:ascii="Verdana" w:hAnsi="Verdana" w:cs="Verdana"/>
                <w:b/>
                <w:bCs/>
                <w:sz w:val="18"/>
                <w:szCs w:val="18"/>
              </w:rPr>
              <w:t>[m2]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580E09" w:rsidRPr="00885E60" w:rsidRDefault="00580E09" w:rsidP="002E60AD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85E60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Cena jedn. </w:t>
            </w:r>
          </w:p>
          <w:p w:rsidR="00580E09" w:rsidRPr="00885E60" w:rsidRDefault="00580E09" w:rsidP="002E60AD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85E60">
              <w:rPr>
                <w:rFonts w:ascii="Verdana" w:hAnsi="Verdana" w:cs="Verdana"/>
                <w:b/>
                <w:bCs/>
                <w:sz w:val="18"/>
                <w:szCs w:val="18"/>
              </w:rPr>
              <w:t>[zł]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580E09" w:rsidRPr="00885E60" w:rsidRDefault="00580E09" w:rsidP="002E60AD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85E60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Wartość </w:t>
            </w:r>
            <w:r w:rsidRPr="00885E60"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  <w:t>[zł]</w:t>
            </w:r>
          </w:p>
        </w:tc>
      </w:tr>
      <w:tr w:rsidR="00580E09" w:rsidRPr="00B969AA">
        <w:trPr>
          <w:gridBefore w:val="1"/>
          <w:wBefore w:w="13" w:type="dxa"/>
          <w:trHeight w:val="298"/>
        </w:trPr>
        <w:tc>
          <w:tcPr>
            <w:tcW w:w="567" w:type="dxa"/>
            <w:vAlign w:val="center"/>
          </w:tcPr>
          <w:p w:rsidR="00580E09" w:rsidRPr="00885E60" w:rsidRDefault="00580E09" w:rsidP="002E60AD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</w:pPr>
            <w:r w:rsidRPr="00885E60"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170" w:type="dxa"/>
            <w:vAlign w:val="center"/>
          </w:tcPr>
          <w:p w:rsidR="00580E09" w:rsidRPr="00885E60" w:rsidRDefault="00580E09" w:rsidP="002E60AD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  <w:t>2</w:t>
            </w:r>
          </w:p>
        </w:tc>
        <w:tc>
          <w:tcPr>
            <w:tcW w:w="1440" w:type="dxa"/>
            <w:vAlign w:val="center"/>
          </w:tcPr>
          <w:p w:rsidR="00580E09" w:rsidRPr="00885E60" w:rsidRDefault="00580E09" w:rsidP="002E60AD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  <w:t>3</w:t>
            </w:r>
          </w:p>
        </w:tc>
        <w:tc>
          <w:tcPr>
            <w:tcW w:w="1440" w:type="dxa"/>
            <w:vAlign w:val="center"/>
          </w:tcPr>
          <w:p w:rsidR="00580E09" w:rsidRPr="00885E60" w:rsidRDefault="00580E09" w:rsidP="002E60AD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  <w:t>4</w:t>
            </w:r>
          </w:p>
        </w:tc>
        <w:tc>
          <w:tcPr>
            <w:tcW w:w="1440" w:type="dxa"/>
            <w:vAlign w:val="center"/>
          </w:tcPr>
          <w:p w:rsidR="00580E09" w:rsidRPr="00885E60" w:rsidRDefault="00580E09" w:rsidP="002E60AD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</w:rPr>
              <w:t>3x4</w:t>
            </w:r>
          </w:p>
        </w:tc>
      </w:tr>
      <w:tr w:rsidR="00580E09">
        <w:trPr>
          <w:gridBefore w:val="1"/>
          <w:wBefore w:w="13" w:type="dxa"/>
          <w:trHeight w:val="1095"/>
        </w:trPr>
        <w:tc>
          <w:tcPr>
            <w:tcW w:w="567" w:type="dxa"/>
            <w:vAlign w:val="center"/>
          </w:tcPr>
          <w:p w:rsidR="00580E09" w:rsidRPr="00BF0D3E" w:rsidRDefault="00580E09" w:rsidP="00BF0D3E">
            <w:pPr>
              <w:ind w:left="-13"/>
              <w:jc w:val="center"/>
              <w:rPr>
                <w:rFonts w:ascii="Arial" w:hAnsi="Arial" w:cs="Arial"/>
                <w:b/>
                <w:bCs/>
              </w:rPr>
            </w:pPr>
            <w:r w:rsidRPr="00BF0D3E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170" w:type="dxa"/>
            <w:vAlign w:val="center"/>
          </w:tcPr>
          <w:p w:rsidR="00580E09" w:rsidRDefault="00580E09" w:rsidP="001D56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Ścinanie poboczy sposobem mechanicznym wraz z uzupełnieniem ubytków, profilowaniem i zagęszczaniem podłoża oraz załadunkiem, wywozem i kosztami składowania i utylizacji urobku, (śr. grubość ścinki 0,30 m).</w:t>
            </w:r>
          </w:p>
        </w:tc>
        <w:tc>
          <w:tcPr>
            <w:tcW w:w="1440" w:type="dxa"/>
            <w:vAlign w:val="center"/>
          </w:tcPr>
          <w:p w:rsidR="00580E09" w:rsidRDefault="00580E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1 500</w:t>
            </w:r>
          </w:p>
        </w:tc>
        <w:tc>
          <w:tcPr>
            <w:tcW w:w="1440" w:type="dxa"/>
            <w:vAlign w:val="center"/>
          </w:tcPr>
          <w:p w:rsidR="00580E09" w:rsidRDefault="00580E09" w:rsidP="001D564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Align w:val="center"/>
          </w:tcPr>
          <w:p w:rsidR="00580E09" w:rsidRPr="00885E60" w:rsidRDefault="00580E09" w:rsidP="00885E60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580E09">
        <w:trPr>
          <w:gridBefore w:val="1"/>
          <w:wBefore w:w="13" w:type="dxa"/>
          <w:trHeight w:val="219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80E09" w:rsidRPr="00BF0D3E" w:rsidRDefault="00580E09">
            <w:pPr>
              <w:jc w:val="center"/>
              <w:rPr>
                <w:rFonts w:ascii="Arial" w:hAnsi="Arial" w:cs="Arial"/>
                <w:b/>
                <w:bCs/>
              </w:rPr>
            </w:pPr>
            <w:r w:rsidRPr="00BF0D3E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170" w:type="dxa"/>
            <w:vAlign w:val="center"/>
          </w:tcPr>
          <w:p w:rsidR="00580E09" w:rsidRDefault="00580E09" w:rsidP="001D56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Ścinanie poboczy sposobem ręcznym wraz z uzupełnieniem ubytków, profilowaniem i zagęszczaniem podłoża oraz załadunkiem, wywozem i kosztami składowania i utylizacji urobku, (śr. grubość ścinki 0,30 m).</w:t>
            </w:r>
          </w:p>
        </w:tc>
        <w:tc>
          <w:tcPr>
            <w:tcW w:w="1440" w:type="dxa"/>
            <w:vAlign w:val="center"/>
          </w:tcPr>
          <w:p w:rsidR="00580E09" w:rsidRDefault="00580E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1 000</w:t>
            </w:r>
          </w:p>
        </w:tc>
        <w:tc>
          <w:tcPr>
            <w:tcW w:w="1440" w:type="dxa"/>
            <w:vAlign w:val="center"/>
          </w:tcPr>
          <w:p w:rsidR="00580E09" w:rsidRDefault="00580E09" w:rsidP="001D564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Align w:val="center"/>
          </w:tcPr>
          <w:p w:rsidR="00580E09" w:rsidRPr="00885E60" w:rsidRDefault="00580E09" w:rsidP="00885E60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580E09">
        <w:trPr>
          <w:gridBefore w:val="1"/>
          <w:wBefore w:w="13" w:type="dxa"/>
          <w:trHeight w:val="219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80E09" w:rsidRPr="00BF0D3E" w:rsidRDefault="00580E09">
            <w:pPr>
              <w:jc w:val="center"/>
              <w:rPr>
                <w:rFonts w:ascii="Arial" w:hAnsi="Arial" w:cs="Arial"/>
                <w:b/>
                <w:bCs/>
              </w:rPr>
            </w:pPr>
            <w:r w:rsidRPr="00BF0D3E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170" w:type="dxa"/>
            <w:vAlign w:val="center"/>
          </w:tcPr>
          <w:p w:rsidR="00580E09" w:rsidRDefault="00580E09" w:rsidP="001D56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Korytowanie na głębokość 10 cm wraz z wywozem urobku, załadunkiem i utylizacją oraz zagęszczaniem podłoża.</w:t>
            </w:r>
          </w:p>
        </w:tc>
        <w:tc>
          <w:tcPr>
            <w:tcW w:w="1440" w:type="dxa"/>
            <w:vAlign w:val="center"/>
          </w:tcPr>
          <w:p w:rsidR="00580E09" w:rsidRDefault="00580E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1 000</w:t>
            </w:r>
          </w:p>
        </w:tc>
        <w:tc>
          <w:tcPr>
            <w:tcW w:w="1440" w:type="dxa"/>
            <w:vAlign w:val="center"/>
          </w:tcPr>
          <w:p w:rsidR="00580E09" w:rsidRDefault="00580E09" w:rsidP="001D564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Align w:val="center"/>
          </w:tcPr>
          <w:p w:rsidR="00580E09" w:rsidRPr="00885E60" w:rsidRDefault="00580E09" w:rsidP="00885E60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580E09">
        <w:trPr>
          <w:gridBefore w:val="1"/>
          <w:wBefore w:w="13" w:type="dxa"/>
          <w:trHeight w:val="219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80E09" w:rsidRPr="00BF0D3E" w:rsidRDefault="00580E09">
            <w:pPr>
              <w:jc w:val="center"/>
              <w:rPr>
                <w:rFonts w:ascii="Arial" w:hAnsi="Arial" w:cs="Arial"/>
                <w:b/>
                <w:bCs/>
              </w:rPr>
            </w:pPr>
            <w:r w:rsidRPr="00BF0D3E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170" w:type="dxa"/>
            <w:vAlign w:val="center"/>
          </w:tcPr>
          <w:p w:rsidR="00580E09" w:rsidRDefault="00580E09" w:rsidP="001D56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Wykonanie poboczy z kruszywa wraz z zakupem i dowozem materiału, zagęszczeniem, grubość 10cm (kruszywo 0/31,5).</w:t>
            </w:r>
          </w:p>
        </w:tc>
        <w:tc>
          <w:tcPr>
            <w:tcW w:w="1440" w:type="dxa"/>
            <w:vAlign w:val="center"/>
          </w:tcPr>
          <w:p w:rsidR="00580E09" w:rsidRDefault="00580E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1 500</w:t>
            </w:r>
          </w:p>
        </w:tc>
        <w:tc>
          <w:tcPr>
            <w:tcW w:w="1440" w:type="dxa"/>
            <w:vAlign w:val="center"/>
          </w:tcPr>
          <w:p w:rsidR="00580E09" w:rsidRDefault="00580E09" w:rsidP="001D564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Align w:val="center"/>
          </w:tcPr>
          <w:p w:rsidR="00580E09" w:rsidRPr="00885E60" w:rsidRDefault="00580E09" w:rsidP="00885E60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580E09" w:rsidRPr="00D167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3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580E09" w:rsidRPr="00BF0D3E" w:rsidRDefault="00580E09" w:rsidP="00BF0D3E">
            <w:pPr>
              <w:ind w:left="-1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F0D3E">
              <w:rPr>
                <w:rFonts w:ascii="Verdana" w:hAnsi="Verdana" w:cs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0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580E09" w:rsidRPr="00885E60" w:rsidRDefault="00580E09" w:rsidP="00885E60">
            <w:pPr>
              <w:rPr>
                <w:rFonts w:ascii="Verdana" w:hAnsi="Verdana" w:cs="Verdana"/>
                <w:sz w:val="20"/>
                <w:szCs w:val="20"/>
              </w:rPr>
            </w:pP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>CENA OFERTOWA NETTO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</w:t>
            </w: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>(wartość z poz. 1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÷4</w:t>
            </w: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580E09" w:rsidRPr="00885E60" w:rsidRDefault="00580E09" w:rsidP="00885E60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580E09" w:rsidRPr="00D167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3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0E09" w:rsidRPr="00BF0D3E" w:rsidRDefault="00580E09" w:rsidP="00BF0D3E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F0D3E">
              <w:rPr>
                <w:rFonts w:ascii="Verdana" w:hAnsi="Verdana" w:cs="Verdan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0E09" w:rsidRPr="00885E60" w:rsidRDefault="00580E09" w:rsidP="00885E60">
            <w:pPr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PODATEK VAT (od poz.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5</w:t>
            </w: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0E09" w:rsidRPr="00885E60" w:rsidRDefault="00580E09" w:rsidP="00885E60">
            <w:pPr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580E09" w:rsidRPr="00D167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9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580E09" w:rsidRPr="00BF0D3E" w:rsidRDefault="00580E09" w:rsidP="00BF0D3E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F0D3E">
              <w:rPr>
                <w:rFonts w:ascii="Verdana" w:hAnsi="Verdana" w:cs="Verdan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0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580E09" w:rsidRPr="00885E60" w:rsidRDefault="00580E09" w:rsidP="00885E60">
            <w:pPr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CENA OFERTOWA BRUTTO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(</w:t>
            </w: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>suma poz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. 5</w:t>
            </w: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>+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6</w:t>
            </w:r>
            <w:r w:rsidRPr="00885E60">
              <w:rPr>
                <w:rFonts w:ascii="Verdana" w:hAnsi="Verdana" w:cs="Verdana"/>
                <w:b/>
                <w:bCs/>
                <w:sz w:val="20"/>
                <w:szCs w:val="20"/>
              </w:rPr>
              <w:t>)</w:t>
            </w:r>
            <w:r w:rsidRPr="00885E60"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580E09" w:rsidRPr="00885E60" w:rsidRDefault="00580E09" w:rsidP="00885E60">
            <w:pPr>
              <w:rPr>
                <w:rFonts w:ascii="Verdana" w:hAnsi="Verdana" w:cs="Verdana"/>
                <w:sz w:val="20"/>
                <w:szCs w:val="20"/>
              </w:rPr>
            </w:pPr>
            <w:r w:rsidRPr="00885E60">
              <w:rPr>
                <w:rFonts w:ascii="Verdana" w:hAnsi="Verdana" w:cs="Verdana"/>
                <w:sz w:val="20"/>
                <w:szCs w:val="20"/>
              </w:rPr>
              <w:t> </w:t>
            </w:r>
          </w:p>
        </w:tc>
      </w:tr>
    </w:tbl>
    <w:p w:rsidR="00580E09" w:rsidRDefault="00580E09" w:rsidP="002E60AD">
      <w:pPr>
        <w:jc w:val="both"/>
        <w:rPr>
          <w:rFonts w:ascii="Arial" w:hAnsi="Arial" w:cs="Arial"/>
        </w:rPr>
      </w:pPr>
    </w:p>
    <w:p w:rsidR="00580E09" w:rsidRDefault="00580E09" w:rsidP="002E60AD">
      <w:pPr>
        <w:ind w:left="4956" w:firstLine="708"/>
        <w:jc w:val="center"/>
        <w:rPr>
          <w:rFonts w:ascii="Arial" w:hAnsi="Arial" w:cs="Arial"/>
        </w:rPr>
      </w:pPr>
    </w:p>
    <w:p w:rsidR="00580E09" w:rsidRDefault="00580E09" w:rsidP="002E60AD">
      <w:pPr>
        <w:ind w:left="4956" w:firstLine="708"/>
        <w:jc w:val="center"/>
        <w:rPr>
          <w:rFonts w:ascii="Arial" w:hAnsi="Arial" w:cs="Arial"/>
        </w:rPr>
      </w:pPr>
    </w:p>
    <w:p w:rsidR="00580E09" w:rsidRDefault="00580E09" w:rsidP="002E60AD">
      <w:pPr>
        <w:ind w:left="4956" w:firstLine="708"/>
        <w:jc w:val="center"/>
        <w:rPr>
          <w:rFonts w:ascii="Arial" w:hAnsi="Arial" w:cs="Arial"/>
        </w:rPr>
      </w:pPr>
    </w:p>
    <w:p w:rsidR="00580E09" w:rsidRPr="00FB4A28" w:rsidRDefault="00580E09" w:rsidP="002E60AD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580E09" w:rsidRPr="007E355A" w:rsidRDefault="00580E09" w:rsidP="002E60AD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580E09" w:rsidRPr="003C31CE" w:rsidRDefault="00580E09" w:rsidP="002E60AD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580E09" w:rsidRDefault="00580E09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580E09" w:rsidRDefault="00580E09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580E09" w:rsidRDefault="00580E09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580E09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0E09" w:rsidRPr="007E355A" w:rsidRDefault="00580E09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80E09" w:rsidRDefault="00580E09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OŚWIADCZENIE WŁASNE WYKONAWCY</w:t>
            </w:r>
          </w:p>
          <w:p w:rsidR="00580E09" w:rsidRDefault="00580E09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  <w:p w:rsidR="00580E09" w:rsidRPr="00BF0D3E" w:rsidRDefault="00580E09" w:rsidP="008B27B2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Ścinanie poboczy na drogach miejskich we Wrocławiu</w:t>
            </w:r>
          </w:p>
          <w:p w:rsidR="00580E09" w:rsidRPr="00884979" w:rsidRDefault="00580E09" w:rsidP="00884979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580E09" w:rsidRDefault="00580E09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580E09" w:rsidRPr="007E355A" w:rsidRDefault="00580E09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580E09" w:rsidRPr="00FB4A28" w:rsidRDefault="00580E09" w:rsidP="00062715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Wykonawca:</w:t>
      </w:r>
    </w:p>
    <w:p w:rsidR="00580E09" w:rsidRPr="00FB4A28" w:rsidRDefault="00580E09" w:rsidP="00062715">
      <w:pPr>
        <w:spacing w:before="20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</w:p>
    <w:p w:rsidR="00580E09" w:rsidRPr="00FB4A28" w:rsidRDefault="00580E09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580E09" w:rsidRPr="00062715" w:rsidRDefault="00580E09" w:rsidP="00062715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580E09" w:rsidRDefault="00580E09" w:rsidP="00062715">
      <w:pPr>
        <w:rPr>
          <w:rFonts w:ascii="Verdana" w:eastAsia="Arial Unicode MS" w:hAnsi="Verdana"/>
          <w:sz w:val="18"/>
          <w:szCs w:val="18"/>
        </w:rPr>
      </w:pPr>
    </w:p>
    <w:p w:rsidR="00580E09" w:rsidRPr="007E355A" w:rsidRDefault="00580E09" w:rsidP="00062715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580E09" w:rsidRPr="00FB4A28" w:rsidRDefault="00580E09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580E09" w:rsidRPr="008B646D" w:rsidRDefault="00580E09" w:rsidP="00062715">
      <w:pPr>
        <w:ind w:right="-1"/>
        <w:rPr>
          <w:rFonts w:ascii="Verdana" w:eastAsia="Arial Unicode MS" w:hAnsi="Verdana" w:cs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580E09" w:rsidRDefault="00580E0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580E09" w:rsidRDefault="00580E0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580E09" w:rsidRPr="008B646D" w:rsidRDefault="00580E09" w:rsidP="002C5583">
      <w:pPr>
        <w:jc w:val="center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OŚWIADCZENIE DOTYCZĄCE SPEŁNIANIA WARUNKÓW UDZIAŁU W POSTĘPOWANIU</w:t>
      </w:r>
    </w:p>
    <w:p w:rsidR="00580E09" w:rsidRDefault="00580E09" w:rsidP="002C5583">
      <w:pPr>
        <w:jc w:val="center"/>
        <w:rPr>
          <w:rFonts w:ascii="Verdana" w:eastAsia="Arial Unicode MS" w:hAnsi="Verdana"/>
          <w:sz w:val="20"/>
          <w:szCs w:val="20"/>
        </w:rPr>
      </w:pPr>
    </w:p>
    <w:p w:rsidR="00580E09" w:rsidRDefault="00580E09" w:rsidP="002C5583">
      <w:pPr>
        <w:jc w:val="center"/>
        <w:rPr>
          <w:rFonts w:ascii="Verdana" w:eastAsia="Arial Unicode MS" w:hAnsi="Verdana"/>
          <w:sz w:val="20"/>
          <w:szCs w:val="20"/>
        </w:rPr>
      </w:pPr>
    </w:p>
    <w:p w:rsidR="00580E09" w:rsidRPr="008B646D" w:rsidRDefault="00580E09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</w:t>
      </w:r>
      <w:r w:rsidRPr="008B646D">
        <w:rPr>
          <w:rFonts w:ascii="Verdana" w:eastAsia="Arial Unicode MS" w:hAnsi="Verdana" w:cs="Verdana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w SIWZ.</w:t>
      </w:r>
    </w:p>
    <w:p w:rsidR="00580E09" w:rsidRPr="008B646D" w:rsidRDefault="00580E09" w:rsidP="002C5583">
      <w:pPr>
        <w:tabs>
          <w:tab w:val="left" w:pos="284"/>
        </w:tabs>
        <w:jc w:val="both"/>
        <w:rPr>
          <w:rFonts w:ascii="Verdana" w:eastAsia="Arial Unicode MS" w:hAnsi="Verdana"/>
          <w:sz w:val="20"/>
          <w:szCs w:val="20"/>
        </w:rPr>
      </w:pPr>
    </w:p>
    <w:p w:rsidR="00580E09" w:rsidRPr="008B646D" w:rsidRDefault="00580E09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Verdana"/>
          <w:i/>
          <w:iCs/>
          <w:sz w:val="20"/>
          <w:szCs w:val="20"/>
        </w:rPr>
        <w:t>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polegam na zasobach następującego/ych podmiotu/ów: </w:t>
      </w:r>
    </w:p>
    <w:p w:rsidR="00580E09" w:rsidRDefault="00580E09" w:rsidP="002C5583">
      <w:pPr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w następującym zakresie: </w:t>
      </w:r>
    </w:p>
    <w:p w:rsidR="00580E09" w:rsidRPr="008B646D" w:rsidRDefault="00580E09" w:rsidP="002C5583">
      <w:pPr>
        <w:spacing w:before="20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Verdana"/>
          <w:sz w:val="20"/>
          <w:szCs w:val="20"/>
        </w:rPr>
        <w:t>………………………</w:t>
      </w:r>
    </w:p>
    <w:p w:rsidR="00580E09" w:rsidRPr="003C31CE" w:rsidRDefault="00580E09" w:rsidP="002C5583">
      <w:pPr>
        <w:ind w:left="426" w:hanging="426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(wskazać podmiot i określić odpowiedni z</w:t>
      </w:r>
      <w:r>
        <w:rPr>
          <w:rFonts w:ascii="Verdana" w:eastAsia="Arial Unicode MS" w:hAnsi="Verdana" w:cs="Verdana"/>
          <w:i/>
          <w:iCs/>
          <w:sz w:val="14"/>
          <w:szCs w:val="14"/>
        </w:rPr>
        <w:t>akres dla wskazanego podmiotu)</w:t>
      </w:r>
    </w:p>
    <w:p w:rsidR="00580E09" w:rsidRDefault="00580E09" w:rsidP="002C5583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580E09" w:rsidRDefault="00580E0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580E09" w:rsidRDefault="00580E0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580E09" w:rsidRDefault="00580E0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580E09" w:rsidRDefault="00580E0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580E09" w:rsidRPr="00FB4A28" w:rsidRDefault="00580E09" w:rsidP="002C5583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580E09" w:rsidRPr="007E355A" w:rsidRDefault="00580E09" w:rsidP="002C5583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580E09" w:rsidRPr="003C31CE" w:rsidRDefault="00580E09" w:rsidP="002C5583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580E09" w:rsidRDefault="00580E0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580E09" w:rsidRDefault="00580E0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580E09" w:rsidRDefault="00580E0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580E09" w:rsidRDefault="00580E0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580E09" w:rsidRDefault="00580E0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580E09" w:rsidRDefault="00580E0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580E09" w:rsidRDefault="00580E0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580E09" w:rsidRDefault="00580E0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580E09" w:rsidRDefault="00580E0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580E09" w:rsidRDefault="00580E09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580E09" w:rsidRDefault="00580E09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Verdana"/>
          <w:sz w:val="20"/>
          <w:szCs w:val="20"/>
        </w:rPr>
        <w:t>Z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 POSTĘPOWANIA</w:t>
      </w:r>
    </w:p>
    <w:p w:rsidR="00580E09" w:rsidRDefault="00580E09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580E09" w:rsidRDefault="00580E09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580E09" w:rsidRDefault="00580E09" w:rsidP="000D7DA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</w:t>
      </w:r>
      <w:r w:rsidRPr="003C31CE">
        <w:rPr>
          <w:rFonts w:ascii="Verdana" w:eastAsia="Arial Unicode MS" w:hAnsi="Verdana" w:cs="Verdana"/>
          <w:sz w:val="20"/>
          <w:szCs w:val="20"/>
        </w:rPr>
        <w:t>Oświadczam, że nie podlegam wykluczeniu z postępowania na podstawie art. 24 ust 1 pkt 12-23  ustawy Pzp.</w:t>
      </w:r>
    </w:p>
    <w:p w:rsidR="00580E09" w:rsidRPr="003C31CE" w:rsidRDefault="00580E09" w:rsidP="000D7DA4">
      <w:pPr>
        <w:tabs>
          <w:tab w:val="left" w:pos="284"/>
        </w:tabs>
        <w:jc w:val="both"/>
        <w:outlineLvl w:val="0"/>
        <w:rPr>
          <w:rFonts w:ascii="Verdana" w:eastAsia="Arial Unicode MS" w:hAnsi="Verdana"/>
          <w:sz w:val="20"/>
          <w:szCs w:val="20"/>
        </w:rPr>
      </w:pPr>
    </w:p>
    <w:p w:rsidR="00580E09" w:rsidRPr="003C31CE" w:rsidRDefault="00580E09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/>
          <w:sz w:val="20"/>
          <w:szCs w:val="20"/>
        </w:rPr>
        <w:br/>
      </w:r>
      <w:r w:rsidRPr="003C31CE">
        <w:rPr>
          <w:rFonts w:ascii="Verdana" w:eastAsia="Arial Unicode MS" w:hAnsi="Verdana" w:cs="Verdana"/>
          <w:sz w:val="20"/>
          <w:szCs w:val="20"/>
        </w:rPr>
        <w:t xml:space="preserve">w niniejszym postępowaniu, tj.: </w:t>
      </w:r>
    </w:p>
    <w:p w:rsidR="00580E09" w:rsidRDefault="00580E09" w:rsidP="000D7DA4">
      <w:pPr>
        <w:tabs>
          <w:tab w:val="left" w:pos="426"/>
        </w:tabs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……………………………….………………………                     </w:t>
      </w:r>
    </w:p>
    <w:p w:rsidR="00580E09" w:rsidRPr="003C31CE" w:rsidRDefault="00580E09" w:rsidP="000D7DA4">
      <w:pPr>
        <w:tabs>
          <w:tab w:val="left" w:pos="426"/>
        </w:tabs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(podać pełną nazwę/firmę,</w:t>
      </w: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</w:t>
      </w: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adres)</w:t>
      </w:r>
    </w:p>
    <w:p w:rsidR="00580E09" w:rsidRPr="003C31CE" w:rsidRDefault="00580E09" w:rsidP="000D7DA4">
      <w:pPr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nie podlega/ją wykluczeniu z postępowania o udzielenie zamówienia.</w:t>
      </w:r>
    </w:p>
    <w:p w:rsidR="00580E09" w:rsidRPr="003C31CE" w:rsidRDefault="00580E09" w:rsidP="000D7DA4">
      <w:pPr>
        <w:jc w:val="both"/>
        <w:rPr>
          <w:rFonts w:ascii="Verdana" w:eastAsia="Arial Unicode MS" w:hAnsi="Verdana"/>
          <w:sz w:val="20"/>
          <w:szCs w:val="20"/>
        </w:rPr>
      </w:pPr>
    </w:p>
    <w:p w:rsidR="00580E09" w:rsidRPr="003C31CE" w:rsidRDefault="00580E09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580E09" w:rsidRDefault="00580E09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580E09" w:rsidRDefault="00580E09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580E09" w:rsidRDefault="00580E09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580E09" w:rsidRDefault="00580E09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580E09" w:rsidRPr="00FB4A28" w:rsidRDefault="00580E09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580E09" w:rsidRPr="007E355A" w:rsidRDefault="00580E09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580E09" w:rsidRPr="003C31CE" w:rsidRDefault="00580E09" w:rsidP="00434760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580E09" w:rsidRDefault="00580E0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580E09" w:rsidRDefault="00580E0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580E09" w:rsidRDefault="00580E0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580E09" w:rsidRDefault="00580E0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580E09" w:rsidRDefault="00580E0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580E09" w:rsidRDefault="00580E0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580E09" w:rsidRDefault="00580E0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580E09" w:rsidRDefault="00580E0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580E09" w:rsidRDefault="00580E0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580E09" w:rsidRDefault="00580E0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580E09" w:rsidRDefault="00580E0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580E09" w:rsidRDefault="00580E0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580E09" w:rsidRDefault="00580E0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580E09" w:rsidRDefault="00580E0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580E09" w:rsidRDefault="00580E0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580E09" w:rsidRDefault="00580E0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580E09" w:rsidRDefault="00580E0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580E09" w:rsidRDefault="00580E0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580E09" w:rsidRDefault="00580E09" w:rsidP="00BF0D3E">
      <w:pPr>
        <w:tabs>
          <w:tab w:val="left" w:pos="720"/>
        </w:tabs>
        <w:spacing w:line="360" w:lineRule="auto"/>
        <w:outlineLvl w:val="0"/>
        <w:rPr>
          <w:rFonts w:ascii="Verdana" w:eastAsia="Arial Unicode MS" w:hAnsi="Verdana"/>
          <w:sz w:val="18"/>
          <w:szCs w:val="18"/>
        </w:rPr>
      </w:pPr>
    </w:p>
    <w:p w:rsidR="00580E09" w:rsidRDefault="00580E09" w:rsidP="00BF0D3E">
      <w:pPr>
        <w:tabs>
          <w:tab w:val="left" w:pos="720"/>
        </w:tabs>
        <w:spacing w:line="360" w:lineRule="auto"/>
        <w:outlineLvl w:val="0"/>
        <w:rPr>
          <w:rFonts w:ascii="Verdana" w:eastAsia="Arial Unicode MS" w:hAnsi="Verdana"/>
          <w:sz w:val="18"/>
          <w:szCs w:val="18"/>
        </w:rPr>
      </w:pPr>
    </w:p>
    <w:p w:rsidR="00580E09" w:rsidRDefault="00580E09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580E09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0E09" w:rsidRDefault="00580E09" w:rsidP="00434760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i/>
                <w:iCs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(pieczęć podmiotu </w:t>
            </w:r>
          </w:p>
          <w:p w:rsidR="00580E09" w:rsidRPr="007E355A" w:rsidRDefault="00580E09" w:rsidP="00434760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80E09" w:rsidRDefault="00580E09" w:rsidP="0091601F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ZOBOWIĄZANIE</w:t>
            </w:r>
          </w:p>
          <w:p w:rsidR="00580E09" w:rsidRDefault="00580E09" w:rsidP="0091601F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580E09" w:rsidRPr="00BF0D3E" w:rsidRDefault="00580E09" w:rsidP="008B27B2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Ścinanie poboczy na drogach miejskich we Wrocławiu</w:t>
            </w:r>
          </w:p>
          <w:p w:rsidR="00580E09" w:rsidRPr="00BF0D3E" w:rsidRDefault="00580E09" w:rsidP="00BF0D3E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  <w:p w:rsidR="00580E09" w:rsidRPr="00884979" w:rsidRDefault="00580E09" w:rsidP="00884979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580E09" w:rsidRDefault="00580E09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580E09" w:rsidRPr="003C31CE" w:rsidRDefault="00580E09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My niżej podpisani</w:t>
      </w:r>
      <w:r>
        <w:rPr>
          <w:rFonts w:ascii="Verdana" w:eastAsia="Arial Unicode MS" w:hAnsi="Verdana" w:cs="Verdana"/>
        </w:rPr>
        <w:t>:</w:t>
      </w:r>
    </w:p>
    <w:p w:rsidR="00580E09" w:rsidRPr="003C31CE" w:rsidRDefault="00580E09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580E09" w:rsidRPr="003C31CE" w:rsidRDefault="00580E09" w:rsidP="00423BAA">
      <w:pPr>
        <w:pStyle w:val="PlainText"/>
        <w:tabs>
          <w:tab w:val="left" w:leader="dot" w:pos="9360"/>
        </w:tabs>
        <w:spacing w:before="20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d</w:t>
      </w:r>
      <w:r w:rsidRPr="003C31CE">
        <w:rPr>
          <w:rFonts w:ascii="Verdana" w:eastAsia="Arial Unicode MS" w:hAnsi="Verdana" w:cs="Verdana"/>
        </w:rPr>
        <w:t>ziałając w imieniu i na rzecz</w:t>
      </w:r>
      <w:r>
        <w:rPr>
          <w:rFonts w:ascii="Verdana" w:eastAsia="Arial Unicode MS" w:hAnsi="Verdana" w:cs="Verdana"/>
        </w:rPr>
        <w:t>:</w:t>
      </w:r>
    </w:p>
    <w:p w:rsidR="00580E09" w:rsidRPr="003C31CE" w:rsidRDefault="00580E09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3C31CE">
        <w:rPr>
          <w:rFonts w:ascii="Verdana" w:eastAsia="Arial Unicode MS" w:hAnsi="Verdana" w:cs="Verdana"/>
        </w:rPr>
        <w:t xml:space="preserve">…………… </w:t>
      </w:r>
    </w:p>
    <w:p w:rsidR="00580E09" w:rsidRPr="003C31CE" w:rsidRDefault="00580E09" w:rsidP="005B11F1">
      <w:pPr>
        <w:pStyle w:val="PlainText"/>
        <w:tabs>
          <w:tab w:val="left" w:leader="dot" w:pos="9072"/>
        </w:tabs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i adres Podmiotu)</w:t>
      </w:r>
    </w:p>
    <w:p w:rsidR="00580E09" w:rsidRPr="003C31CE" w:rsidRDefault="00580E09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obowiązujemy się do oddania nw</w:t>
      </w:r>
      <w:r>
        <w:rPr>
          <w:rFonts w:ascii="Verdana" w:eastAsia="Arial Unicode MS" w:hAnsi="Verdana" w:cs="Verdana"/>
        </w:rPr>
        <w:t>.</w:t>
      </w:r>
      <w:r w:rsidRPr="003C31CE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asobów</w:t>
      </w:r>
      <w:r>
        <w:rPr>
          <w:rFonts w:ascii="Verdana" w:eastAsia="Arial Unicode MS" w:hAnsi="Verdana" w:cs="Verdana"/>
        </w:rPr>
        <w:t>:</w:t>
      </w:r>
      <w:r w:rsidRPr="003C31CE">
        <w:rPr>
          <w:rFonts w:ascii="Verdana" w:eastAsia="Arial Unicode MS" w:hAnsi="Verdana" w:cs="Verdana"/>
        </w:rPr>
        <w:t xml:space="preserve"> </w:t>
      </w:r>
    </w:p>
    <w:p w:rsidR="00580E09" w:rsidRPr="003C31CE" w:rsidRDefault="00580E09" w:rsidP="003C31CE">
      <w:pPr>
        <w:pStyle w:val="Zwykytekst1"/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</w:t>
      </w:r>
    </w:p>
    <w:p w:rsidR="00580E09" w:rsidRPr="003C31CE" w:rsidRDefault="00580E09" w:rsidP="005B11F1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(określenie zasobu – wiedza i doświadczenie, potencjał techniczny, potencjał kadrowy, potencjał ekonomiczny lub finansowy)</w:t>
      </w:r>
    </w:p>
    <w:p w:rsidR="00580E09" w:rsidRPr="003C31CE" w:rsidRDefault="00580E09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do dyspozycji Wykonawcy:</w:t>
      </w:r>
    </w:p>
    <w:p w:rsidR="00580E09" w:rsidRPr="003C31CE" w:rsidRDefault="00580E09" w:rsidP="003C31CE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</w:t>
      </w:r>
    </w:p>
    <w:p w:rsidR="00580E09" w:rsidRPr="003C31CE" w:rsidRDefault="00580E09" w:rsidP="00423BAA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Wykonawcy)</w:t>
      </w:r>
    </w:p>
    <w:p w:rsidR="00580E09" w:rsidRPr="003C31CE" w:rsidRDefault="00580E09" w:rsidP="00884979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przy wykonywaniu zamówienia pod nazwą:</w:t>
      </w:r>
    </w:p>
    <w:p w:rsidR="00580E09" w:rsidRPr="00BF0D3E" w:rsidRDefault="00580E09" w:rsidP="008B27B2"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Ścinanie poboczy na drogach miejskich we Wrocławiu</w:t>
      </w:r>
    </w:p>
    <w:p w:rsidR="00580E09" w:rsidRPr="003C31CE" w:rsidRDefault="00580E09" w:rsidP="00A82C4C">
      <w:pPr>
        <w:pStyle w:val="Zwykytekst1"/>
        <w:spacing w:before="120"/>
        <w:ind w:right="-1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o</w:t>
      </w:r>
      <w:r w:rsidRPr="003C31CE">
        <w:rPr>
          <w:rFonts w:ascii="Verdana" w:eastAsia="Arial Unicode MS" w:hAnsi="Verdana" w:cs="Verdana"/>
        </w:rPr>
        <w:t>świadczam, że:</w:t>
      </w:r>
    </w:p>
    <w:p w:rsidR="00580E09" w:rsidRDefault="00580E09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 xml:space="preserve">udostępniam Wykonawcy ww. zasoby, w następującym zakresie: </w:t>
      </w:r>
    </w:p>
    <w:p w:rsidR="00580E09" w:rsidRPr="003C31CE" w:rsidRDefault="00580E09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</w:p>
    <w:p w:rsidR="00580E09" w:rsidRDefault="00580E09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sposób wykorzystania udostępnionych przeze mnie zasobów będzie następujący:</w:t>
      </w:r>
    </w:p>
    <w:p w:rsidR="00580E09" w:rsidRPr="003C31CE" w:rsidRDefault="00580E09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</w:t>
      </w:r>
      <w:r>
        <w:rPr>
          <w:rFonts w:ascii="Verdana" w:eastAsia="Arial Unicode MS" w:hAnsi="Verdana" w:cs="Verdana"/>
        </w:rPr>
        <w:t>……</w:t>
      </w:r>
      <w:r w:rsidRPr="003C31CE">
        <w:rPr>
          <w:rFonts w:ascii="Verdana" w:eastAsia="Arial Unicode MS" w:hAnsi="Verdana" w:cs="Verdana"/>
        </w:rPr>
        <w:t>……………………………………………………</w:t>
      </w:r>
      <w:r>
        <w:rPr>
          <w:rFonts w:ascii="Verdana" w:eastAsia="Arial Unicode MS" w:hAnsi="Verdana" w:cs="Verdana"/>
        </w:rPr>
        <w:t>………………………………</w:t>
      </w:r>
    </w:p>
    <w:p w:rsidR="00580E09" w:rsidRDefault="00580E09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charakter stosunku łączącego mnie z Wykonawcą będzie następujący:</w:t>
      </w:r>
    </w:p>
    <w:p w:rsidR="00580E09" w:rsidRPr="003C31CE" w:rsidRDefault="00580E09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…..</w:t>
      </w:r>
    </w:p>
    <w:p w:rsidR="00580E09" w:rsidRPr="003C31CE" w:rsidRDefault="00580E09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zakres mojego udziału przy wykonywaniu zamówienia będzie następujący:</w:t>
      </w:r>
    </w:p>
    <w:p w:rsidR="00580E09" w:rsidRPr="003C31CE" w:rsidRDefault="00580E09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………………………………….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</w:t>
      </w:r>
    </w:p>
    <w:p w:rsidR="00580E09" w:rsidRPr="003C31CE" w:rsidRDefault="00580E09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okres mojego udziału przy wykonywaniu zamówienia będzie następujący:</w:t>
      </w:r>
    </w:p>
    <w:p w:rsidR="00580E09" w:rsidRPr="003C31CE" w:rsidRDefault="00580E09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…………………………………………………………………………………………………………………..</w:t>
      </w:r>
    </w:p>
    <w:p w:rsidR="00580E09" w:rsidRDefault="00580E09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</w:rPr>
      </w:pPr>
    </w:p>
    <w:p w:rsidR="00580E09" w:rsidRDefault="00580E09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</w:rPr>
      </w:pPr>
    </w:p>
    <w:p w:rsidR="00580E09" w:rsidRPr="003C31CE" w:rsidRDefault="00580E09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580E09" w:rsidRDefault="00580E09" w:rsidP="00156DCD">
      <w:pPr>
        <w:pStyle w:val="PlainText"/>
        <w:ind w:left="3545" w:firstLine="709"/>
        <w:jc w:val="center"/>
        <w:rPr>
          <w:rFonts w:ascii="Verdana" w:eastAsia="Arial Unicode MS" w:hAnsi="Verdana"/>
          <w:sz w:val="18"/>
          <w:szCs w:val="18"/>
        </w:rPr>
      </w:pPr>
    </w:p>
    <w:p w:rsidR="00580E09" w:rsidRPr="009B63E9" w:rsidRDefault="00580E09" w:rsidP="00156DCD">
      <w:pPr>
        <w:pStyle w:val="PlainText"/>
        <w:ind w:left="3545" w:firstLine="709"/>
        <w:jc w:val="center"/>
        <w:rPr>
          <w:rFonts w:ascii="Verdana" w:eastAsia="Arial Unicode MS" w:hAnsi="Verdana" w:cs="Verdana"/>
          <w:sz w:val="18"/>
          <w:szCs w:val="18"/>
        </w:rPr>
      </w:pPr>
      <w:r w:rsidRPr="009B63E9">
        <w:rPr>
          <w:rFonts w:ascii="Verdana" w:eastAsia="Arial Unicode MS" w:hAnsi="Verdana" w:cs="Verdana"/>
          <w:sz w:val="18"/>
          <w:szCs w:val="18"/>
        </w:rPr>
        <w:t>………………………………………………………….</w:t>
      </w:r>
    </w:p>
    <w:p w:rsidR="00580E09" w:rsidRDefault="00580E09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</w:t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Verdana"/>
          <w:i/>
          <w:iCs/>
          <w:sz w:val="14"/>
          <w:szCs w:val="14"/>
        </w:rPr>
        <w:t>(podpis Podmiotu/ osoby upoważnionej do reprezentacji Podmiotu)</w:t>
      </w:r>
    </w:p>
    <w:p w:rsidR="00580E09" w:rsidRDefault="00580E09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580E09" w:rsidRDefault="00580E09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580E09" w:rsidRDefault="00580E09" w:rsidP="00BF0D3E">
      <w:pPr>
        <w:pStyle w:val="PlainText"/>
        <w:rPr>
          <w:rFonts w:ascii="Verdana" w:eastAsia="Arial Unicode MS" w:hAnsi="Verdana"/>
          <w:i/>
          <w:iCs/>
          <w:sz w:val="14"/>
          <w:szCs w:val="14"/>
        </w:rPr>
      </w:pPr>
    </w:p>
    <w:p w:rsidR="00580E09" w:rsidRPr="00E80AE0" w:rsidRDefault="00580E09" w:rsidP="00FF0961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 w:rsidRPr="00E80AE0">
        <w:rPr>
          <w:rFonts w:ascii="Verdana" w:eastAsia="Arial Unicode MS" w:hAnsi="Verdana" w:cs="Verdana"/>
          <w:b/>
          <w:bCs/>
          <w:i/>
          <w:iCs/>
          <w:sz w:val="18"/>
          <w:szCs w:val="18"/>
        </w:rPr>
        <w:t>UWAGA: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 xml:space="preserve"> Zgodnie z art. 22a ust. 4 ustawy Pzp „W odniesieniu do warunków dotyczących wykształcenia, </w:t>
      </w:r>
      <w:r>
        <w:rPr>
          <w:rFonts w:ascii="Verdana" w:eastAsia="Arial Unicode MS" w:hAnsi="Verdana" w:cs="Verdana"/>
          <w:i/>
          <w:iCs/>
          <w:sz w:val="18"/>
          <w:szCs w:val="18"/>
        </w:rPr>
        <w:t xml:space="preserve">  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>kwalifikacji zawodowych lub doświadczenia, wykonawcy mogą polegać na zdolnościach innych podmiotów, jeśli podmioty zrealizują roboty budowlane lub usługi, do realizacji których te zdolności są wymagane.”</w:t>
      </w:r>
    </w:p>
    <w:p w:rsidR="00580E09" w:rsidRDefault="00580E09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580E09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0E09" w:rsidRPr="007E355A" w:rsidRDefault="00580E09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/>
                <w:i/>
                <w:iCs/>
                <w:sz w:val="20"/>
                <w:szCs w:val="20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80E09" w:rsidRDefault="00580E09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E</w:t>
            </w: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O PRZYNALEŻNOŚCI </w:t>
            </w:r>
          </w:p>
          <w:p w:rsidR="00580E09" w:rsidRDefault="00580E09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DO GRUPY KAPITAŁOWEJ</w:t>
            </w:r>
          </w:p>
          <w:p w:rsidR="00580E09" w:rsidRDefault="00580E09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  <w:p w:rsidR="00580E09" w:rsidRPr="00BF0D3E" w:rsidRDefault="00580E09" w:rsidP="008B27B2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Ścinanie poboczy na drogach miejskich we Wrocławiu</w:t>
            </w:r>
          </w:p>
          <w:p w:rsidR="00580E09" w:rsidRPr="007E355A" w:rsidRDefault="00580E09" w:rsidP="009B63E9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</w:tc>
      </w:tr>
    </w:tbl>
    <w:p w:rsidR="00580E09" w:rsidRDefault="00580E09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580E09" w:rsidRPr="007E355A" w:rsidRDefault="00580E09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580E09" w:rsidRPr="0009157E" w:rsidRDefault="00580E09" w:rsidP="008110C3">
      <w:pPr>
        <w:spacing w:before="12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W imieniu Wykonawcy:</w:t>
      </w:r>
    </w:p>
    <w:p w:rsidR="00580E09" w:rsidRPr="0009157E" w:rsidRDefault="00580E09" w:rsidP="008110C3">
      <w:pPr>
        <w:spacing w:before="200"/>
        <w:ind w:left="1440" w:hanging="144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580E09" w:rsidRPr="0009157E" w:rsidRDefault="00580E09" w:rsidP="008110C3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580E09" w:rsidRPr="0009157E" w:rsidRDefault="00580E09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informuję, że:</w:t>
      </w:r>
    </w:p>
    <w:p w:rsidR="00580E09" w:rsidRDefault="00580E09" w:rsidP="008110C3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580E09" w:rsidRPr="00006711" w:rsidRDefault="00580E09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580E09" w:rsidRPr="00006711" w:rsidRDefault="00580E09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do </w:t>
      </w:r>
      <w:r>
        <w:rPr>
          <w:rFonts w:ascii="Verdana" w:eastAsia="Arial Unicode MS" w:hAnsi="Verdana" w:cs="Verdana"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</w:t>
      </w:r>
    </w:p>
    <w:p w:rsidR="00580E09" w:rsidRPr="00006711" w:rsidRDefault="00580E09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580E09" w:rsidRPr="00006711" w:rsidRDefault="00580E09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 w skład której wchodzą następujące podmioty:</w:t>
      </w:r>
    </w:p>
    <w:p w:rsidR="00580E09" w:rsidRPr="00006711" w:rsidRDefault="00580E09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580E09" w:rsidRPr="00006711" w:rsidRDefault="00580E09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580E09" w:rsidRPr="00006711" w:rsidRDefault="00580E09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580E09" w:rsidRPr="00006711" w:rsidRDefault="00580E09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580E09" w:rsidRPr="003C31CE" w:rsidRDefault="00580E09" w:rsidP="008110C3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580E09" w:rsidRDefault="00580E09" w:rsidP="008110C3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</w:p>
    <w:p w:rsidR="00580E09" w:rsidRDefault="00580E09" w:rsidP="008110C3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</w:p>
    <w:p w:rsidR="00580E09" w:rsidRPr="00006711" w:rsidRDefault="00580E09" w:rsidP="008110C3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…………….</w:t>
      </w:r>
      <w:r w:rsidRPr="00006711">
        <w:rPr>
          <w:rFonts w:ascii="Verdana" w:eastAsia="Arial Unicode MS" w:hAnsi="Verdana" w:cs="Verdana"/>
          <w:sz w:val="18"/>
          <w:szCs w:val="18"/>
        </w:rPr>
        <w:t>…………………</w:t>
      </w:r>
    </w:p>
    <w:p w:rsidR="00580E09" w:rsidRPr="00006711" w:rsidRDefault="00580E09" w:rsidP="008110C3">
      <w:pPr>
        <w:ind w:left="720" w:firstLine="4502"/>
        <w:jc w:val="center"/>
        <w:rPr>
          <w:rFonts w:ascii="Verdana" w:eastAsia="Arial Unicode MS" w:hAnsi="Verdana" w:cs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580E09" w:rsidRPr="00006711" w:rsidRDefault="00580E09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580E09" w:rsidRPr="00006711" w:rsidRDefault="00580E09" w:rsidP="008110C3">
      <w:pPr>
        <w:rPr>
          <w:rFonts w:ascii="Verdana" w:eastAsia="Arial Unicode MS" w:hAnsi="Verdana"/>
          <w:sz w:val="18"/>
          <w:szCs w:val="18"/>
        </w:rPr>
      </w:pPr>
    </w:p>
    <w:p w:rsidR="00580E09" w:rsidRDefault="00580E09" w:rsidP="008110C3">
      <w:pPr>
        <w:rPr>
          <w:rFonts w:ascii="Verdana" w:eastAsia="Arial Unicode MS" w:hAnsi="Verdana"/>
          <w:sz w:val="18"/>
          <w:szCs w:val="18"/>
        </w:rPr>
      </w:pPr>
    </w:p>
    <w:p w:rsidR="00580E09" w:rsidRPr="00006711" w:rsidRDefault="00580E09" w:rsidP="008110C3">
      <w:pPr>
        <w:rPr>
          <w:rFonts w:ascii="Verdana" w:eastAsia="Arial Unicode MS" w:hAnsi="Verdana"/>
          <w:sz w:val="18"/>
          <w:szCs w:val="18"/>
        </w:rPr>
      </w:pPr>
    </w:p>
    <w:p w:rsidR="00580E09" w:rsidRPr="004D62D7" w:rsidRDefault="00580E09" w:rsidP="008110C3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UWAGA:</w:t>
      </w:r>
    </w:p>
    <w:p w:rsidR="00580E09" w:rsidRPr="004D62D7" w:rsidRDefault="00580E09" w:rsidP="008110C3">
      <w:pPr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580E09" w:rsidRDefault="00580E09" w:rsidP="008110C3">
      <w:pPr>
        <w:jc w:val="both"/>
        <w:rPr>
          <w:rFonts w:ascii="Verdana" w:eastAsia="Arial Unicode MS" w:hAnsi="Verdana"/>
          <w:sz w:val="18"/>
          <w:szCs w:val="18"/>
        </w:rPr>
      </w:pPr>
    </w:p>
    <w:p w:rsidR="00580E09" w:rsidRPr="00267B1C" w:rsidRDefault="00580E09" w:rsidP="008110C3">
      <w:pPr>
        <w:jc w:val="both"/>
        <w:rPr>
          <w:rFonts w:ascii="Verdana" w:eastAsia="Arial Unicode MS" w:hAnsi="Verdana" w:cs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580E09" w:rsidRPr="00267B1C" w:rsidRDefault="00580E09" w:rsidP="008110C3">
      <w:pPr>
        <w:jc w:val="both"/>
        <w:rPr>
          <w:rFonts w:ascii="Verdana" w:eastAsia="Arial Unicode MS" w:hAnsi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580E09" w:rsidRPr="00900388" w:rsidRDefault="00580E09" w:rsidP="008110C3">
      <w:pPr>
        <w:rPr>
          <w:rFonts w:ascii="Verdana" w:eastAsia="Arial Unicode MS" w:hAnsi="Verdana"/>
          <w:i/>
          <w:iCs/>
          <w:sz w:val="18"/>
          <w:szCs w:val="18"/>
        </w:rPr>
      </w:pPr>
    </w:p>
    <w:p w:rsidR="00580E09" w:rsidRDefault="00580E09" w:rsidP="008110C3">
      <w:pPr>
        <w:rPr>
          <w:rFonts w:ascii="Verdana" w:eastAsia="Arial Unicode MS" w:hAnsi="Verdana"/>
          <w:sz w:val="20"/>
          <w:szCs w:val="20"/>
        </w:rPr>
      </w:pPr>
    </w:p>
    <w:p w:rsidR="00580E09" w:rsidRDefault="00580E09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580E09" w:rsidRDefault="00580E09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580E09" w:rsidRDefault="00580E09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580E09" w:rsidRPr="0009157E" w:rsidRDefault="00580E09" w:rsidP="008110C3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900388">
        <w:rPr>
          <w:rFonts w:ascii="Verdana" w:eastAsia="Arial Unicode MS" w:hAnsi="Verdana" w:cs="Verdana"/>
          <w:i/>
          <w:iCs/>
          <w:sz w:val="16"/>
          <w:szCs w:val="16"/>
        </w:rPr>
        <w:t xml:space="preserve"> </w:t>
      </w:r>
      <w:r w:rsidRPr="0009157E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580E09" w:rsidRPr="0009157E" w:rsidRDefault="00580E09" w:rsidP="008110C3">
      <w:pPr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580E09" w:rsidRPr="0009157E" w:rsidRDefault="00580E09" w:rsidP="008110C3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sectPr w:rsidR="00580E09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0E09" w:rsidRDefault="00580E09">
      <w:r>
        <w:separator/>
      </w:r>
    </w:p>
  </w:endnote>
  <w:endnote w:type="continuationSeparator" w:id="1">
    <w:p w:rsidR="00580E09" w:rsidRDefault="00580E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0E09" w:rsidRDefault="00580E09">
      <w:r>
        <w:separator/>
      </w:r>
    </w:p>
  </w:footnote>
  <w:footnote w:type="continuationSeparator" w:id="1">
    <w:p w:rsidR="00580E09" w:rsidRDefault="00580E09">
      <w:r>
        <w:continuationSeparator/>
      </w:r>
    </w:p>
  </w:footnote>
  <w:footnote w:id="2">
    <w:p w:rsidR="00580E09" w:rsidRDefault="00580E09" w:rsidP="00EF3F84">
      <w:pPr>
        <w:suppressAutoHyphens/>
        <w:jc w:val="both"/>
      </w:pPr>
      <w:r w:rsidRPr="00EF3F84">
        <w:rPr>
          <w:rStyle w:val="FootnoteReference"/>
          <w:rFonts w:ascii="Verdana" w:hAnsi="Verdana" w:cs="Verdana"/>
          <w:sz w:val="16"/>
          <w:szCs w:val="16"/>
        </w:rPr>
        <w:footnoteRef/>
      </w:r>
      <w:r w:rsidRPr="00EF3F84">
        <w:rPr>
          <w:rFonts w:ascii="Verdana" w:hAnsi="Verdana" w:cs="Verdana"/>
          <w:sz w:val="16"/>
          <w:szCs w:val="16"/>
        </w:rPr>
        <w:t xml:space="preserve"> </w:t>
      </w:r>
      <w:r w:rsidRPr="00B0234A">
        <w:rPr>
          <w:rFonts w:ascii="Verdana" w:hAnsi="Verdana" w:cs="Verdana"/>
          <w:sz w:val="16"/>
          <w:szCs w:val="16"/>
        </w:rPr>
        <w:t>W przypadku, gdy Wykonawca nie wpisze okresu udzielonej gwarancji traktuje się, że złożył oświadczenie o udzieleniu minimalnego okresu gwarancji (</w:t>
      </w:r>
      <w:r>
        <w:rPr>
          <w:rFonts w:ascii="Verdana" w:hAnsi="Verdana" w:cs="Verdana"/>
          <w:sz w:val="16"/>
          <w:szCs w:val="16"/>
        </w:rPr>
        <w:t xml:space="preserve">tj. </w:t>
      </w:r>
      <w:r w:rsidRPr="00B0234A">
        <w:rPr>
          <w:rFonts w:ascii="Verdana" w:hAnsi="Verdana" w:cs="Verdana"/>
          <w:sz w:val="16"/>
          <w:szCs w:val="16"/>
        </w:rPr>
        <w:t xml:space="preserve">6 miesięcy na wykonane </w:t>
      </w:r>
      <w:r>
        <w:rPr>
          <w:rFonts w:ascii="Verdana" w:hAnsi="Verdana" w:cs="Verdana"/>
          <w:sz w:val="16"/>
          <w:szCs w:val="16"/>
        </w:rPr>
        <w:t>roboty</w:t>
      </w:r>
      <w:r w:rsidRPr="00B0234A">
        <w:rPr>
          <w:rFonts w:ascii="Verdana" w:hAnsi="Verdana" w:cs="Verdana"/>
          <w:sz w:val="16"/>
          <w:szCs w:val="16"/>
        </w:rPr>
        <w:t>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B45A8A06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cs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cs="Wingdings" w:hint="default"/>
      </w:rPr>
    </w:lvl>
  </w:abstractNum>
  <w:abstractNum w:abstractNumId="1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9"/>
  </w:num>
  <w:num w:numId="3">
    <w:abstractNumId w:val="11"/>
  </w:num>
  <w:num w:numId="4">
    <w:abstractNumId w:val="15"/>
  </w:num>
  <w:num w:numId="5">
    <w:abstractNumId w:val="7"/>
  </w:num>
  <w:num w:numId="6">
    <w:abstractNumId w:val="6"/>
  </w:num>
  <w:num w:numId="7">
    <w:abstractNumId w:val="3"/>
  </w:num>
  <w:num w:numId="8">
    <w:abstractNumId w:val="10"/>
  </w:num>
  <w:num w:numId="9">
    <w:abstractNumId w:val="18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5"/>
  </w:num>
  <w:num w:numId="15">
    <w:abstractNumId w:val="9"/>
  </w:num>
  <w:num w:numId="16">
    <w:abstractNumId w:val="13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lickAndTypeStyle w:val="TableNormal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06711"/>
    <w:rsid w:val="00010F52"/>
    <w:rsid w:val="000132B5"/>
    <w:rsid w:val="00014E6E"/>
    <w:rsid w:val="00020003"/>
    <w:rsid w:val="00021AE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20FF"/>
    <w:rsid w:val="000D5764"/>
    <w:rsid w:val="000D6F40"/>
    <w:rsid w:val="000D7DA4"/>
    <w:rsid w:val="000E0583"/>
    <w:rsid w:val="000E0A11"/>
    <w:rsid w:val="000E4DBD"/>
    <w:rsid w:val="000E6327"/>
    <w:rsid w:val="000E744E"/>
    <w:rsid w:val="000F1C00"/>
    <w:rsid w:val="000F2A45"/>
    <w:rsid w:val="000F5888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D0A10"/>
    <w:rsid w:val="001D3873"/>
    <w:rsid w:val="001D52CE"/>
    <w:rsid w:val="001D5359"/>
    <w:rsid w:val="001D564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0808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3F2E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2538"/>
    <w:rsid w:val="0025438E"/>
    <w:rsid w:val="002572BA"/>
    <w:rsid w:val="00257F16"/>
    <w:rsid w:val="00260C9D"/>
    <w:rsid w:val="00264F41"/>
    <w:rsid w:val="00267B1C"/>
    <w:rsid w:val="00271D0D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873"/>
    <w:rsid w:val="00312C41"/>
    <w:rsid w:val="00317B51"/>
    <w:rsid w:val="00321752"/>
    <w:rsid w:val="00321977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1D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46CD"/>
    <w:rsid w:val="00396CF8"/>
    <w:rsid w:val="003A1DF7"/>
    <w:rsid w:val="003B1019"/>
    <w:rsid w:val="003B631E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5ED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5F0"/>
    <w:rsid w:val="00446DC4"/>
    <w:rsid w:val="0044726C"/>
    <w:rsid w:val="00447558"/>
    <w:rsid w:val="00453B85"/>
    <w:rsid w:val="0046082A"/>
    <w:rsid w:val="004659A8"/>
    <w:rsid w:val="004669B5"/>
    <w:rsid w:val="00466E19"/>
    <w:rsid w:val="00467BEE"/>
    <w:rsid w:val="0047264A"/>
    <w:rsid w:val="00473E34"/>
    <w:rsid w:val="004765F1"/>
    <w:rsid w:val="00476C8D"/>
    <w:rsid w:val="0047713C"/>
    <w:rsid w:val="00481C7D"/>
    <w:rsid w:val="00482469"/>
    <w:rsid w:val="004844C1"/>
    <w:rsid w:val="004908E9"/>
    <w:rsid w:val="00492560"/>
    <w:rsid w:val="00494C83"/>
    <w:rsid w:val="004A44BF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5049A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0CEA"/>
    <w:rsid w:val="00541372"/>
    <w:rsid w:val="00541522"/>
    <w:rsid w:val="005437B4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0E09"/>
    <w:rsid w:val="00581E85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3F8F"/>
    <w:rsid w:val="005C5E25"/>
    <w:rsid w:val="005C7871"/>
    <w:rsid w:val="005D12B4"/>
    <w:rsid w:val="005D192B"/>
    <w:rsid w:val="005D2EF7"/>
    <w:rsid w:val="005D3043"/>
    <w:rsid w:val="005D3FA2"/>
    <w:rsid w:val="005D5329"/>
    <w:rsid w:val="005D56A3"/>
    <w:rsid w:val="005E33F4"/>
    <w:rsid w:val="005E7AEC"/>
    <w:rsid w:val="005F0C58"/>
    <w:rsid w:val="005F3183"/>
    <w:rsid w:val="005F3500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B205D"/>
    <w:rsid w:val="006B4749"/>
    <w:rsid w:val="006B4D11"/>
    <w:rsid w:val="006B5D94"/>
    <w:rsid w:val="006B71F4"/>
    <w:rsid w:val="006B76AD"/>
    <w:rsid w:val="006C0769"/>
    <w:rsid w:val="006C1946"/>
    <w:rsid w:val="006C471A"/>
    <w:rsid w:val="006C7401"/>
    <w:rsid w:val="006D075A"/>
    <w:rsid w:val="006D165C"/>
    <w:rsid w:val="006D5889"/>
    <w:rsid w:val="006E0B4D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874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0BE1"/>
    <w:rsid w:val="0075376D"/>
    <w:rsid w:val="007541EA"/>
    <w:rsid w:val="00763977"/>
    <w:rsid w:val="0076438A"/>
    <w:rsid w:val="00766BB9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588B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5E60"/>
    <w:rsid w:val="008877F5"/>
    <w:rsid w:val="00890078"/>
    <w:rsid w:val="00890FA1"/>
    <w:rsid w:val="008925CA"/>
    <w:rsid w:val="008927DF"/>
    <w:rsid w:val="008A04BF"/>
    <w:rsid w:val="008A1350"/>
    <w:rsid w:val="008A417D"/>
    <w:rsid w:val="008A6928"/>
    <w:rsid w:val="008A72C1"/>
    <w:rsid w:val="008A7ABA"/>
    <w:rsid w:val="008B27B2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585F"/>
    <w:rsid w:val="008E7666"/>
    <w:rsid w:val="008E7C67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435A"/>
    <w:rsid w:val="009354CE"/>
    <w:rsid w:val="00935F75"/>
    <w:rsid w:val="00944644"/>
    <w:rsid w:val="00944EC8"/>
    <w:rsid w:val="009473B2"/>
    <w:rsid w:val="009528E2"/>
    <w:rsid w:val="00954E87"/>
    <w:rsid w:val="009656DC"/>
    <w:rsid w:val="00970724"/>
    <w:rsid w:val="00970F77"/>
    <w:rsid w:val="00971B3A"/>
    <w:rsid w:val="00977F7A"/>
    <w:rsid w:val="0098184E"/>
    <w:rsid w:val="00983CF7"/>
    <w:rsid w:val="009912FA"/>
    <w:rsid w:val="0099135C"/>
    <w:rsid w:val="00991D11"/>
    <w:rsid w:val="00992C1C"/>
    <w:rsid w:val="00996816"/>
    <w:rsid w:val="009A127E"/>
    <w:rsid w:val="009A45ED"/>
    <w:rsid w:val="009A4753"/>
    <w:rsid w:val="009A5518"/>
    <w:rsid w:val="009A6036"/>
    <w:rsid w:val="009B08A9"/>
    <w:rsid w:val="009B16D9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02C0"/>
    <w:rsid w:val="00A02160"/>
    <w:rsid w:val="00A0285D"/>
    <w:rsid w:val="00A05E98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E1E5C"/>
    <w:rsid w:val="00AF2B1E"/>
    <w:rsid w:val="00AF3F0A"/>
    <w:rsid w:val="00AF5D20"/>
    <w:rsid w:val="00B0234A"/>
    <w:rsid w:val="00B0415D"/>
    <w:rsid w:val="00B056CC"/>
    <w:rsid w:val="00B07CDB"/>
    <w:rsid w:val="00B10D4F"/>
    <w:rsid w:val="00B13ECB"/>
    <w:rsid w:val="00B157A0"/>
    <w:rsid w:val="00B167CC"/>
    <w:rsid w:val="00B17426"/>
    <w:rsid w:val="00B17746"/>
    <w:rsid w:val="00B21564"/>
    <w:rsid w:val="00B2567B"/>
    <w:rsid w:val="00B40BD9"/>
    <w:rsid w:val="00B44724"/>
    <w:rsid w:val="00B44AC1"/>
    <w:rsid w:val="00B44E6C"/>
    <w:rsid w:val="00B50628"/>
    <w:rsid w:val="00B525E1"/>
    <w:rsid w:val="00B534BE"/>
    <w:rsid w:val="00B55AFF"/>
    <w:rsid w:val="00B55DB2"/>
    <w:rsid w:val="00B57526"/>
    <w:rsid w:val="00B617F8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69AA"/>
    <w:rsid w:val="00B970D3"/>
    <w:rsid w:val="00BA1762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D7BE1"/>
    <w:rsid w:val="00BE3EFD"/>
    <w:rsid w:val="00BF0D3E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0D4D"/>
    <w:rsid w:val="00C466A3"/>
    <w:rsid w:val="00C478CB"/>
    <w:rsid w:val="00C47CAA"/>
    <w:rsid w:val="00C5212D"/>
    <w:rsid w:val="00C56738"/>
    <w:rsid w:val="00C56FAC"/>
    <w:rsid w:val="00C61F9F"/>
    <w:rsid w:val="00C65DC8"/>
    <w:rsid w:val="00C665FA"/>
    <w:rsid w:val="00C764B0"/>
    <w:rsid w:val="00C76762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F0EA9"/>
    <w:rsid w:val="00CF0EED"/>
    <w:rsid w:val="00CF70B5"/>
    <w:rsid w:val="00D06A9A"/>
    <w:rsid w:val="00D12084"/>
    <w:rsid w:val="00D14A64"/>
    <w:rsid w:val="00D14B0C"/>
    <w:rsid w:val="00D155DF"/>
    <w:rsid w:val="00D1679D"/>
    <w:rsid w:val="00D20D8B"/>
    <w:rsid w:val="00D219EB"/>
    <w:rsid w:val="00D23D7D"/>
    <w:rsid w:val="00D267E4"/>
    <w:rsid w:val="00D37E11"/>
    <w:rsid w:val="00D42886"/>
    <w:rsid w:val="00D44A15"/>
    <w:rsid w:val="00D46363"/>
    <w:rsid w:val="00D46CDA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467B"/>
    <w:rsid w:val="00D91310"/>
    <w:rsid w:val="00D94949"/>
    <w:rsid w:val="00D94B87"/>
    <w:rsid w:val="00D95A2D"/>
    <w:rsid w:val="00D9628E"/>
    <w:rsid w:val="00DA0C44"/>
    <w:rsid w:val="00DA2434"/>
    <w:rsid w:val="00DA34BB"/>
    <w:rsid w:val="00DA5CEC"/>
    <w:rsid w:val="00DA6AA3"/>
    <w:rsid w:val="00DB141A"/>
    <w:rsid w:val="00DB19EF"/>
    <w:rsid w:val="00DB3261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0AE0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E1331"/>
    <w:rsid w:val="00EF15BA"/>
    <w:rsid w:val="00EF3F84"/>
    <w:rsid w:val="00EF40E0"/>
    <w:rsid w:val="00EF665F"/>
    <w:rsid w:val="00EF7CEC"/>
    <w:rsid w:val="00F0107E"/>
    <w:rsid w:val="00F026F6"/>
    <w:rsid w:val="00F065BA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89A"/>
    <w:rsid w:val="00F87D77"/>
    <w:rsid w:val="00F905C2"/>
    <w:rsid w:val="00F90B7B"/>
    <w:rsid w:val="00F940B4"/>
    <w:rsid w:val="00F9532C"/>
    <w:rsid w:val="00F96A2B"/>
    <w:rsid w:val="00FA222B"/>
    <w:rsid w:val="00FB0720"/>
    <w:rsid w:val="00FB22AD"/>
    <w:rsid w:val="00FB4A28"/>
    <w:rsid w:val="00FB7ED4"/>
    <w:rsid w:val="00FC5AC9"/>
    <w:rsid w:val="00FC71E9"/>
    <w:rsid w:val="00FD2638"/>
    <w:rsid w:val="00FD2792"/>
    <w:rsid w:val="00FD48F1"/>
    <w:rsid w:val="00FD64AD"/>
    <w:rsid w:val="00FE0912"/>
    <w:rsid w:val="00FE3FDA"/>
    <w:rsid w:val="00FE789A"/>
    <w:rsid w:val="00FF0961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40CEA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40CEA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40CEA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40CEA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40CEA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540CEA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40CEA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40CEA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 w:cs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40CEA"/>
    <w:rPr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40CEA"/>
    <w:rPr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797379"/>
    <w:rPr>
      <w:sz w:val="24"/>
      <w:szCs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540CEA"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40CEA"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  <w:szCs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40CEA"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40CEA"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540CEA"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540CEA"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  <w:szCs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  <w:bCs/>
    </w:rPr>
  </w:style>
  <w:style w:type="character" w:styleId="PageNumber">
    <w:name w:val="page number"/>
    <w:basedOn w:val="DefaultParagraphFont"/>
    <w:uiPriority w:val="99"/>
    <w:semiHidden/>
    <w:rsid w:val="00797379"/>
  </w:style>
  <w:style w:type="character" w:styleId="Strong">
    <w:name w:val="Strong"/>
    <w:basedOn w:val="DefaultParagraphFont"/>
    <w:uiPriority w:val="99"/>
    <w:qFormat/>
    <w:rsid w:val="00797379"/>
    <w:rPr>
      <w:b/>
      <w:bCs/>
    </w:rPr>
  </w:style>
  <w:style w:type="character" w:styleId="Emphasis">
    <w:name w:val="Emphasis"/>
    <w:basedOn w:val="DefaultParagraphFont"/>
    <w:uiPriority w:val="99"/>
    <w:qFormat/>
    <w:rsid w:val="0079737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40CEA"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79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7973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40CEA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 w:cs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540CEA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0714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4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4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4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4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112</TotalTime>
  <Pages>7</Pages>
  <Words>1707</Words>
  <Characters>10242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11</cp:revision>
  <cp:lastPrinted>2020-01-07T08:36:00Z</cp:lastPrinted>
  <dcterms:created xsi:type="dcterms:W3CDTF">2018-06-19T10:50:00Z</dcterms:created>
  <dcterms:modified xsi:type="dcterms:W3CDTF">2020-01-07T08:36:00Z</dcterms:modified>
</cp:coreProperties>
</file>