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755D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Pr="007E355A" w:rsidRDefault="0032755D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755D" w:rsidRDefault="0032755D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32755D" w:rsidRPr="00836D81" w:rsidRDefault="0032755D" w:rsidP="00836D81">
            <w:pPr>
              <w:rPr>
                <w:rFonts w:eastAsia="Arial Unicode MS"/>
              </w:rPr>
            </w:pPr>
          </w:p>
          <w:p w:rsidR="0032755D" w:rsidRPr="00836D81" w:rsidRDefault="0032755D" w:rsidP="00D45016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836D81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836D81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32755D" w:rsidRDefault="0032755D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Pr="007E355A" w:rsidRDefault="0032755D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32755D" w:rsidRPr="007E355A" w:rsidRDefault="0032755D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32755D" w:rsidRPr="007E355A" w:rsidRDefault="0032755D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32755D" w:rsidRPr="007E355A" w:rsidRDefault="0032755D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32755D" w:rsidRPr="007E355A" w:rsidRDefault="0032755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32755D" w:rsidRDefault="0032755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32755D" w:rsidRPr="007E355A" w:rsidRDefault="0032755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32755D" w:rsidRPr="00D45016" w:rsidRDefault="0032755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2755D" w:rsidRPr="00D45016" w:rsidRDefault="0032755D" w:rsidP="00D45016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 xml:space="preserve"> </w:t>
      </w:r>
      <w:r w:rsidRPr="00D45016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D45016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  <w:r w:rsidRPr="00D45016">
        <w:rPr>
          <w:rFonts w:ascii="Verdana" w:eastAsia="Arial Unicode MS" w:hAnsi="Verdana" w:cs="Verdana"/>
          <w:b/>
          <w:bCs/>
        </w:rPr>
        <w:t>„</w:t>
      </w:r>
      <w:r w:rsidRPr="00D45016">
        <w:rPr>
          <w:rFonts w:ascii="Verdana" w:hAnsi="Verdana" w:cs="Verdana"/>
          <w:b/>
          <w:bCs/>
        </w:rPr>
        <w:t>Utrzymanie i konserwacj</w:t>
      </w:r>
      <w:r>
        <w:rPr>
          <w:rFonts w:ascii="Verdana" w:hAnsi="Verdana" w:cs="Verdana"/>
          <w:b/>
          <w:bCs/>
        </w:rPr>
        <w:t>ę</w:t>
      </w:r>
      <w:r w:rsidRPr="00D45016">
        <w:rPr>
          <w:rFonts w:ascii="Verdana" w:hAnsi="Verdana" w:cs="Verdana"/>
          <w:b/>
          <w:bCs/>
        </w:rPr>
        <w:t xml:space="preserve"> Miejskich Kanałów Technologicznych na terenie miasta Wrocławia</w:t>
      </w:r>
      <w:r>
        <w:rPr>
          <w:rFonts w:ascii="Verdana" w:hAnsi="Verdana" w:cs="Verdana"/>
          <w:b/>
          <w:bCs/>
        </w:rPr>
        <w:t>”</w:t>
      </w:r>
    </w:p>
    <w:p w:rsidR="0032755D" w:rsidRPr="00301968" w:rsidRDefault="0032755D" w:rsidP="00D45016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32755D" w:rsidRPr="00062715" w:rsidRDefault="0032755D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32755D" w:rsidRPr="00062715" w:rsidRDefault="0032755D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32755D" w:rsidRPr="00062715" w:rsidRDefault="0032755D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32755D" w:rsidRPr="00571B5E" w:rsidRDefault="0032755D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2755D" w:rsidRPr="00571B5E" w:rsidRDefault="0032755D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……………</w:t>
      </w:r>
      <w:r w:rsidRPr="00F656E0">
        <w:rPr>
          <w:rFonts w:ascii="Verdana" w:eastAsia="Arial Unicode MS" w:hAnsi="Verdana" w:cs="Verdana"/>
          <w:b/>
          <w:bCs/>
        </w:rPr>
        <w:t xml:space="preserve">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kosztorysem ofertowym.</w:t>
      </w:r>
    </w:p>
    <w:p w:rsidR="0032755D" w:rsidRDefault="0032755D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2755D" w:rsidRPr="00571B5E" w:rsidRDefault="0032755D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32755D" w:rsidRPr="00571B5E" w:rsidRDefault="0032755D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32755D" w:rsidRDefault="0032755D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32755D" w:rsidRPr="00571B5E" w:rsidRDefault="0032755D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32755D" w:rsidRPr="00062715" w:rsidRDefault="0032755D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32755D" w:rsidRPr="00062715" w:rsidRDefault="0032755D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2755D" w:rsidRDefault="0032755D" w:rsidP="00767D1A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 w:rsidRPr="00062715">
        <w:rPr>
          <w:rFonts w:ascii="Verdana" w:eastAsia="Arial Unicode MS" w:hAnsi="Verdana" w:cs="Verdana"/>
        </w:rPr>
        <w:t xml:space="preserve">6. Zobowiązujemy się do wykonania zamówienia </w:t>
      </w:r>
      <w:r w:rsidRPr="0088254F">
        <w:rPr>
          <w:rFonts w:ascii="Verdana" w:eastAsia="Arial Unicode MS" w:hAnsi="Verdana" w:cs="Verdana"/>
          <w:spacing w:val="-2"/>
          <w:u w:val="single"/>
        </w:rPr>
        <w:t>od daty zawarcia umowy</w:t>
      </w:r>
      <w:r>
        <w:rPr>
          <w:rFonts w:ascii="Verdana" w:eastAsia="Arial Unicode MS" w:hAnsi="Verdana" w:cs="Verdana"/>
          <w:spacing w:val="-2"/>
          <w:u w:val="single"/>
        </w:rPr>
        <w:t xml:space="preserve"> do dnia 31.12.2019r.</w:t>
      </w:r>
    </w:p>
    <w:p w:rsidR="0032755D" w:rsidRPr="000E61D1" w:rsidRDefault="0032755D" w:rsidP="000E61D1">
      <w:pPr>
        <w:pStyle w:val="PlainText"/>
        <w:tabs>
          <w:tab w:val="left" w:pos="426"/>
        </w:tabs>
        <w:rPr>
          <w:rFonts w:ascii="Verdana" w:eastAsia="Arial Unicode MS" w:hAnsi="Verdana"/>
          <w:b/>
          <w:bCs/>
        </w:rPr>
      </w:pPr>
    </w:p>
    <w:p w:rsidR="0032755D" w:rsidRDefault="0032755D" w:rsidP="00EF3F84">
      <w:pPr>
        <w:pStyle w:val="PlainText"/>
        <w:jc w:val="both"/>
        <w:rPr>
          <w:rFonts w:ascii="Verdana" w:hAnsi="Verdana" w:cs="Verdana"/>
          <w:sz w:val="18"/>
          <w:szCs w:val="18"/>
        </w:rPr>
      </w:pPr>
      <w:r w:rsidRPr="00062715">
        <w:rPr>
          <w:rFonts w:ascii="Verdana" w:eastAsia="Arial Unicode MS" w:hAnsi="Verdana" w:cs="Verdana"/>
        </w:rPr>
        <w:t xml:space="preserve">7. Udzielamy gwarancji na okres </w:t>
      </w:r>
      <w:r w:rsidRPr="00062715">
        <w:rPr>
          <w:rFonts w:ascii="Verdana" w:hAnsi="Verdana" w:cs="Verdana"/>
          <w:b/>
          <w:bCs/>
        </w:rPr>
        <w:t>…….... (</w:t>
      </w:r>
      <w:r>
        <w:rPr>
          <w:rFonts w:ascii="Verdana" w:hAnsi="Verdana" w:cs="Verdana"/>
          <w:b/>
          <w:bCs/>
        </w:rPr>
        <w:t>24, 36 lub 48</w:t>
      </w:r>
      <w:r w:rsidRPr="00062715">
        <w:rPr>
          <w:rFonts w:ascii="Verdana" w:hAnsi="Verdana" w:cs="Verdana"/>
          <w:b/>
          <w:bCs/>
        </w:rPr>
        <w:t xml:space="preserve">) </w:t>
      </w:r>
      <w:r w:rsidRPr="00C01458">
        <w:rPr>
          <w:rFonts w:ascii="Verdana" w:hAnsi="Verdana" w:cs="Verdana"/>
          <w:sz w:val="18"/>
          <w:szCs w:val="18"/>
        </w:rPr>
        <w:t xml:space="preserve">miesięcy </w:t>
      </w:r>
      <w:r w:rsidRPr="00C01458">
        <w:rPr>
          <w:rFonts w:ascii="Verdana" w:eastAsia="Arial Unicode MS" w:hAnsi="Verdana" w:cs="Verdana"/>
          <w:sz w:val="18"/>
          <w:szCs w:val="18"/>
        </w:rPr>
        <w:t>na wykonane naprawy i wbudowane nowe elementy oraz wyrażamy zgodę na umowne rozszerzenie okresu rękojmi na czas trwania gwarancji (art. 558 § 1 kodeksu cywilnego)</w:t>
      </w:r>
      <w:r w:rsidRPr="00C01458">
        <w:rPr>
          <w:rFonts w:ascii="Verdana" w:hAnsi="Verdana" w:cs="Verdana"/>
          <w:sz w:val="18"/>
          <w:szCs w:val="18"/>
        </w:rPr>
        <w:t>.</w:t>
      </w:r>
      <w:r w:rsidRPr="00062715">
        <w:rPr>
          <w:rStyle w:val="FootnoteReference"/>
          <w:rFonts w:ascii="Verdana" w:hAnsi="Verdana" w:cs="Verdana"/>
        </w:rPr>
        <w:footnoteReference w:id="2"/>
      </w:r>
    </w:p>
    <w:p w:rsidR="0032755D" w:rsidRDefault="0032755D" w:rsidP="00EF3F84">
      <w:pPr>
        <w:pStyle w:val="PlainText"/>
        <w:jc w:val="both"/>
        <w:rPr>
          <w:rFonts w:ascii="Verdana" w:hAnsi="Verdana" w:cs="Verdana"/>
        </w:rPr>
      </w:pPr>
    </w:p>
    <w:p w:rsidR="0032755D" w:rsidRDefault="0032755D" w:rsidP="005F31A1">
      <w:pPr>
        <w:pStyle w:val="PlainText"/>
        <w:jc w:val="both"/>
        <w:rPr>
          <w:rFonts w:ascii="Verdana" w:eastAsia="Arial Unicode MS" w:hAnsi="Verdana" w:cs="Verdana"/>
        </w:rPr>
      </w:pPr>
      <w:r>
        <w:rPr>
          <w:rFonts w:ascii="Verdana" w:hAnsi="Verdana" w:cs="Verdana"/>
        </w:rPr>
        <w:t xml:space="preserve">8. Zobowiązujemy się do </w:t>
      </w:r>
      <w:r>
        <w:rPr>
          <w:rFonts w:ascii="Verdana" w:eastAsia="Arial Unicode MS" w:hAnsi="Verdana" w:cs="Verdana"/>
        </w:rPr>
        <w:t>naprawy awarii:</w:t>
      </w:r>
    </w:p>
    <w:p w:rsidR="0032755D" w:rsidRPr="00D4614D" w:rsidRDefault="0032755D" w:rsidP="00F37E43">
      <w:pPr>
        <w:tabs>
          <w:tab w:val="left" w:pos="374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- </w:t>
      </w:r>
      <w:r w:rsidRPr="00D4614D">
        <w:rPr>
          <w:rFonts w:ascii="Verdana" w:hAnsi="Verdana" w:cs="Verdana"/>
          <w:sz w:val="20"/>
          <w:szCs w:val="20"/>
        </w:rPr>
        <w:t>kategorii „A”</w:t>
      </w:r>
      <w:r>
        <w:rPr>
          <w:rFonts w:ascii="Verdana" w:hAnsi="Verdana" w:cs="Verdana"/>
          <w:sz w:val="20"/>
          <w:szCs w:val="20"/>
        </w:rPr>
        <w:t xml:space="preserve"> w ………..………… dzień/dni (2 dni lub 1 dzień)</w:t>
      </w:r>
      <w:r>
        <w:rPr>
          <w:rFonts w:ascii="Verdana" w:hAnsi="Verdana" w:cs="Verdana"/>
          <w:sz w:val="20"/>
          <w:szCs w:val="20"/>
          <w:vertAlign w:val="superscript"/>
        </w:rPr>
        <w:t>2</w:t>
      </w:r>
      <w:r>
        <w:rPr>
          <w:rFonts w:ascii="Verdana" w:hAnsi="Verdana" w:cs="Verdana"/>
          <w:sz w:val="20"/>
          <w:szCs w:val="20"/>
        </w:rPr>
        <w:t xml:space="preserve"> </w:t>
      </w:r>
    </w:p>
    <w:p w:rsidR="0032755D" w:rsidRPr="001A1ADF" w:rsidRDefault="0032755D" w:rsidP="00F37E43">
      <w:pPr>
        <w:tabs>
          <w:tab w:val="left" w:pos="374"/>
        </w:tabs>
        <w:rPr>
          <w:rFonts w:ascii="Verdana" w:hAnsi="Verdana" w:cs="Verdana"/>
          <w:sz w:val="20"/>
          <w:szCs w:val="20"/>
          <w:vertAlign w:val="superscript"/>
        </w:rPr>
      </w:pPr>
      <w:r>
        <w:rPr>
          <w:rFonts w:ascii="Verdana" w:hAnsi="Verdana" w:cs="Verdana"/>
          <w:sz w:val="20"/>
          <w:szCs w:val="20"/>
        </w:rPr>
        <w:t>- kategorii „B”</w:t>
      </w:r>
      <w:r w:rsidRPr="001A1AD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w …………………… dni (4 dni lub 2 dni)</w:t>
      </w:r>
      <w:r>
        <w:rPr>
          <w:rFonts w:ascii="Verdana" w:hAnsi="Verdana" w:cs="Verdana"/>
          <w:sz w:val="20"/>
          <w:szCs w:val="20"/>
          <w:vertAlign w:val="superscript"/>
        </w:rPr>
        <w:t>2</w:t>
      </w:r>
    </w:p>
    <w:p w:rsidR="0032755D" w:rsidRDefault="0032755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2755D" w:rsidRDefault="0032755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9.</w:t>
      </w:r>
      <w:r>
        <w:rPr>
          <w:rFonts w:ascii="Verdana" w:eastAsia="Arial Unicode MS" w:hAnsi="Verdana" w:cs="Verdana"/>
        </w:rPr>
        <w:tab/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32755D" w:rsidRPr="00EF3F84" w:rsidRDefault="0032755D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32755D" w:rsidRPr="007E355A" w:rsidRDefault="0032755D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32755D" w:rsidRPr="00EF3F84" w:rsidRDefault="0032755D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32755D" w:rsidRPr="00EF3F84" w:rsidRDefault="0032755D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32755D" w:rsidRDefault="0032755D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2755D" w:rsidRPr="00EF3F84" w:rsidRDefault="0032755D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32755D" w:rsidRPr="00EF3F84" w:rsidRDefault="0032755D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32755D" w:rsidRPr="00EF3F84" w:rsidRDefault="0032755D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32755D" w:rsidRPr="00062715" w:rsidRDefault="0032755D" w:rsidP="00EF3F84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32755D" w:rsidRPr="00EF3F84" w:rsidRDefault="0032755D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32755D" w:rsidRDefault="0032755D" w:rsidP="00B838B8">
      <w:pPr>
        <w:pStyle w:val="PlainText"/>
        <w:numPr>
          <w:ilvl w:val="0"/>
          <w:numId w:val="19"/>
        </w:numPr>
        <w:tabs>
          <w:tab w:val="clear" w:pos="720"/>
          <w:tab w:val="left" w:pos="0"/>
        </w:tabs>
        <w:ind w:left="0" w:firstLine="0"/>
        <w:jc w:val="both"/>
        <w:rPr>
          <w:rFonts w:ascii="Verdana" w:eastAsia="Arial Unicode MS" w:hAnsi="Verdana"/>
        </w:rPr>
      </w:pPr>
      <w:r w:rsidRPr="003946CD">
        <w:rPr>
          <w:rFonts w:ascii="Verdana" w:eastAsia="Arial Unicode MS" w:hAnsi="Verdana" w:cs="Verdana"/>
          <w:spacing w:val="-2"/>
        </w:rPr>
        <w:t xml:space="preserve">Oświadczamy, że zapoznaliśmy się z projektem umowy i zobowiązujemy się, </w:t>
      </w:r>
      <w:r>
        <w:rPr>
          <w:rFonts w:ascii="Verdana" w:eastAsia="Arial Unicode MS" w:hAnsi="Verdana"/>
          <w:spacing w:val="-2"/>
        </w:rPr>
        <w:br/>
      </w:r>
      <w:r w:rsidRPr="003946CD">
        <w:rPr>
          <w:rFonts w:ascii="Verdana" w:eastAsia="Arial Unicode MS" w:hAnsi="Verdana" w:cs="Verdana"/>
          <w:spacing w:val="-2"/>
        </w:rPr>
        <w:t>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32755D" w:rsidRDefault="0032755D" w:rsidP="00CD16D5">
      <w:pPr>
        <w:pStyle w:val="PlainText"/>
        <w:tabs>
          <w:tab w:val="left" w:pos="426"/>
        </w:tabs>
        <w:ind w:left="360"/>
        <w:jc w:val="both"/>
        <w:rPr>
          <w:rFonts w:ascii="Verdana" w:eastAsia="Arial Unicode MS" w:hAnsi="Verdana"/>
        </w:rPr>
      </w:pPr>
    </w:p>
    <w:p w:rsidR="0032755D" w:rsidRPr="00336744" w:rsidRDefault="0032755D" w:rsidP="00B838B8">
      <w:pPr>
        <w:pStyle w:val="PlainText"/>
        <w:numPr>
          <w:ilvl w:val="0"/>
          <w:numId w:val="19"/>
        </w:numPr>
        <w:tabs>
          <w:tab w:val="clear" w:pos="720"/>
          <w:tab w:val="left" w:pos="0"/>
        </w:tabs>
        <w:ind w:left="0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Oświadczamy, że jesteśmy mikroprzedsiębiorstwem bądź małym lub średnim przedsiębiorstwem (wpisać TAK lub NIE) ………………..</w:t>
      </w:r>
    </w:p>
    <w:p w:rsidR="0032755D" w:rsidRDefault="0032755D" w:rsidP="00CD16D5">
      <w:pPr>
        <w:pStyle w:val="PlainText"/>
        <w:jc w:val="both"/>
        <w:rPr>
          <w:rFonts w:ascii="Verdana" w:eastAsia="Arial Unicode MS" w:hAnsi="Verdana"/>
        </w:rPr>
      </w:pPr>
    </w:p>
    <w:p w:rsidR="0032755D" w:rsidRPr="00C52D41" w:rsidRDefault="0032755D" w:rsidP="00B838B8">
      <w:pPr>
        <w:pStyle w:val="PlainText"/>
        <w:spacing w:before="240"/>
        <w:jc w:val="both"/>
        <w:rPr>
          <w:rFonts w:ascii="Verdana" w:eastAsia="Arial Unicode MS" w:hAnsi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 xml:space="preserve">4.  </w:t>
      </w:r>
      <w:r w:rsidRPr="00C52D41">
        <w:rPr>
          <w:rFonts w:ascii="Verdana" w:hAnsi="Verdana" w:cs="Verdana"/>
          <w:sz w:val="18"/>
          <w:szCs w:val="18"/>
        </w:rPr>
        <w:t>Oświadczam, że wypełniłem obowiązki informacyjne przewidziane w art. 13 lub art. 14 RODO</w:t>
      </w:r>
      <w:r w:rsidRPr="00C52D41">
        <w:rPr>
          <w:rFonts w:ascii="Verdana" w:hAnsi="Verdana" w:cs="Verdana"/>
          <w:sz w:val="18"/>
          <w:szCs w:val="18"/>
          <w:vertAlign w:val="superscript"/>
        </w:rPr>
        <w:t>1)</w:t>
      </w:r>
      <w:r w:rsidRPr="00C52D41">
        <w:rPr>
          <w:rFonts w:ascii="Verdana" w:hAnsi="Verdana" w:cs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  <w:r w:rsidRPr="00C52D41">
        <w:rPr>
          <w:rFonts w:ascii="Verdana" w:hAnsi="Verdana" w:cs="Verdana"/>
          <w:sz w:val="18"/>
          <w:szCs w:val="18"/>
          <w:vertAlign w:val="superscript"/>
        </w:rPr>
        <w:t xml:space="preserve"> 2)</w:t>
      </w:r>
    </w:p>
    <w:p w:rsidR="0032755D" w:rsidRPr="00AF5FB3" w:rsidRDefault="0032755D" w:rsidP="00B838B8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rozporządzenie Parlamentu Europejskiego i Rady (UE) 2016/679 z dnia 27 kwietnia 2016 r. w sprawie ochrony osób fizycznych </w:t>
      </w:r>
      <w:r>
        <w:rPr>
          <w:rFonts w:ascii="Verdana" w:hAnsi="Verdana" w:cs="Verdana"/>
          <w:color w:val="000000"/>
          <w:sz w:val="14"/>
          <w:szCs w:val="14"/>
        </w:rPr>
        <w:br/>
      </w:r>
      <w:r w:rsidRPr="00AF5FB3">
        <w:rPr>
          <w:rFonts w:ascii="Verdana" w:hAnsi="Verdana" w:cs="Verdana"/>
          <w:color w:val="000000"/>
          <w:sz w:val="14"/>
          <w:szCs w:val="14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755D" w:rsidRPr="00AF5FB3" w:rsidRDefault="0032755D" w:rsidP="00B838B8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14"/>
          <w:szCs w:val="14"/>
        </w:rPr>
      </w:pPr>
      <w:r w:rsidRPr="00AF5FB3">
        <w:rPr>
          <w:rFonts w:ascii="Verdana" w:hAnsi="Verdana" w:cs="Verdana"/>
          <w:color w:val="000000"/>
          <w:sz w:val="14"/>
          <w:szCs w:val="14"/>
        </w:rPr>
        <w:t xml:space="preserve">  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755D" w:rsidRDefault="0032755D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2755D" w:rsidRPr="00EF3F84" w:rsidRDefault="0032755D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15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32755D" w:rsidRPr="00B838B8" w:rsidRDefault="0032755D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>Nazwa: ……………………………………………………………………………………..…….………………………………………….</w:t>
      </w:r>
    </w:p>
    <w:p w:rsidR="0032755D" w:rsidRPr="00B838B8" w:rsidRDefault="0032755D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>Adres: ………………………………………………………………………………………………………………………………………….</w:t>
      </w:r>
    </w:p>
    <w:p w:rsidR="0032755D" w:rsidRPr="00B838B8" w:rsidRDefault="0032755D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 xml:space="preserve">Tel. ……………………………………….……..  Fax …………………………………..……….. </w:t>
      </w:r>
    </w:p>
    <w:p w:rsidR="0032755D" w:rsidRPr="00B838B8" w:rsidRDefault="0032755D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  <w:lang w:val="de-DE"/>
        </w:rPr>
      </w:pPr>
      <w:r w:rsidRPr="00B838B8">
        <w:rPr>
          <w:rFonts w:ascii="Verdana" w:eastAsia="Arial Unicode MS" w:hAnsi="Verdana" w:cs="Verdana"/>
          <w:lang w:val="de-DE"/>
        </w:rPr>
        <w:t>E-mail: …………………………………………..………………………………</w:t>
      </w:r>
    </w:p>
    <w:p w:rsidR="0032755D" w:rsidRPr="00B838B8" w:rsidRDefault="0032755D" w:rsidP="00EF3F84">
      <w:pPr>
        <w:jc w:val="both"/>
        <w:rPr>
          <w:rFonts w:ascii="Verdana" w:eastAsia="Arial Unicode MS" w:hAnsi="Verdana"/>
          <w:sz w:val="20"/>
          <w:szCs w:val="20"/>
          <w:lang w:val="de-DE"/>
        </w:rPr>
      </w:pPr>
    </w:p>
    <w:p w:rsidR="0032755D" w:rsidRPr="00B838B8" w:rsidRDefault="0032755D" w:rsidP="00EF3F84">
      <w:pPr>
        <w:jc w:val="both"/>
        <w:rPr>
          <w:rFonts w:ascii="Verdana" w:eastAsia="Arial Unicode MS" w:hAnsi="Verdana" w:cs="Verdana"/>
          <w:sz w:val="16"/>
          <w:szCs w:val="16"/>
        </w:rPr>
      </w:pPr>
      <w:r w:rsidRPr="00B838B8">
        <w:rPr>
          <w:rFonts w:ascii="Verdana" w:eastAsia="Arial Unicode MS" w:hAnsi="Verdana" w:cs="Verdana"/>
          <w:sz w:val="16"/>
          <w:szCs w:val="16"/>
        </w:rPr>
        <w:t>Załączniki do formularza oferty:</w:t>
      </w:r>
    </w:p>
    <w:p w:rsidR="0032755D" w:rsidRPr="00B838B8" w:rsidRDefault="0032755D" w:rsidP="00EF3F84">
      <w:pPr>
        <w:numPr>
          <w:ilvl w:val="0"/>
          <w:numId w:val="12"/>
        </w:numPr>
        <w:jc w:val="both"/>
        <w:rPr>
          <w:rFonts w:ascii="Verdana" w:eastAsia="Arial Unicode MS" w:hAnsi="Verdana"/>
          <w:sz w:val="16"/>
          <w:szCs w:val="16"/>
        </w:rPr>
      </w:pPr>
      <w:r w:rsidRPr="00B838B8">
        <w:rPr>
          <w:rFonts w:ascii="Verdana" w:eastAsia="Arial Unicode MS" w:hAnsi="Verdana" w:cs="Verdana"/>
          <w:sz w:val="16"/>
          <w:szCs w:val="16"/>
        </w:rPr>
        <w:t>Kosztorys ofertow</w:t>
      </w:r>
      <w:r>
        <w:rPr>
          <w:rFonts w:ascii="Verdana" w:eastAsia="Arial Unicode MS" w:hAnsi="Verdana" w:cs="Verdana"/>
          <w:sz w:val="16"/>
          <w:szCs w:val="16"/>
        </w:rPr>
        <w:t>y</w:t>
      </w:r>
    </w:p>
    <w:p w:rsidR="0032755D" w:rsidRPr="00B838B8" w:rsidRDefault="0032755D" w:rsidP="00B838B8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Verdana"/>
          <w:sz w:val="16"/>
          <w:szCs w:val="16"/>
        </w:rPr>
      </w:pPr>
      <w:r w:rsidRPr="00B838B8">
        <w:rPr>
          <w:rFonts w:ascii="Verdana" w:eastAsia="Arial Unicode MS" w:hAnsi="Verdana" w:cs="Verdana"/>
          <w:sz w:val="16"/>
          <w:szCs w:val="16"/>
        </w:rPr>
        <w:t xml:space="preserve">Oświadczenia własne wykonawcy </w:t>
      </w:r>
    </w:p>
    <w:p w:rsidR="0032755D" w:rsidRPr="00E5495D" w:rsidRDefault="0032755D" w:rsidP="00B838B8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Verdana"/>
          <w:sz w:val="16"/>
          <w:szCs w:val="16"/>
        </w:rPr>
      </w:pPr>
      <w:r w:rsidRPr="00E5495D">
        <w:rPr>
          <w:rFonts w:ascii="Verdana" w:eastAsia="Arial Unicode MS" w:hAnsi="Verdana" w:cs="Verdana"/>
          <w:sz w:val="16"/>
          <w:szCs w:val="16"/>
        </w:rPr>
        <w:t>Zobowiązanie podmiotu udostępniającego zasoby (jeżeli dotyczy)</w:t>
      </w:r>
    </w:p>
    <w:p w:rsidR="0032755D" w:rsidRDefault="0032755D" w:rsidP="00B838B8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/>
          <w:sz w:val="16"/>
          <w:szCs w:val="16"/>
        </w:rPr>
      </w:pPr>
      <w:r w:rsidRPr="00E5495D">
        <w:rPr>
          <w:rFonts w:ascii="Verdana" w:eastAsia="Arial Unicode MS" w:hAnsi="Verdana" w:cs="Verdana"/>
          <w:sz w:val="16"/>
          <w:szCs w:val="16"/>
        </w:rPr>
        <w:t>Oświadczenie o przynależności do grupy kapitałowej(należy złożyć w terminie 3 dni od zamieszczenia na stronie internetowej informacji, o której mowa w art.86 ust.5 ustawy Pzp)</w:t>
      </w:r>
    </w:p>
    <w:p w:rsidR="0032755D" w:rsidRDefault="0032755D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32755D" w:rsidRDefault="0032755D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32755D" w:rsidRDefault="0032755D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32755D" w:rsidRPr="00E5495D" w:rsidRDefault="0032755D" w:rsidP="0090325C">
      <w:pPr>
        <w:jc w:val="both"/>
        <w:rPr>
          <w:rFonts w:ascii="Verdana" w:eastAsia="Arial Unicode MS" w:hAnsi="Verdana"/>
          <w:sz w:val="16"/>
          <w:szCs w:val="16"/>
        </w:rPr>
      </w:pPr>
    </w:p>
    <w:p w:rsidR="0032755D" w:rsidRPr="007E355A" w:rsidRDefault="0032755D" w:rsidP="00396E8A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</w:t>
      </w:r>
      <w:r>
        <w:rPr>
          <w:rFonts w:ascii="Verdana" w:eastAsia="Arial Unicode MS" w:hAnsi="Verdana" w:cs="Verdana"/>
          <w:sz w:val="20"/>
          <w:szCs w:val="20"/>
        </w:rPr>
        <w:t>,</w:t>
      </w:r>
      <w:r w:rsidRPr="00FB4A28">
        <w:rPr>
          <w:rFonts w:ascii="Verdana" w:eastAsia="Arial Unicode MS" w:hAnsi="Verdana" w:cs="Verdana"/>
          <w:sz w:val="20"/>
          <w:szCs w:val="20"/>
        </w:rPr>
        <w:t xml:space="preserve"> dnia ……………………….. roku</w:t>
      </w:r>
      <w:r>
        <w:rPr>
          <w:rFonts w:ascii="Verdana" w:eastAsia="Arial Unicode MS" w:hAnsi="Verdana" w:cs="Verdana"/>
          <w:sz w:val="20"/>
          <w:szCs w:val="20"/>
        </w:rPr>
        <w:t xml:space="preserve">    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</w:t>
      </w:r>
      <w:r>
        <w:rPr>
          <w:rFonts w:ascii="Verdana" w:eastAsia="Arial Unicode MS" w:hAnsi="Verdana" w:cs="Verdana"/>
          <w:sz w:val="18"/>
          <w:szCs w:val="18"/>
        </w:rPr>
        <w:t>……</w:t>
      </w:r>
      <w:r w:rsidRPr="007E355A">
        <w:rPr>
          <w:rFonts w:ascii="Verdana" w:eastAsia="Arial Unicode MS" w:hAnsi="Verdana" w:cs="Verdana"/>
          <w:sz w:val="18"/>
          <w:szCs w:val="18"/>
        </w:rPr>
        <w:t>……………</w:t>
      </w:r>
      <w:r>
        <w:rPr>
          <w:rFonts w:ascii="Verdana" w:eastAsia="Arial Unicode MS" w:hAnsi="Verdana" w:cs="Verdana"/>
          <w:sz w:val="18"/>
          <w:szCs w:val="18"/>
        </w:rPr>
        <w:t>……….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</w:t>
      </w:r>
    </w:p>
    <w:p w:rsidR="0032755D" w:rsidRPr="00396E8A" w:rsidRDefault="0032755D" w:rsidP="004F03FE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</w:t>
      </w:r>
      <w:r w:rsidRPr="00396E8A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32755D" w:rsidRPr="00B838B8" w:rsidRDefault="0032755D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>* niepotrzebne skreślić</w:t>
      </w:r>
    </w:p>
    <w:p w:rsidR="0032755D" w:rsidRDefault="0032755D" w:rsidP="005F31A1">
      <w:pPr>
        <w:spacing w:before="120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B838B8">
        <w:rPr>
          <w:rFonts w:ascii="Verdana" w:eastAsia="Arial Unicode MS" w:hAnsi="Verdana" w:cs="Verdana"/>
          <w:i/>
          <w:iCs/>
          <w:color w:val="000000"/>
          <w:sz w:val="14"/>
          <w:szCs w:val="14"/>
        </w:rPr>
        <w:t>** dotyczy wykonawców</w:t>
      </w:r>
      <w:r w:rsidRPr="00B838B8">
        <w:rPr>
          <w:rFonts w:ascii="Verdana" w:eastAsia="Arial Unicode MS" w:hAnsi="Verdana" w:cs="Verdana"/>
          <w:sz w:val="14"/>
          <w:szCs w:val="14"/>
        </w:rPr>
        <w:t xml:space="preserve">,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>których oferty będą generować obowiązek doliczania wartości podatku vat do wartości netto</w:t>
      </w:r>
      <w:r w:rsidRPr="00B838B8">
        <w:rPr>
          <w:rFonts w:ascii="Verdana" w:eastAsia="Arial Unicode MS" w:hAnsi="Verdana" w:cs="Verdana"/>
          <w:i/>
          <w:iCs/>
          <w:color w:val="1F497D"/>
          <w:sz w:val="14"/>
          <w:szCs w:val="14"/>
        </w:rPr>
        <w:t xml:space="preserve">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 xml:space="preserve">oferty, tj. </w:t>
      </w:r>
      <w:r>
        <w:rPr>
          <w:rFonts w:ascii="Verdana" w:eastAsia="Arial Unicode MS" w:hAnsi="Verdana"/>
          <w:i/>
          <w:iCs/>
          <w:sz w:val="14"/>
          <w:szCs w:val="14"/>
        </w:rPr>
        <w:br/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t xml:space="preserve">W przypadku: wewnątrzwspólnotowego nabycia towarów, mechanizmu odwróconego obciążenia,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br/>
        <w:t xml:space="preserve">o którym mowa w art. 17 ust. 1 pkt 7 ustawy o podatku od towarów i usług, importu usług lub importu towarów, </w:t>
      </w:r>
      <w:r w:rsidRPr="00B838B8">
        <w:rPr>
          <w:rFonts w:ascii="Verdana" w:eastAsia="Arial Unicode MS" w:hAnsi="Verdana" w:cs="Verdana"/>
          <w:i/>
          <w:iCs/>
          <w:sz w:val="14"/>
          <w:szCs w:val="14"/>
        </w:rPr>
        <w:br/>
        <w:t>z którymi wiąże się obowiązek doliczenia przez zamawiającego przy porównywaniu cen ofertowych podatku VAT</w:t>
      </w:r>
    </w:p>
    <w:p w:rsidR="0032755D" w:rsidRPr="00B838B8" w:rsidRDefault="0032755D" w:rsidP="005F31A1">
      <w:pPr>
        <w:spacing w:before="120"/>
        <w:jc w:val="both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755D" w:rsidRPr="0005177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Pr="0005177C" w:rsidRDefault="0032755D" w:rsidP="009B63E9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755D" w:rsidRPr="0005177C" w:rsidRDefault="0032755D" w:rsidP="009B63E9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32755D" w:rsidRPr="0005177C" w:rsidRDefault="0032755D" w:rsidP="009B63E9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32755D" w:rsidRPr="003A5A61" w:rsidRDefault="0032755D" w:rsidP="00D45016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3A5A61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3A5A61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32755D" w:rsidRPr="0005177C" w:rsidRDefault="0032755D" w:rsidP="009B63E9">
      <w:pPr>
        <w:rPr>
          <w:rFonts w:ascii="Verdana" w:eastAsia="Arial Unicode MS" w:hAnsi="Verdana"/>
          <w:sz w:val="20"/>
          <w:szCs w:val="20"/>
        </w:rPr>
      </w:pPr>
    </w:p>
    <w:p w:rsidR="0032755D" w:rsidRPr="0005177C" w:rsidRDefault="0032755D" w:rsidP="00396E8A">
      <w:pPr>
        <w:rPr>
          <w:rFonts w:ascii="Verdana" w:eastAsia="Arial Unicode MS" w:hAnsi="Verdana" w:cs="Verdana"/>
          <w:sz w:val="20"/>
          <w:szCs w:val="20"/>
        </w:rPr>
      </w:pPr>
      <w:r w:rsidRPr="0005177C">
        <w:rPr>
          <w:rFonts w:ascii="Verdana" w:eastAsia="Arial Unicode MS" w:hAnsi="Verdana" w:cs="Verdana"/>
          <w:sz w:val="20"/>
          <w:szCs w:val="20"/>
        </w:rPr>
        <w:t>Wykonawca: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</w:t>
      </w:r>
    </w:p>
    <w:p w:rsidR="0032755D" w:rsidRPr="00AD3E31" w:rsidRDefault="0032755D" w:rsidP="00AD3E31">
      <w:pPr>
        <w:tabs>
          <w:tab w:val="left" w:pos="9000"/>
        </w:tabs>
        <w:ind w:right="175"/>
        <w:rPr>
          <w:rFonts w:ascii="Verdana" w:eastAsia="Arial Unicode MS" w:hAnsi="Verdana"/>
          <w:i/>
          <w:iCs/>
          <w:sz w:val="14"/>
          <w:szCs w:val="14"/>
        </w:rPr>
      </w:pPr>
      <w:r w:rsidRPr="0005177C"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                (pełna nazwa, adres)</w:t>
      </w:r>
    </w:p>
    <w:p w:rsidR="0032755D" w:rsidRPr="0005177C" w:rsidRDefault="0032755D" w:rsidP="00396E8A">
      <w:pPr>
        <w:rPr>
          <w:rFonts w:ascii="Verdana" w:eastAsia="Arial Unicode MS" w:hAnsi="Verdana" w:cs="Verdana"/>
          <w:sz w:val="20"/>
          <w:szCs w:val="20"/>
        </w:rPr>
      </w:pPr>
      <w:r w:rsidRPr="0005177C">
        <w:rPr>
          <w:rFonts w:ascii="Verdana" w:eastAsia="Arial Unicode MS" w:hAnsi="Verdana" w:cs="Verdana"/>
          <w:sz w:val="18"/>
          <w:szCs w:val="18"/>
        </w:rPr>
        <w:t xml:space="preserve">reprezentowany przez: </w:t>
      </w:r>
      <w:r w:rsidRPr="0005177C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……………………………………………………………………………………………………………….</w:t>
      </w:r>
    </w:p>
    <w:p w:rsidR="0032755D" w:rsidRPr="0005177C" w:rsidRDefault="0032755D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05177C"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(imię, nazwisko, stanowisko/podstawa do reprezentacji)</w:t>
      </w:r>
    </w:p>
    <w:p w:rsidR="0032755D" w:rsidRPr="0005177C" w:rsidRDefault="0032755D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32755D" w:rsidRPr="0005177C">
        <w:trPr>
          <w:trHeight w:val="450"/>
        </w:trPr>
        <w:tc>
          <w:tcPr>
            <w:tcW w:w="552" w:type="dxa"/>
            <w:shd w:val="clear" w:color="auto" w:fill="F3F3F3"/>
            <w:vAlign w:val="center"/>
          </w:tcPr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32755D" w:rsidRPr="0005177C" w:rsidRDefault="0032755D" w:rsidP="00F37E4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32755D" w:rsidRPr="0005177C">
        <w:trPr>
          <w:trHeight w:val="170"/>
        </w:trPr>
        <w:tc>
          <w:tcPr>
            <w:tcW w:w="552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05177C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32755D" w:rsidRPr="0005177C">
        <w:trPr>
          <w:trHeight w:val="257"/>
        </w:trPr>
        <w:tc>
          <w:tcPr>
            <w:tcW w:w="9858" w:type="dxa"/>
            <w:gridSpan w:val="6"/>
            <w:shd w:val="clear" w:color="auto" w:fill="E6E6E6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CZĘŚĆ „A”</w:t>
            </w:r>
          </w:p>
        </w:tc>
      </w:tr>
      <w:tr w:rsidR="0032755D" w:rsidRPr="0005177C">
        <w:trPr>
          <w:trHeight w:val="416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Przegląd i konserwacja studni zgodnie z opisem</w:t>
            </w:r>
          </w:p>
          <w:p w:rsidR="0032755D" w:rsidRPr="0005177C" w:rsidRDefault="0032755D" w:rsidP="002F0400">
            <w:pPr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 xml:space="preserve">w OPZ 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2000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109"/>
        </w:trPr>
        <w:tc>
          <w:tcPr>
            <w:tcW w:w="552" w:type="dxa"/>
            <w:shd w:val="clear" w:color="auto" w:fill="F3F3F3"/>
            <w:vAlign w:val="center"/>
          </w:tcPr>
          <w:p w:rsidR="0032755D" w:rsidRPr="008D750A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7686" w:type="dxa"/>
            <w:gridSpan w:val="4"/>
            <w:shd w:val="clear" w:color="auto" w:fill="F3F3F3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netto za część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05177C">
              <w:rPr>
                <w:rFonts w:ascii="Verdana" w:hAnsi="Verdana" w:cs="Verdana"/>
                <w:b/>
                <w:bCs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  <w:r w:rsidRPr="0005177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(wartość poz. 1)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2755D" w:rsidRPr="0005177C">
        <w:trPr>
          <w:trHeight w:val="263"/>
        </w:trPr>
        <w:tc>
          <w:tcPr>
            <w:tcW w:w="9858" w:type="dxa"/>
            <w:gridSpan w:val="6"/>
            <w:shd w:val="clear" w:color="auto" w:fill="E6E6E6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CZĘŚĆ „B”</w:t>
            </w:r>
          </w:p>
        </w:tc>
      </w:tr>
      <w:tr w:rsidR="0032755D" w:rsidRPr="0005177C">
        <w:trPr>
          <w:trHeight w:val="263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podwójnej, bez regulacji, na nową ramę żeliwną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21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podwójnej, bez regulacji, na nową ramę żeliwną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21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pojedynczej, bez regulacji, na nową ramę żeliwną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21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 pojedynczej , bez regulacji, na nową ramę żeliwną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374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ciężkiej, bez regulacji, na nową ramę żeliwną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50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ciężkiej bez regulacji, na nową ramę żeliwną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25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podwójnej, bez regulacji, na nową ramę stalową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525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podwójnej, bez regulacji, na nową ramę stalową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525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lekkiej pojedynczej, bez regulacji, na nową ramę stalową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160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3A5A61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 xml:space="preserve">Wymiana uszkodzonej istniejącej ramy lekkiej  pojedynczej , bez regulacji, na nową ramę stalową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525"/>
        </w:trPr>
        <w:tc>
          <w:tcPr>
            <w:tcW w:w="552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564" w:type="dxa"/>
            <w:vAlign w:val="bottom"/>
          </w:tcPr>
          <w:p w:rsidR="0032755D" w:rsidRPr="0005177C" w:rsidRDefault="0032755D" w:rsidP="003A5A61">
            <w:pPr>
              <w:rPr>
                <w:rFonts w:ascii="Verdana" w:hAnsi="Verdana" w:cs="Verdana"/>
                <w:sz w:val="17"/>
                <w:szCs w:val="17"/>
              </w:rPr>
            </w:pPr>
            <w:r w:rsidRPr="0005177C">
              <w:rPr>
                <w:rFonts w:ascii="Verdana" w:hAnsi="Verdana" w:cs="Verdana"/>
                <w:sz w:val="17"/>
                <w:szCs w:val="17"/>
              </w:rPr>
              <w:t>Wymiana uszkodzonej istniejącej ramy ciężkiej, bez regulacji, na nową ramę stalową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05177C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32755D" w:rsidRDefault="0032755D" w:rsidP="008C3B3C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2755D" w:rsidRPr="0005177C" w:rsidRDefault="0032755D" w:rsidP="008C3B3C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</w:t>
      </w: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05177C">
        <w:rPr>
          <w:rFonts w:ascii="Verdana" w:eastAsia="Arial Unicode MS" w:hAnsi="Verdana" w:cs="Verdana"/>
          <w:sz w:val="20"/>
          <w:szCs w:val="20"/>
        </w:rPr>
        <w:t xml:space="preserve">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32755D" w:rsidRPr="0005177C" w:rsidRDefault="0032755D" w:rsidP="008C3B3C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8"/>
        <w:gridCol w:w="6586"/>
      </w:tblGrid>
      <w:tr w:rsidR="0032755D" w:rsidRPr="0005177C">
        <w:trPr>
          <w:trHeight w:val="1005"/>
        </w:trPr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Pr="0005177C" w:rsidRDefault="0032755D" w:rsidP="003A5A61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755D" w:rsidRPr="0005177C" w:rsidRDefault="0032755D" w:rsidP="003A5A61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C.d. KOSZTORYSU OFERTOWEGO              </w:t>
            </w:r>
          </w:p>
          <w:p w:rsidR="0032755D" w:rsidRPr="00836D81" w:rsidRDefault="0032755D" w:rsidP="003A5A61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836D81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836D81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32755D" w:rsidRPr="0005177C" w:rsidRDefault="0032755D">
      <w:pPr>
        <w:rPr>
          <w:rFonts w:ascii="Verdana" w:hAnsi="Verdana" w:cs="Verdana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32755D" w:rsidRPr="0005177C">
        <w:trPr>
          <w:trHeight w:val="269"/>
        </w:trPr>
        <w:tc>
          <w:tcPr>
            <w:tcW w:w="552" w:type="dxa"/>
            <w:shd w:val="clear" w:color="auto" w:fill="F3F3F3"/>
            <w:vAlign w:val="center"/>
          </w:tcPr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32755D" w:rsidRPr="0005177C" w:rsidRDefault="0032755D" w:rsidP="00836D81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32755D" w:rsidRPr="0005177C">
        <w:trPr>
          <w:trHeight w:val="93"/>
        </w:trPr>
        <w:tc>
          <w:tcPr>
            <w:tcW w:w="552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32755D" w:rsidRPr="0005177C">
        <w:trPr>
          <w:trHeight w:val="525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3A5A61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Wymiana uszkodzonej istniejącej ramy ciężkiej bez regulacji, na nową ramę stalową – za każdy następny element w obrębie jednego skrzyżowania*  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3A5A61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347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Regulacja rzędnej ramy studni powyżej 6 cm za każde rozpoczęte 10 cm wysokości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367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stalowej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15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stalowej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394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żeliwnej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1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lekkiej żeliwnej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75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57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stalowej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5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stalowej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6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17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żeliwnej – za pierwszy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61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Wymiana pokrywy ciężkiej żeliwnej – za każdy następny element w obrębie jednego skrzyżowania*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05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Uzupełnienie brakujących lub wymiana uszkodzonych kłódek syst</w:t>
            </w:r>
            <w:r>
              <w:rPr>
                <w:rFonts w:ascii="Verdana" w:hAnsi="Verdana" w:cs="Verdana"/>
                <w:sz w:val="17"/>
                <w:szCs w:val="17"/>
              </w:rPr>
              <w:t>emowych pokryw wewnętrznych (kłó</w:t>
            </w:r>
            <w:r w:rsidRPr="004D4315">
              <w:rPr>
                <w:rFonts w:ascii="Verdana" w:hAnsi="Verdana" w:cs="Verdana"/>
                <w:sz w:val="17"/>
                <w:szCs w:val="17"/>
              </w:rPr>
              <w:t>dki po stronie Zamawiającego)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615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Sprawdzenie drożności rur kanału technologicznego (rury kanalizacji kablowej i rurociągów kablowych) – za pierwszy otwór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1800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615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Sprawdzenie drożności rur kanału technologicznego (rury kanalizacji kablowej i rurociągów kablowych) – za każdy następny otwór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900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87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Usunięcie niedrożności kanalizacji 140 mm bez kosztu odtworzenia nawierzchni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393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Usunięcie niedrożności kanalizacji 110 mm lub 75 mm  bez kosztu odtworzenia nawierzchni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364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Usunięcie niedrożności rurociągu 50 mm, 40 mm lub 32 mm  bez kosztu odtworzenia nawierzchni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47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DVK 110 mm metodą wykopu otwartego – za pierwszą rurę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60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35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DVK 110 mm metodą wykopu otwartego – za każdą następną rurę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50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HDPE 110 mm metodą bezwykopową – za pierwszą rurę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45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D4315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50"/>
        </w:trPr>
        <w:tc>
          <w:tcPr>
            <w:tcW w:w="552" w:type="dxa"/>
            <w:vAlign w:val="center"/>
          </w:tcPr>
          <w:p w:rsidR="0032755D" w:rsidRPr="004D4315" w:rsidRDefault="0032755D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kanału technologicznego z rury HDPE 110 mm metodą bezwykopową – za każdą następną rurę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15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mb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36"/>
        </w:trPr>
        <w:tc>
          <w:tcPr>
            <w:tcW w:w="552" w:type="dxa"/>
            <w:vAlign w:val="center"/>
          </w:tcPr>
          <w:p w:rsidR="0032755D" w:rsidRPr="004D4315" w:rsidRDefault="0032755D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SK-1, SKO-1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</w:tbl>
    <w:p w:rsidR="0032755D" w:rsidRDefault="0032755D" w:rsidP="00836D81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2755D" w:rsidRPr="0005177C" w:rsidRDefault="0032755D" w:rsidP="00836D81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32755D" w:rsidRPr="0005177C" w:rsidRDefault="0032755D" w:rsidP="00836D81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755D" w:rsidRPr="0005177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Default="0032755D" w:rsidP="003A5A61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</w:p>
          <w:p w:rsidR="0032755D" w:rsidRDefault="0032755D" w:rsidP="003A5A61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</w:p>
          <w:p w:rsidR="0032755D" w:rsidRDefault="0032755D" w:rsidP="003A5A61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</w:p>
          <w:p w:rsidR="0032755D" w:rsidRPr="0005177C" w:rsidRDefault="0032755D" w:rsidP="003A5A61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755D" w:rsidRPr="0005177C" w:rsidRDefault="0032755D" w:rsidP="003A5A61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C.d. KOSZTORYSU OFERTOWEGO              </w:t>
            </w:r>
          </w:p>
          <w:p w:rsidR="0032755D" w:rsidRPr="00BA5F9F" w:rsidRDefault="0032755D" w:rsidP="003A5A61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i konserwację Miejskich Kanałów Technologicznych na terenie miasta Wrocławia</w:t>
            </w:r>
          </w:p>
        </w:tc>
      </w:tr>
    </w:tbl>
    <w:p w:rsidR="0032755D" w:rsidRPr="0005177C" w:rsidRDefault="0032755D">
      <w:pPr>
        <w:rPr>
          <w:rFonts w:ascii="Verdana" w:hAnsi="Verdana" w:cs="Verdana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32755D" w:rsidRPr="0005177C">
        <w:trPr>
          <w:trHeight w:val="469"/>
        </w:trPr>
        <w:tc>
          <w:tcPr>
            <w:tcW w:w="552" w:type="dxa"/>
            <w:shd w:val="clear" w:color="auto" w:fill="F3F3F3"/>
            <w:vAlign w:val="center"/>
          </w:tcPr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32755D" w:rsidRPr="0005177C" w:rsidRDefault="0032755D" w:rsidP="008C3B3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32755D" w:rsidRPr="0005177C">
        <w:trPr>
          <w:trHeight w:val="194"/>
        </w:trPr>
        <w:tc>
          <w:tcPr>
            <w:tcW w:w="552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</w:tcPr>
          <w:p w:rsidR="0032755D" w:rsidRPr="004D4315" w:rsidRDefault="0032755D" w:rsidP="008C3B3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4D4315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32755D" w:rsidRPr="0005177C">
        <w:trPr>
          <w:trHeight w:val="269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SKO-1g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SKR-1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studni SK-2, SKO-2g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SK-1, SKO-1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SKO-1g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SKR-1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studni SK-2, SKO-2g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Uzupełnienie ubytków murarskich w studni kablowej o powierzchni powyżej 0,25 m2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Uzupełnienie brakujących lub wymiana uszkodzonych wsporników kablowych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50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4564" w:type="dxa"/>
            <w:vAlign w:val="center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Uzupełnienie rurociągu w mikrorury, </w:t>
            </w:r>
          </w:p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wiązka 5x10 mm – kompletna instalacja**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4564" w:type="dxa"/>
            <w:vAlign w:val="center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Uzupełnienie rurociągu w mikrorury, </w:t>
            </w:r>
          </w:p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wiązka 3x10 mm – kompletna instalacja**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4564" w:type="dxa"/>
            <w:vAlign w:val="center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Uzupełnienie rurociągu w mikrorury, </w:t>
            </w:r>
          </w:p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wiązka 1x12 mm – kompletna instalacja**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250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m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Rozbiórka ścian studni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Odtworzenie ścian studni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Rozebranie i odtworzenie nawierzchni asfaltowych wraz z podbudową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>Rozebranie i odtworzenie nawierzchni twardych wraz z podbudową (polbruk, płytka chodnikowa, kostka kamienna, trylinka, beton, itd.)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80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Rozebranie i odtworzenie nawierzchni sypkich (kruszywa kamienne, żwiry) 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32"/>
        </w:trPr>
        <w:tc>
          <w:tcPr>
            <w:tcW w:w="552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D4315">
              <w:rPr>
                <w:rFonts w:ascii="Verdana" w:hAnsi="Verdana" w:cs="Verdana"/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4564" w:type="dxa"/>
            <w:vAlign w:val="bottom"/>
          </w:tcPr>
          <w:p w:rsidR="0032755D" w:rsidRPr="004D4315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4D4315">
              <w:rPr>
                <w:rFonts w:ascii="Verdana" w:hAnsi="Verdana" w:cs="Verdana"/>
                <w:sz w:val="17"/>
                <w:szCs w:val="17"/>
              </w:rPr>
              <w:t xml:space="preserve">Rozebranie i odtworzenie nawierzchni sypkich (grunt rodzimy stabilizowany, trawnik)) </w:t>
            </w:r>
          </w:p>
        </w:tc>
        <w:tc>
          <w:tcPr>
            <w:tcW w:w="1134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4D4315">
              <w:rPr>
                <w:rFonts w:ascii="Verdana" w:hAnsi="Verdana" w:cs="Verdana"/>
                <w:sz w:val="20"/>
                <w:szCs w:val="20"/>
              </w:rPr>
              <w:t>100</w:t>
            </w:r>
          </w:p>
        </w:tc>
        <w:tc>
          <w:tcPr>
            <w:tcW w:w="728" w:type="dxa"/>
            <w:vAlign w:val="center"/>
          </w:tcPr>
          <w:p w:rsidR="0032755D" w:rsidRPr="004D4315" w:rsidRDefault="0032755D" w:rsidP="004D4315">
            <w:pPr>
              <w:jc w:val="center"/>
              <w:rPr>
                <w:rFonts w:ascii="Verdana" w:hAnsi="Verdana" w:cs="Verdana"/>
                <w:sz w:val="18"/>
                <w:szCs w:val="18"/>
                <w:vertAlign w:val="superscript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74"/>
        </w:trPr>
        <w:tc>
          <w:tcPr>
            <w:tcW w:w="552" w:type="dxa"/>
            <w:shd w:val="clear" w:color="auto" w:fill="F3F3F3"/>
            <w:vAlign w:val="bottom"/>
          </w:tcPr>
          <w:p w:rsidR="0032755D" w:rsidRPr="008D750A" w:rsidRDefault="0032755D" w:rsidP="002F040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7686" w:type="dxa"/>
            <w:gridSpan w:val="4"/>
            <w:shd w:val="clear" w:color="auto" w:fill="F3F3F3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netto za część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(suma poz. 2÷51 )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2755D" w:rsidRPr="0005177C">
        <w:trPr>
          <w:trHeight w:val="269"/>
        </w:trPr>
        <w:tc>
          <w:tcPr>
            <w:tcW w:w="9858" w:type="dxa"/>
            <w:gridSpan w:val="6"/>
            <w:shd w:val="clear" w:color="auto" w:fill="E6E6E6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CZĘŚĆ „C”</w:t>
            </w:r>
          </w:p>
        </w:tc>
      </w:tr>
      <w:tr w:rsidR="0032755D" w:rsidRPr="0005177C">
        <w:trPr>
          <w:trHeight w:val="40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52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Dodatek za wypełnienie pokrywy ozdobną płytą kamienną lub kostką kamienną - pokrywa lekka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303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53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Dodatek za wypełnienie pokrywy ozdobną płytą kamienną lub kostką kamienną - pokrywa ciężka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37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54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brakującej lub wymiana uszkodzonej pokrywy wewnętrznej - ramy ciężkie lub podwójne lekkie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05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brakującej lub wymiana uszkodzonej pokrywy wewnętrznej - ramy pojedyncze lekkie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73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przywieszek identyfikacyjnych na wskazanych elementach sieci w studniach kablowych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553"/>
        </w:trPr>
        <w:tc>
          <w:tcPr>
            <w:tcW w:w="552" w:type="dxa"/>
            <w:vAlign w:val="center"/>
          </w:tcPr>
          <w:p w:rsidR="0032755D" w:rsidRPr="008D750A" w:rsidRDefault="0032755D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Wykonanie lub poprawienie mocowania zapasu kabla lub mufy kablowej do ściany studni (bez kosztu stelaży, skrzynek czy uchwytów do muf)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20"/>
        </w:trPr>
        <w:tc>
          <w:tcPr>
            <w:tcW w:w="552" w:type="dxa"/>
            <w:vAlign w:val="center"/>
          </w:tcPr>
          <w:p w:rsidR="0032755D" w:rsidRPr="008D750A" w:rsidRDefault="0032755D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4564" w:type="dxa"/>
            <w:vAlign w:val="bottom"/>
          </w:tcPr>
          <w:p w:rsidR="0032755D" w:rsidRDefault="0032755D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stelażu zapasu kabla max. do 100 m kabla lub mikrokabla</w:t>
            </w:r>
            <w:r>
              <w:rPr>
                <w:rFonts w:ascii="Verdana" w:hAnsi="Verdana" w:cs="Verdana"/>
                <w:sz w:val="17"/>
                <w:szCs w:val="17"/>
              </w:rPr>
              <w:t xml:space="preserve"> </w:t>
            </w:r>
          </w:p>
          <w:p w:rsidR="0032755D" w:rsidRPr="008D750A" w:rsidRDefault="0032755D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- (bez względu na typ - cena uśredniona)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20"/>
        </w:trPr>
        <w:tc>
          <w:tcPr>
            <w:tcW w:w="552" w:type="dxa"/>
            <w:vAlign w:val="center"/>
          </w:tcPr>
          <w:p w:rsidR="0032755D" w:rsidRPr="008D750A" w:rsidRDefault="0032755D" w:rsidP="002056E6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Montażu uchwytu światłowodowej mufy kablowej</w:t>
            </w:r>
          </w:p>
          <w:p w:rsidR="0032755D" w:rsidRPr="008D750A" w:rsidRDefault="0032755D" w:rsidP="002056E6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- (bez względu na typ mufy - cena uśredniona)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2056E6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056E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</w:tbl>
    <w:p w:rsidR="0032755D" w:rsidRDefault="0032755D">
      <w:pPr>
        <w:rPr>
          <w:rFonts w:ascii="Verdana" w:hAnsi="Verdana" w:cs="Verdana"/>
        </w:rPr>
      </w:pPr>
    </w:p>
    <w:p w:rsidR="0032755D" w:rsidRPr="0005177C" w:rsidRDefault="0032755D" w:rsidP="008B7599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32755D" w:rsidRPr="0005177C" w:rsidRDefault="0032755D" w:rsidP="008B7599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755D" w:rsidRPr="0005177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Pr="0005177C" w:rsidRDefault="0032755D" w:rsidP="003A5A61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5177C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2755D" w:rsidRPr="0005177C" w:rsidRDefault="0032755D" w:rsidP="003A5A61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05177C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C.d. KOSZTORYSU OFERTOWEGO              </w:t>
            </w:r>
          </w:p>
          <w:p w:rsidR="0032755D" w:rsidRPr="00BA5F9F" w:rsidRDefault="0032755D" w:rsidP="003A5A61">
            <w:pPr>
              <w:jc w:val="center"/>
              <w:rPr>
                <w:rFonts w:ascii="Verdana" w:eastAsia="Arial Unicode MS" w:hAnsi="Verdana"/>
                <w:sz w:val="18"/>
                <w:szCs w:val="18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32755D" w:rsidRPr="0005177C" w:rsidRDefault="0032755D">
      <w:pPr>
        <w:rPr>
          <w:rFonts w:ascii="Verdana" w:hAnsi="Verdana" w:cs="Verdana"/>
        </w:rPr>
      </w:pPr>
    </w:p>
    <w:tbl>
      <w:tblPr>
        <w:tblW w:w="9858" w:type="dxa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2"/>
        <w:gridCol w:w="4564"/>
        <w:gridCol w:w="1134"/>
        <w:gridCol w:w="728"/>
        <w:gridCol w:w="1260"/>
        <w:gridCol w:w="1620"/>
      </w:tblGrid>
      <w:tr w:rsidR="0032755D" w:rsidRPr="0005177C">
        <w:trPr>
          <w:trHeight w:val="553"/>
        </w:trPr>
        <w:tc>
          <w:tcPr>
            <w:tcW w:w="552" w:type="dxa"/>
            <w:shd w:val="clear" w:color="auto" w:fill="F3F3F3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64" w:type="dxa"/>
            <w:shd w:val="clear" w:color="auto" w:fill="F3F3F3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Rodzaj prac</w:t>
            </w:r>
          </w:p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(wraz z materiałem)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728" w:type="dxa"/>
            <w:shd w:val="clear" w:color="auto" w:fill="F3F3F3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</w:p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jedn. [zł]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Wartość</w:t>
            </w:r>
          </w:p>
          <w:p w:rsidR="0032755D" w:rsidRPr="0005177C" w:rsidRDefault="0032755D" w:rsidP="0005177C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[zł]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05177C">
              <w:rPr>
                <w:rFonts w:ascii="Verdana" w:hAnsi="Verdana" w:cs="Verdana"/>
                <w:b/>
                <w:bCs/>
                <w:sz w:val="18"/>
                <w:szCs w:val="18"/>
              </w:rPr>
              <w:t>(kol. 3x5)</w:t>
            </w:r>
          </w:p>
        </w:tc>
      </w:tr>
      <w:tr w:rsidR="0032755D" w:rsidRPr="0005177C">
        <w:trPr>
          <w:trHeight w:val="93"/>
        </w:trPr>
        <w:tc>
          <w:tcPr>
            <w:tcW w:w="552" w:type="dxa"/>
            <w:shd w:val="clear" w:color="auto" w:fill="F3F3F3"/>
            <w:vAlign w:val="bottom"/>
          </w:tcPr>
          <w:p w:rsidR="0032755D" w:rsidRPr="008D750A" w:rsidRDefault="0032755D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64" w:type="dxa"/>
            <w:shd w:val="clear" w:color="auto" w:fill="F3F3F3"/>
            <w:vAlign w:val="bottom"/>
          </w:tcPr>
          <w:p w:rsidR="0032755D" w:rsidRPr="008D750A" w:rsidRDefault="0032755D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bottom"/>
          </w:tcPr>
          <w:p w:rsidR="0032755D" w:rsidRPr="008D750A" w:rsidRDefault="0032755D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728" w:type="dxa"/>
            <w:shd w:val="clear" w:color="auto" w:fill="F3F3F3"/>
            <w:vAlign w:val="bottom"/>
          </w:tcPr>
          <w:p w:rsidR="0032755D" w:rsidRPr="008D750A" w:rsidRDefault="0032755D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260" w:type="dxa"/>
            <w:shd w:val="clear" w:color="auto" w:fill="F3F3F3"/>
            <w:vAlign w:val="bottom"/>
          </w:tcPr>
          <w:p w:rsidR="0032755D" w:rsidRPr="008D750A" w:rsidRDefault="0032755D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620" w:type="dxa"/>
            <w:shd w:val="clear" w:color="auto" w:fill="F3F3F3"/>
          </w:tcPr>
          <w:p w:rsidR="0032755D" w:rsidRPr="008D750A" w:rsidRDefault="0032755D" w:rsidP="0005177C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8D750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32755D" w:rsidRPr="0005177C">
        <w:trPr>
          <w:trHeight w:val="435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Badanie szczelności odcinka rurociągu</w:t>
            </w:r>
          </w:p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(32 lub 40 mm)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15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Badanie szczelności odcinka mikrorury </w:t>
            </w:r>
          </w:p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(do 16 mm)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35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62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Uszczelnienie końców rur rurociągu </w:t>
            </w:r>
          </w:p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32 lub 40 mm z kablem światłowodowym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35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63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Uszczelnienie końców rur mikrorury 10 - 16 mm</w:t>
            </w:r>
          </w:p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z mikrokablem światłowodowym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Rozbiórka studni SKO-4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Rozbiórka studni SKR-2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66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Rozbiórka studni SKO-6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67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Odtworzenie studni SKO-4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Odtworzenie studni SKR-2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Odtworzenie studni SKO-6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435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brakujących lub wymiana uszkodzonych puszek połączeniowych kabla sygnalizacyjnego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71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złączek skręcanych rur 32 mm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złączek skręcanych rur 40 mm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73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Montaż złączek mikrorur 10-16 mm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 </w:t>
            </w: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74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zaślepek skręcanych na końcach rurociągów kablowych (32 lub 40 mm)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Uzupełnienie zaślepek wciskanych (dekiel) na końcach rurociągów kablowych (32 lub 40 mm)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76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Uzupełnienie zatyczek pustych końców mikrorur </w:t>
            </w:r>
          </w:p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(10-16 mm) - cena uśredniona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77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>Przeniesienie kompletnej pokrywy wewnętrznej do innej studni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266"/>
        </w:trPr>
        <w:tc>
          <w:tcPr>
            <w:tcW w:w="552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78</w:t>
            </w:r>
          </w:p>
        </w:tc>
        <w:tc>
          <w:tcPr>
            <w:tcW w:w="4564" w:type="dxa"/>
            <w:vAlign w:val="bottom"/>
          </w:tcPr>
          <w:p w:rsidR="0032755D" w:rsidRPr="008D750A" w:rsidRDefault="0032755D" w:rsidP="002F0400">
            <w:pPr>
              <w:rPr>
                <w:rFonts w:ascii="Verdana" w:hAnsi="Verdana" w:cs="Verdana"/>
                <w:sz w:val="17"/>
                <w:szCs w:val="17"/>
              </w:rPr>
            </w:pPr>
            <w:r w:rsidRPr="008D750A">
              <w:rPr>
                <w:rFonts w:ascii="Verdana" w:hAnsi="Verdana" w:cs="Verdana"/>
                <w:sz w:val="17"/>
                <w:szCs w:val="17"/>
              </w:rPr>
              <w:t xml:space="preserve">Weryfikacja zgłoszenia awarii (otwarcie /zamkniecie studni, ewentualne zabezpieczenie tymczasowe miejsca, dokumentacja fotograficzna)  </w:t>
            </w:r>
          </w:p>
        </w:tc>
        <w:tc>
          <w:tcPr>
            <w:tcW w:w="1134" w:type="dxa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8D750A"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728" w:type="dxa"/>
            <w:vAlign w:val="center"/>
          </w:tcPr>
          <w:p w:rsidR="0032755D" w:rsidRPr="0005177C" w:rsidRDefault="0032755D" w:rsidP="008D750A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>szt.</w:t>
            </w:r>
          </w:p>
        </w:tc>
        <w:tc>
          <w:tcPr>
            <w:tcW w:w="1260" w:type="dxa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2755D" w:rsidRPr="0005177C">
        <w:trPr>
          <w:trHeight w:val="311"/>
        </w:trPr>
        <w:tc>
          <w:tcPr>
            <w:tcW w:w="552" w:type="dxa"/>
            <w:shd w:val="clear" w:color="auto" w:fill="F3F3F3"/>
            <w:vAlign w:val="center"/>
          </w:tcPr>
          <w:p w:rsidR="0032755D" w:rsidRPr="008D750A" w:rsidRDefault="0032755D" w:rsidP="008D750A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7686" w:type="dxa"/>
            <w:gridSpan w:val="4"/>
            <w:shd w:val="clear" w:color="auto" w:fill="F3F3F3"/>
            <w:vAlign w:val="center"/>
          </w:tcPr>
          <w:p w:rsidR="0032755D" w:rsidRPr="008D750A" w:rsidRDefault="0032755D" w:rsidP="008D750A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netto za część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  <w:r w:rsidRPr="008D750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(</w:t>
            </w:r>
            <w:r w:rsidRPr="008D750A">
              <w:rPr>
                <w:rFonts w:ascii="Verdana" w:hAnsi="Verdana" w:cs="Verdana"/>
                <w:b/>
                <w:bCs/>
                <w:sz w:val="18"/>
                <w:szCs w:val="18"/>
              </w:rPr>
              <w:t>suma poz. 52÷78 )</w:t>
            </w:r>
          </w:p>
        </w:tc>
        <w:tc>
          <w:tcPr>
            <w:tcW w:w="1620" w:type="dxa"/>
            <w:shd w:val="clear" w:color="auto" w:fill="F3F3F3"/>
            <w:vAlign w:val="bottom"/>
          </w:tcPr>
          <w:p w:rsidR="0032755D" w:rsidRPr="0005177C" w:rsidRDefault="0032755D" w:rsidP="002F0400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2755D" w:rsidRPr="0005177C">
        <w:trPr>
          <w:trHeight w:val="77"/>
        </w:trPr>
        <w:tc>
          <w:tcPr>
            <w:tcW w:w="552" w:type="dxa"/>
            <w:shd w:val="clear" w:color="auto" w:fill="D9D9D9"/>
            <w:vAlign w:val="center"/>
          </w:tcPr>
          <w:p w:rsidR="0032755D" w:rsidRPr="00F9253A" w:rsidRDefault="0032755D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564" w:type="dxa"/>
            <w:shd w:val="clear" w:color="auto" w:fill="D9D9D9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sz w:val="18"/>
                <w:szCs w:val="18"/>
              </w:rPr>
            </w:pPr>
            <w:r w:rsidRPr="0005177C">
              <w:rPr>
                <w:rFonts w:ascii="Verdana" w:hAnsi="Verdana" w:cs="Verdana"/>
                <w:sz w:val="18"/>
                <w:szCs w:val="18"/>
              </w:rPr>
              <w:t xml:space="preserve">Prace nie ujęte w wykazie wyżej, a niezbędne do wykonania przedmiotu zamówienia określonego w </w:t>
            </w:r>
            <w:r>
              <w:rPr>
                <w:rFonts w:ascii="Verdana" w:hAnsi="Verdana" w:cs="Verdana"/>
                <w:sz w:val="18"/>
                <w:szCs w:val="18"/>
              </w:rPr>
              <w:t>pkt. 2.3 OPZ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D9D9D9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D9D9D9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D9D9D9"/>
            <w:vAlign w:val="center"/>
          </w:tcPr>
          <w:p w:rsidR="0032755D" w:rsidRPr="003A5A61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3A5A61">
              <w:rPr>
                <w:rFonts w:ascii="Verdana" w:hAnsi="Verdana" w:cs="Verdana"/>
                <w:b/>
                <w:bCs/>
                <w:sz w:val="20"/>
                <w:szCs w:val="20"/>
              </w:rPr>
              <w:t>5 000,00</w:t>
            </w:r>
          </w:p>
        </w:tc>
      </w:tr>
      <w:tr w:rsidR="0032755D" w:rsidRPr="0005177C">
        <w:trPr>
          <w:trHeight w:val="122"/>
        </w:trPr>
        <w:tc>
          <w:tcPr>
            <w:tcW w:w="552" w:type="dxa"/>
            <w:shd w:val="clear" w:color="auto" w:fill="CCCCCC"/>
            <w:vAlign w:val="center"/>
          </w:tcPr>
          <w:p w:rsidR="0032755D" w:rsidRPr="00F9253A" w:rsidRDefault="0032755D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564" w:type="dxa"/>
            <w:shd w:val="clear" w:color="auto" w:fill="CCCCCC"/>
            <w:vAlign w:val="center"/>
          </w:tcPr>
          <w:p w:rsidR="0032755D" w:rsidRDefault="0032755D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OFERTOWA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NETTO</w:t>
            </w:r>
          </w:p>
          <w:p w:rsidR="0032755D" w:rsidRPr="00F9253A" w:rsidRDefault="0032755D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F9253A">
              <w:rPr>
                <w:rFonts w:ascii="Verdana" w:hAnsi="Verdana" w:cs="Verdana"/>
                <w:b/>
                <w:bCs/>
                <w:sz w:val="18"/>
                <w:szCs w:val="18"/>
              </w:rPr>
              <w:t>(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suma </w:t>
            </w:r>
            <w:r w:rsidRPr="00F9253A">
              <w:rPr>
                <w:rFonts w:ascii="Verdana" w:hAnsi="Verdana" w:cs="Verdana"/>
                <w:b/>
                <w:bCs/>
                <w:sz w:val="18"/>
                <w:szCs w:val="18"/>
              </w:rPr>
              <w:t>poz. A+B+C+D)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CCCCCC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CCCCC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CCCCC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2755D" w:rsidRPr="0005177C">
        <w:trPr>
          <w:trHeight w:val="77"/>
        </w:trPr>
        <w:tc>
          <w:tcPr>
            <w:tcW w:w="552" w:type="dxa"/>
            <w:shd w:val="clear" w:color="auto" w:fill="CCCCCC"/>
            <w:vAlign w:val="center"/>
          </w:tcPr>
          <w:p w:rsidR="0032755D" w:rsidRPr="00F9253A" w:rsidRDefault="0032755D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564" w:type="dxa"/>
            <w:shd w:val="clear" w:color="auto" w:fill="CCCCCC"/>
            <w:vAlign w:val="center"/>
          </w:tcPr>
          <w:p w:rsidR="0032755D" w:rsidRPr="00F9253A" w:rsidRDefault="0032755D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ODATEK </w:t>
            </w:r>
            <w:r w:rsidRPr="00F9253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VAT </w:t>
            </w:r>
            <w:r w:rsidRPr="003A5A61">
              <w:rPr>
                <w:rFonts w:ascii="Verdana" w:hAnsi="Verdana" w:cs="Verdana"/>
                <w:b/>
                <w:bCs/>
                <w:sz w:val="18"/>
                <w:szCs w:val="18"/>
              </w:rPr>
              <w:t>(od poz. E)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CCCCCC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CCCCC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CCCCC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2755D" w:rsidRPr="0005177C">
        <w:trPr>
          <w:trHeight w:val="70"/>
        </w:trPr>
        <w:tc>
          <w:tcPr>
            <w:tcW w:w="552" w:type="dxa"/>
            <w:shd w:val="clear" w:color="auto" w:fill="8C8C8C"/>
            <w:vAlign w:val="center"/>
          </w:tcPr>
          <w:p w:rsidR="0032755D" w:rsidRPr="003A5A61" w:rsidRDefault="0032755D" w:rsidP="00F9253A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3A5A61">
              <w:rPr>
                <w:rFonts w:ascii="Verdana" w:hAnsi="Verdana" w:cs="Verdana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4564" w:type="dxa"/>
            <w:shd w:val="clear" w:color="auto" w:fill="8C8C8C"/>
            <w:vAlign w:val="center"/>
          </w:tcPr>
          <w:p w:rsidR="0032755D" w:rsidRDefault="0032755D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3A5A61">
              <w:rPr>
                <w:rFonts w:ascii="Verdana" w:hAnsi="Verdana" w:cs="Verdana"/>
                <w:b/>
                <w:bCs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ENA OFERTOWA BRUTTO</w:t>
            </w:r>
          </w:p>
          <w:p w:rsidR="0032755D" w:rsidRPr="003A5A61" w:rsidRDefault="0032755D" w:rsidP="002F0400">
            <w:pPr>
              <w:pStyle w:val="Header"/>
              <w:tabs>
                <w:tab w:val="clear" w:pos="4536"/>
                <w:tab w:val="clear" w:pos="9072"/>
              </w:tabs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3A5A61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(suma poz. E+F) </w:t>
            </w:r>
          </w:p>
        </w:tc>
        <w:tc>
          <w:tcPr>
            <w:tcW w:w="1134" w:type="dxa"/>
            <w:shd w:val="clear" w:color="auto" w:fill="8C8C8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728" w:type="dxa"/>
            <w:shd w:val="clear" w:color="auto" w:fill="8C8C8C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8C8C8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8C8C8C"/>
            <w:vAlign w:val="center"/>
          </w:tcPr>
          <w:p w:rsidR="0032755D" w:rsidRPr="0005177C" w:rsidRDefault="0032755D" w:rsidP="002F0400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32755D" w:rsidRPr="003A5A61" w:rsidRDefault="0032755D" w:rsidP="008B7599">
      <w:pPr>
        <w:jc w:val="both"/>
        <w:rPr>
          <w:rFonts w:ascii="Verdana" w:hAnsi="Verdana" w:cs="Verdana"/>
          <w:i/>
          <w:iCs/>
          <w:sz w:val="16"/>
          <w:szCs w:val="16"/>
        </w:rPr>
      </w:pPr>
      <w:r w:rsidRPr="003A5A61">
        <w:rPr>
          <w:rFonts w:ascii="Verdana" w:hAnsi="Verdana" w:cs="Verdana"/>
          <w:i/>
          <w:iCs/>
          <w:sz w:val="16"/>
          <w:szCs w:val="16"/>
        </w:rPr>
        <w:t xml:space="preserve">*) – definicja: „obręb jednego skrzyżowania”, oznacza zakres kanalizacji obejmującej studnie zlokalizowane na skrzyżowaniu oraz odcinki kanalizacji do następnego (sąsiedniego) </w:t>
      </w:r>
      <w:r>
        <w:rPr>
          <w:rFonts w:ascii="Verdana" w:hAnsi="Verdana" w:cs="Verdana"/>
          <w:i/>
          <w:iCs/>
          <w:sz w:val="16"/>
          <w:szCs w:val="16"/>
        </w:rPr>
        <w:t>skrzyżowania,</w:t>
      </w:r>
    </w:p>
    <w:p w:rsidR="0032755D" w:rsidRPr="003A5A61" w:rsidRDefault="0032755D" w:rsidP="008B7599">
      <w:pPr>
        <w:jc w:val="both"/>
        <w:rPr>
          <w:rFonts w:ascii="Verdana" w:hAnsi="Verdana" w:cs="Verdana"/>
          <w:i/>
          <w:iCs/>
          <w:sz w:val="16"/>
          <w:szCs w:val="16"/>
        </w:rPr>
      </w:pPr>
      <w:r w:rsidRPr="003A5A61">
        <w:rPr>
          <w:rFonts w:ascii="Verdana" w:hAnsi="Verdana" w:cs="Verdana"/>
          <w:i/>
          <w:iCs/>
          <w:sz w:val="16"/>
          <w:szCs w:val="16"/>
        </w:rPr>
        <w:t>**) – definicja: „kompletna instalacja”, oznacza całościowy i niezbędny zakres prac dotyczący uzupełniania rurociągu w mikrorury, w tym także: sprawdzenie drożności rur,  wyposażenie mikrorurek w niezbędne złączki i zaślepki oraz sprawdzenie drożności ( kalibracji) i  szczelności uzupełnionych  mikrorurek</w:t>
      </w:r>
    </w:p>
    <w:p w:rsidR="0032755D" w:rsidRPr="003A5A61" w:rsidRDefault="0032755D" w:rsidP="008B7599">
      <w:pPr>
        <w:jc w:val="both"/>
        <w:rPr>
          <w:rFonts w:ascii="Verdana" w:hAnsi="Verdana" w:cs="Verdana"/>
          <w:i/>
          <w:iCs/>
          <w:sz w:val="16"/>
          <w:szCs w:val="16"/>
        </w:rPr>
      </w:pPr>
    </w:p>
    <w:p w:rsidR="0032755D" w:rsidRPr="008B7599" w:rsidRDefault="0032755D" w:rsidP="008B7599">
      <w:pPr>
        <w:jc w:val="both"/>
        <w:rPr>
          <w:rFonts w:ascii="Verdana" w:hAnsi="Verdana" w:cs="Verdana"/>
          <w:i/>
          <w:iCs/>
          <w:sz w:val="16"/>
          <w:szCs w:val="16"/>
        </w:rPr>
      </w:pPr>
      <w:r w:rsidRPr="008B7599">
        <w:rPr>
          <w:rFonts w:ascii="Verdana" w:hAnsi="Verdana" w:cs="Verdana"/>
          <w:i/>
          <w:iCs/>
          <w:sz w:val="16"/>
          <w:szCs w:val="16"/>
        </w:rPr>
        <w:t>UWAGA: Przedstawione ilości prac są orientacyjne i w trakcie realizacji umowy mogą ulec zmianie.</w:t>
      </w:r>
    </w:p>
    <w:p w:rsidR="0032755D" w:rsidRPr="008B7599" w:rsidRDefault="0032755D" w:rsidP="008B7599">
      <w:pPr>
        <w:ind w:left="720" w:hanging="720"/>
        <w:jc w:val="both"/>
        <w:rPr>
          <w:rFonts w:ascii="Verdana" w:hAnsi="Verdana" w:cs="Verdana"/>
          <w:i/>
          <w:iCs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           </w:t>
      </w:r>
      <w:r w:rsidRPr="008B7599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32755D" w:rsidRPr="0005177C" w:rsidRDefault="0032755D" w:rsidP="009B63E9">
      <w:pPr>
        <w:ind w:left="4956" w:firstLine="708"/>
        <w:jc w:val="center"/>
        <w:rPr>
          <w:rFonts w:ascii="Verdana" w:hAnsi="Verdana" w:cs="Verdana"/>
        </w:rPr>
      </w:pPr>
    </w:p>
    <w:p w:rsidR="0032755D" w:rsidRPr="0005177C" w:rsidRDefault="0032755D" w:rsidP="008B7599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32755D" w:rsidRPr="0005177C" w:rsidRDefault="0032755D" w:rsidP="008B7599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755D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Pr="007E355A" w:rsidRDefault="0032755D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755D" w:rsidRDefault="0032755D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32755D" w:rsidRDefault="0032755D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32755D" w:rsidRPr="00884979" w:rsidRDefault="0032755D" w:rsidP="003A5A61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32755D" w:rsidRDefault="0032755D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755D" w:rsidRPr="007E355A" w:rsidRDefault="0032755D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755D" w:rsidRPr="00FB4A28" w:rsidRDefault="0032755D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32755D" w:rsidRPr="00FB4A28" w:rsidRDefault="0032755D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2755D" w:rsidRPr="00FB4A28" w:rsidRDefault="0032755D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32755D" w:rsidRPr="00FB4A28" w:rsidRDefault="0032755D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32755D" w:rsidRPr="00062715" w:rsidRDefault="0032755D" w:rsidP="00BA5F9F">
      <w:pPr>
        <w:ind w:right="175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32755D" w:rsidRDefault="0032755D" w:rsidP="00062715">
      <w:pPr>
        <w:rPr>
          <w:rFonts w:ascii="Verdana" w:eastAsia="Arial Unicode MS" w:hAnsi="Verdana"/>
          <w:sz w:val="18"/>
          <w:szCs w:val="18"/>
        </w:rPr>
      </w:pPr>
    </w:p>
    <w:p w:rsidR="0032755D" w:rsidRPr="007E355A" w:rsidRDefault="0032755D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32755D" w:rsidRPr="00FB4A28" w:rsidRDefault="0032755D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2755D" w:rsidRPr="008B646D" w:rsidRDefault="0032755D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32755D" w:rsidRDefault="0032755D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755D" w:rsidRDefault="0032755D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755D" w:rsidRPr="007E355A" w:rsidRDefault="0032755D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2755D" w:rsidRPr="00EC5515" w:rsidRDefault="0032755D" w:rsidP="00767D1A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  <w:r w:rsidRPr="00EC5515">
        <w:rPr>
          <w:rFonts w:ascii="Verdana" w:eastAsia="Arial Unicode MS" w:hAnsi="Verdana" w:cs="Verdana"/>
          <w:b/>
          <w:bCs/>
          <w:sz w:val="20"/>
          <w:szCs w:val="20"/>
        </w:rPr>
        <w:t xml:space="preserve">OŚWIADCZENIE DOTYCZĄCE SPEŁNIANIA WARUNKÓW UDZIAŁU </w:t>
      </w:r>
      <w:r w:rsidRPr="00EC5515">
        <w:rPr>
          <w:rFonts w:ascii="Verdana" w:eastAsia="Arial Unicode MS" w:hAnsi="Verdana" w:cs="Verdana"/>
          <w:b/>
          <w:bCs/>
          <w:sz w:val="20"/>
          <w:szCs w:val="20"/>
        </w:rPr>
        <w:br/>
        <w:t xml:space="preserve">W POSTĘPOWANIU </w:t>
      </w:r>
    </w:p>
    <w:p w:rsidR="0032755D" w:rsidRPr="00EC5515" w:rsidRDefault="0032755D" w:rsidP="00767D1A">
      <w:pPr>
        <w:jc w:val="center"/>
        <w:rPr>
          <w:rFonts w:ascii="Verdana" w:eastAsia="Arial Unicode MS" w:hAnsi="Verdana"/>
          <w:sz w:val="20"/>
          <w:szCs w:val="20"/>
        </w:rPr>
      </w:pPr>
    </w:p>
    <w:p w:rsidR="0032755D" w:rsidRPr="00EC5515" w:rsidRDefault="0032755D" w:rsidP="00767D1A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Oświadczam, że spełniam warunki udziału w postępowaniu określone przez Zamawiającego w pkt 1 cz. IV Specyfikacji Istotnych Warunków Zamówienia.</w:t>
      </w:r>
    </w:p>
    <w:p w:rsidR="0032755D" w:rsidRPr="00EC5515" w:rsidRDefault="0032755D" w:rsidP="00767D1A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Oświadczam, że w celu wykazania spełniania warunków udziału w postępowaniu, określonych przez Zamawiającego w pkt 1 cz. IV S</w:t>
      </w:r>
      <w:r>
        <w:rPr>
          <w:rFonts w:ascii="Verdana" w:eastAsia="Arial Unicode MS" w:hAnsi="Verdana" w:cs="Verdana"/>
          <w:sz w:val="20"/>
          <w:szCs w:val="20"/>
        </w:rPr>
        <w:t>IWZ</w:t>
      </w:r>
      <w:r w:rsidRPr="00EC5515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EC5515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32755D" w:rsidRPr="00EC5515" w:rsidRDefault="0032755D" w:rsidP="00767D1A">
      <w:pPr>
        <w:spacing w:line="360" w:lineRule="auto"/>
        <w:ind w:left="709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..……………………………………………………………………………………………………………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</w:t>
      </w:r>
      <w:r w:rsidRPr="00EC5515">
        <w:rPr>
          <w:rFonts w:ascii="Verdana" w:eastAsia="Arial Unicode MS" w:hAnsi="Verdana" w:cs="Verdana"/>
          <w:sz w:val="20"/>
          <w:szCs w:val="20"/>
        </w:rPr>
        <w:t>….………,</w:t>
      </w:r>
    </w:p>
    <w:p w:rsidR="0032755D" w:rsidRPr="00EC5515" w:rsidRDefault="0032755D" w:rsidP="00767D1A">
      <w:pPr>
        <w:spacing w:line="360" w:lineRule="auto"/>
        <w:ind w:left="709"/>
        <w:jc w:val="both"/>
        <w:rPr>
          <w:rFonts w:ascii="Verdana" w:eastAsia="Arial Unicode MS" w:hAnsi="Verdana" w:cs="Verdana"/>
          <w:sz w:val="20"/>
          <w:szCs w:val="20"/>
        </w:rPr>
      </w:pPr>
      <w:r w:rsidRPr="00EC5515">
        <w:rPr>
          <w:rFonts w:ascii="Verdana" w:eastAsia="Arial Unicode MS" w:hAnsi="Verdana" w:cs="Verdana"/>
          <w:sz w:val="20"/>
          <w:szCs w:val="20"/>
        </w:rPr>
        <w:t>w następującym zakresie: 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…………….</w:t>
      </w:r>
      <w:r w:rsidRPr="00EC5515">
        <w:rPr>
          <w:rFonts w:ascii="Verdana" w:eastAsia="Arial Unicode MS" w:hAnsi="Verdana" w:cs="Verdana"/>
          <w:sz w:val="20"/>
          <w:szCs w:val="20"/>
        </w:rPr>
        <w:t>………………..</w:t>
      </w:r>
    </w:p>
    <w:p w:rsidR="0032755D" w:rsidRPr="001B1E9F" w:rsidRDefault="0032755D" w:rsidP="00767D1A">
      <w:pPr>
        <w:spacing w:line="360" w:lineRule="auto"/>
        <w:ind w:left="709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                        </w:t>
      </w:r>
      <w:r w:rsidRPr="001B1E9F">
        <w:rPr>
          <w:rFonts w:ascii="Verdana" w:eastAsia="Arial Unicode MS" w:hAnsi="Verdana" w:cs="Verdana"/>
          <w:i/>
          <w:iCs/>
          <w:sz w:val="18"/>
          <w:szCs w:val="18"/>
        </w:rPr>
        <w:t xml:space="preserve">(wskazać podmiot i określić odpowiedni zakres dla wskazanego podmiotu). </w:t>
      </w:r>
    </w:p>
    <w:p w:rsidR="0032755D" w:rsidRDefault="0032755D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755D" w:rsidRDefault="0032755D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755D" w:rsidRDefault="0032755D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2755D" w:rsidRPr="0005177C" w:rsidRDefault="0032755D" w:rsidP="008B7599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32755D" w:rsidRPr="0005177C" w:rsidRDefault="0032755D" w:rsidP="008B7599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Default="0032755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2755D" w:rsidRPr="00BA5F9F" w:rsidRDefault="0032755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b/>
          <w:bCs/>
          <w:sz w:val="20"/>
          <w:szCs w:val="20"/>
        </w:rPr>
      </w:pPr>
      <w:r w:rsidRPr="00BA5F9F">
        <w:rPr>
          <w:rFonts w:ascii="Verdana" w:eastAsia="Arial Unicode MS" w:hAnsi="Verdana" w:cs="Verdana"/>
          <w:b/>
          <w:bCs/>
          <w:sz w:val="20"/>
          <w:szCs w:val="20"/>
        </w:rPr>
        <w:t>OŚWIADCZENIE DOTYCZĄCE NIEPODLEGANIA WYKLUCZENIU Z POSTĘPOWANIA</w:t>
      </w:r>
    </w:p>
    <w:p w:rsidR="0032755D" w:rsidRDefault="0032755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2755D" w:rsidRPr="003C31CE" w:rsidRDefault="0032755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2755D" w:rsidRDefault="0032755D" w:rsidP="00BA5F9F">
      <w:pPr>
        <w:numPr>
          <w:ilvl w:val="0"/>
          <w:numId w:val="15"/>
        </w:num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32755D" w:rsidRPr="003C31CE" w:rsidRDefault="0032755D" w:rsidP="00BA5F9F">
      <w:pPr>
        <w:tabs>
          <w:tab w:val="left" w:pos="284"/>
        </w:tabs>
        <w:ind w:left="720" w:hanging="360"/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32755D" w:rsidRPr="003C31CE" w:rsidRDefault="0032755D" w:rsidP="00BA5F9F">
      <w:pPr>
        <w:numPr>
          <w:ilvl w:val="0"/>
          <w:numId w:val="15"/>
        </w:numPr>
        <w:tabs>
          <w:tab w:val="left" w:pos="426"/>
        </w:tabs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32755D" w:rsidRDefault="0032755D" w:rsidP="00BA5F9F">
      <w:pPr>
        <w:tabs>
          <w:tab w:val="left" w:pos="426"/>
        </w:tabs>
        <w:spacing w:before="200"/>
        <w:ind w:left="72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32755D" w:rsidRPr="003C31CE" w:rsidRDefault="0032755D" w:rsidP="00BA5F9F">
      <w:pPr>
        <w:tabs>
          <w:tab w:val="left" w:pos="426"/>
        </w:tabs>
        <w:ind w:left="720" w:hanging="360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                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32755D" w:rsidRDefault="0032755D" w:rsidP="00BA5F9F">
      <w:pPr>
        <w:ind w:left="72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</w:t>
      </w:r>
    </w:p>
    <w:p w:rsidR="0032755D" w:rsidRPr="003C31CE" w:rsidRDefault="0032755D" w:rsidP="00BA5F9F">
      <w:pPr>
        <w:ind w:left="720" w:hanging="360"/>
        <w:jc w:val="both"/>
        <w:rPr>
          <w:rFonts w:ascii="Verdana" w:eastAsia="Arial Unicode MS" w:hAnsi="Verdana"/>
          <w:i/>
          <w:iCs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</w:t>
      </w: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32755D" w:rsidRPr="003C31CE" w:rsidRDefault="0032755D" w:rsidP="00BA5F9F">
      <w:pPr>
        <w:ind w:left="720" w:hanging="360"/>
        <w:jc w:val="both"/>
        <w:rPr>
          <w:rFonts w:ascii="Verdana" w:eastAsia="Arial Unicode MS" w:hAnsi="Verdana"/>
          <w:sz w:val="20"/>
          <w:szCs w:val="20"/>
        </w:rPr>
      </w:pPr>
    </w:p>
    <w:p w:rsidR="0032755D" w:rsidRPr="003C31CE" w:rsidRDefault="0032755D" w:rsidP="00BA5F9F">
      <w:pPr>
        <w:numPr>
          <w:ilvl w:val="0"/>
          <w:numId w:val="15"/>
        </w:numPr>
        <w:tabs>
          <w:tab w:val="left" w:pos="426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2755D" w:rsidRDefault="0032755D" w:rsidP="00BA5F9F">
      <w:pPr>
        <w:pStyle w:val="Akapitzlist2"/>
        <w:spacing w:line="240" w:lineRule="auto"/>
        <w:ind w:hanging="360"/>
        <w:rPr>
          <w:rFonts w:ascii="Verdana" w:eastAsia="Arial Unicode MS" w:hAnsi="Verdana"/>
          <w:sz w:val="20"/>
          <w:szCs w:val="20"/>
        </w:rPr>
      </w:pPr>
    </w:p>
    <w:p w:rsidR="0032755D" w:rsidRDefault="0032755D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32755D" w:rsidRDefault="0032755D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32755D" w:rsidRDefault="0032755D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32755D" w:rsidRPr="0005177C" w:rsidRDefault="0032755D" w:rsidP="00BA5F9F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32755D" w:rsidRPr="0005177C" w:rsidRDefault="0032755D" w:rsidP="00BA5F9F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2755D" w:rsidRPr="0009157E" w:rsidRDefault="0032755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755D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Default="0032755D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32755D" w:rsidRPr="007E355A" w:rsidRDefault="0032755D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755D" w:rsidRDefault="0032755D" w:rsidP="0091601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32755D" w:rsidRDefault="0032755D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32755D" w:rsidRPr="00884979" w:rsidRDefault="0032755D" w:rsidP="00CD16D5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32755D" w:rsidRDefault="0032755D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2755D" w:rsidRPr="00817104" w:rsidRDefault="0032755D" w:rsidP="00767D1A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My niżej podpisani </w:t>
      </w:r>
    </w:p>
    <w:p w:rsidR="0032755D" w:rsidRPr="00817104" w:rsidRDefault="0032755D" w:rsidP="00767D1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</w:t>
      </w:r>
      <w:r w:rsidRPr="00817104">
        <w:rPr>
          <w:rFonts w:ascii="Verdana" w:eastAsia="Arial Unicode MS" w:hAnsi="Verdana" w:cs="Verdana"/>
        </w:rPr>
        <w:t xml:space="preserve">……………………………………………………………………………..………… </w:t>
      </w:r>
    </w:p>
    <w:p w:rsidR="0032755D" w:rsidRPr="00817104" w:rsidRDefault="0032755D" w:rsidP="00767D1A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działając w imieniu i na rzecz</w:t>
      </w:r>
    </w:p>
    <w:p w:rsidR="0032755D" w:rsidRPr="00817104" w:rsidRDefault="0032755D" w:rsidP="00767D1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</w:t>
      </w:r>
      <w:r w:rsidRPr="0081710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……………………………………………………………………………………………………..………… </w:t>
      </w:r>
    </w:p>
    <w:p w:rsidR="0032755D" w:rsidRPr="00817104" w:rsidRDefault="0032755D" w:rsidP="00767D1A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</w:rPr>
      </w:pPr>
      <w:r w:rsidRPr="00817104">
        <w:rPr>
          <w:rFonts w:ascii="Verdana" w:eastAsia="Arial Unicode MS" w:hAnsi="Verdana" w:cs="Verdana"/>
          <w:i/>
          <w:iCs/>
        </w:rPr>
        <w:t>(nazwa i adres Podmiotu)</w:t>
      </w:r>
    </w:p>
    <w:p w:rsidR="0032755D" w:rsidRPr="00817104" w:rsidRDefault="0032755D" w:rsidP="00767D1A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Zobowiązujemy się do oddania nw zasobów </w:t>
      </w:r>
    </w:p>
    <w:p w:rsidR="0032755D" w:rsidRPr="00817104" w:rsidRDefault="0032755D" w:rsidP="00767D1A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</w:t>
      </w:r>
    </w:p>
    <w:p w:rsidR="0032755D" w:rsidRPr="00817104" w:rsidRDefault="0032755D" w:rsidP="00767D1A">
      <w:pPr>
        <w:rPr>
          <w:rFonts w:ascii="Verdana" w:eastAsia="Arial Unicode MS" w:hAnsi="Verdana" w:cs="Verdana"/>
          <w:i/>
          <w:iCs/>
          <w:sz w:val="20"/>
          <w:szCs w:val="20"/>
        </w:rPr>
      </w:pPr>
      <w:r w:rsidRPr="00817104">
        <w:rPr>
          <w:rFonts w:ascii="Verdana" w:eastAsia="Arial Unicode MS" w:hAnsi="Verdana" w:cs="Verdana"/>
          <w:i/>
          <w:iCs/>
          <w:sz w:val="20"/>
          <w:szCs w:val="20"/>
        </w:rPr>
        <w:t>(określenie zasobu – wiedza i doświadczenie, potencjał techniczny, potencjał kadrowy, potencjał ekonomiczny lub finansowy)</w:t>
      </w:r>
    </w:p>
    <w:p w:rsidR="0032755D" w:rsidRPr="00817104" w:rsidRDefault="0032755D" w:rsidP="00767D1A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do dyspozycji Wykonawcy:</w:t>
      </w:r>
    </w:p>
    <w:p w:rsidR="0032755D" w:rsidRPr="00817104" w:rsidRDefault="0032755D" w:rsidP="00767D1A">
      <w:pPr>
        <w:rPr>
          <w:rFonts w:ascii="Verdana" w:eastAsia="Arial Unicode MS" w:hAnsi="Verdana" w:cs="Verdana"/>
          <w:i/>
          <w:iCs/>
          <w:sz w:val="20"/>
          <w:szCs w:val="20"/>
        </w:rPr>
      </w:pPr>
      <w:r w:rsidRPr="00817104">
        <w:rPr>
          <w:rFonts w:ascii="Verdana" w:eastAsia="Arial Unicode MS" w:hAnsi="Verdana" w:cs="Verdana"/>
          <w:i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</w:p>
    <w:p w:rsidR="0032755D" w:rsidRPr="00817104" w:rsidRDefault="0032755D" w:rsidP="00767D1A">
      <w:pPr>
        <w:rPr>
          <w:rFonts w:ascii="Verdana" w:eastAsia="Arial Unicode MS" w:hAnsi="Verdana" w:cs="Verdana"/>
          <w:i/>
          <w:iCs/>
          <w:sz w:val="20"/>
          <w:szCs w:val="20"/>
        </w:rPr>
      </w:pPr>
      <w:r w:rsidRPr="00817104">
        <w:rPr>
          <w:rFonts w:ascii="Verdana" w:eastAsia="Arial Unicode MS" w:hAnsi="Verdana" w:cs="Verdana"/>
          <w:i/>
          <w:iCs/>
          <w:sz w:val="20"/>
          <w:szCs w:val="20"/>
        </w:rPr>
        <w:t>(nazwa Wykonawcy)</w:t>
      </w:r>
    </w:p>
    <w:p w:rsidR="0032755D" w:rsidRPr="00817104" w:rsidRDefault="0032755D" w:rsidP="00767D1A">
      <w:pPr>
        <w:rPr>
          <w:rFonts w:ascii="Verdana" w:eastAsia="Arial Unicode MS" w:hAnsi="Verdana" w:cs="Verdana"/>
          <w:sz w:val="20"/>
          <w:szCs w:val="20"/>
        </w:rPr>
      </w:pPr>
      <w:r w:rsidRPr="00817104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32755D" w:rsidRPr="00817104" w:rsidRDefault="0032755D" w:rsidP="00767D1A">
      <w:pPr>
        <w:rPr>
          <w:rFonts w:ascii="Verdana" w:eastAsia="Arial Unicode MS" w:hAnsi="Verdana" w:cs="Verdana"/>
          <w:sz w:val="20"/>
          <w:szCs w:val="20"/>
        </w:rPr>
      </w:pPr>
      <w:r w:rsidRPr="0081710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32755D" w:rsidRPr="00817104" w:rsidRDefault="0032755D" w:rsidP="00767D1A">
      <w:pPr>
        <w:pStyle w:val="Zwykytekst1"/>
        <w:spacing w:before="120"/>
        <w:ind w:right="283"/>
        <w:jc w:val="both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Oświadczam, że:</w:t>
      </w:r>
    </w:p>
    <w:p w:rsidR="0032755D" w:rsidRPr="00817104" w:rsidRDefault="0032755D" w:rsidP="00767D1A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udostępniam Wykonawcy ww. zasoby, w następującym zakresie: …………………………………………………………………………………………………………………</w:t>
      </w:r>
    </w:p>
    <w:p w:rsidR="0032755D" w:rsidRPr="00817104" w:rsidRDefault="0032755D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32755D" w:rsidRPr="00817104" w:rsidRDefault="0032755D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</w:t>
      </w:r>
    </w:p>
    <w:p w:rsidR="0032755D" w:rsidRPr="00817104" w:rsidRDefault="0032755D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charakter stosunku łączącego mnie z Wykonawcą będzie następujący:</w:t>
      </w:r>
    </w:p>
    <w:p w:rsidR="0032755D" w:rsidRPr="00817104" w:rsidRDefault="0032755D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</w:t>
      </w:r>
    </w:p>
    <w:p w:rsidR="0032755D" w:rsidRPr="00817104" w:rsidRDefault="0032755D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zakres mojego udziału przy wykonywaniu zamówienia będzie następujący:</w:t>
      </w:r>
    </w:p>
    <w:p w:rsidR="0032755D" w:rsidRPr="00817104" w:rsidRDefault="0032755D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………………………………………………………………………………………………………………….</w:t>
      </w:r>
    </w:p>
    <w:p w:rsidR="0032755D" w:rsidRPr="00817104" w:rsidRDefault="0032755D" w:rsidP="00767D1A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>okres mojego udziału przy wykonywaniu zamówienia będzie następujący:</w:t>
      </w:r>
    </w:p>
    <w:p w:rsidR="0032755D" w:rsidRPr="00817104" w:rsidRDefault="0032755D" w:rsidP="00767D1A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</w:rPr>
      </w:pPr>
      <w:r w:rsidRPr="00817104">
        <w:rPr>
          <w:rFonts w:ascii="Verdana" w:eastAsia="Arial Unicode MS" w:hAnsi="Verdana" w:cs="Verdana"/>
        </w:rPr>
        <w:t xml:space="preserve">         …………………………………………………………………………………………………………………..</w:t>
      </w:r>
    </w:p>
    <w:p w:rsidR="0032755D" w:rsidRDefault="0032755D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32755D" w:rsidRDefault="0032755D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32755D" w:rsidRPr="00E80AE0" w:rsidRDefault="0032755D" w:rsidP="00767D1A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32755D" w:rsidRDefault="0032755D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32755D" w:rsidRDefault="0032755D" w:rsidP="00767D1A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32755D" w:rsidRPr="00006711" w:rsidRDefault="0032755D" w:rsidP="00767D1A">
      <w:pPr>
        <w:pStyle w:val="Zwykytekst1"/>
        <w:spacing w:before="120"/>
        <w:ind w:right="-341"/>
        <w:jc w:val="both"/>
        <w:rPr>
          <w:rFonts w:ascii="Verdana" w:eastAsia="Arial Unicode MS" w:hAnsi="Verdana"/>
          <w:sz w:val="18"/>
          <w:szCs w:val="18"/>
        </w:rPr>
      </w:pPr>
    </w:p>
    <w:p w:rsidR="0032755D" w:rsidRPr="007720E9" w:rsidRDefault="0032755D" w:rsidP="00767D1A">
      <w:pPr>
        <w:pStyle w:val="PlainText"/>
        <w:ind w:left="5040" w:firstLine="720"/>
        <w:jc w:val="center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 xml:space="preserve">                                                                     </w:t>
      </w:r>
      <w:r w:rsidRPr="007720E9">
        <w:rPr>
          <w:rFonts w:ascii="Verdana" w:eastAsia="Arial Unicode MS" w:hAnsi="Verdana" w:cs="Verdana"/>
        </w:rPr>
        <w:t>……</w:t>
      </w:r>
      <w:r>
        <w:rPr>
          <w:rFonts w:ascii="Verdana" w:eastAsia="Arial Unicode MS" w:hAnsi="Verdana" w:cs="Verdana"/>
        </w:rPr>
        <w:t>……………………….</w:t>
      </w:r>
      <w:r w:rsidRPr="007720E9">
        <w:rPr>
          <w:rFonts w:ascii="Verdana" w:eastAsia="Arial Unicode MS" w:hAnsi="Verdana" w:cs="Verdana"/>
        </w:rPr>
        <w:t>……………………….</w:t>
      </w:r>
    </w:p>
    <w:p w:rsidR="0032755D" w:rsidRDefault="0032755D" w:rsidP="00767D1A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</w:t>
      </w:r>
      <w:r w:rsidRPr="0049360B">
        <w:rPr>
          <w:rFonts w:ascii="Verdana" w:eastAsia="Arial Unicode MS" w:hAnsi="Verdana" w:cs="Verdana"/>
          <w:i/>
          <w:iCs/>
          <w:sz w:val="16"/>
          <w:szCs w:val="16"/>
        </w:rPr>
        <w:t xml:space="preserve">(podpis Podmiotu/ osoby upoważnionej </w:t>
      </w:r>
    </w:p>
    <w:p w:rsidR="0032755D" w:rsidRPr="0049360B" w:rsidRDefault="0032755D" w:rsidP="00767D1A">
      <w:pPr>
        <w:pStyle w:val="PlainText"/>
        <w:ind w:left="2836" w:firstLine="44"/>
        <w:jc w:val="center"/>
        <w:rPr>
          <w:rFonts w:ascii="Verdana" w:eastAsia="Arial Unicode MS" w:hAnsi="Verdana"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</w:t>
      </w:r>
      <w:r w:rsidRPr="0049360B">
        <w:rPr>
          <w:rFonts w:ascii="Verdana" w:eastAsia="Arial Unicode MS" w:hAnsi="Verdana" w:cs="Verdana"/>
          <w:i/>
          <w:iCs/>
          <w:sz w:val="16"/>
          <w:szCs w:val="16"/>
        </w:rPr>
        <w:t>do reprezentacji Podmiotu)</w:t>
      </w:r>
    </w:p>
    <w:p w:rsidR="0032755D" w:rsidRDefault="0032755D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2755D" w:rsidRDefault="0032755D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32755D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755D" w:rsidRPr="007E355A" w:rsidRDefault="0032755D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755D" w:rsidRDefault="0032755D" w:rsidP="00767D1A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32755D" w:rsidRDefault="0032755D" w:rsidP="00767D1A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</w:t>
            </w:r>
          </w:p>
          <w:p w:rsidR="0032755D" w:rsidRDefault="0032755D" w:rsidP="00767D1A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32755D" w:rsidRPr="007E355A" w:rsidRDefault="0032755D" w:rsidP="00CD16D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BA5F9F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na przetarg nieograniczony na u</w:t>
            </w:r>
            <w:r w:rsidRPr="00BA5F9F">
              <w:rPr>
                <w:rFonts w:ascii="Verdana" w:hAnsi="Verdana" w:cs="Verdana"/>
                <w:b/>
                <w:bCs/>
                <w:sz w:val="18"/>
                <w:szCs w:val="18"/>
              </w:rPr>
              <w:t>trzymanie i konserwację Miejskich Kanałów Technologicznych na terenie miasta Wrocławia</w:t>
            </w:r>
          </w:p>
        </w:tc>
      </w:tr>
    </w:tbl>
    <w:p w:rsidR="0032755D" w:rsidRDefault="0032755D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2755D" w:rsidRPr="007E355A" w:rsidRDefault="0032755D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2755D" w:rsidRPr="00006711" w:rsidRDefault="0032755D" w:rsidP="00767D1A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 imieniu Wykonawcy:</w:t>
      </w:r>
    </w:p>
    <w:p w:rsidR="0032755D" w:rsidRDefault="0032755D" w:rsidP="00767D1A">
      <w:pPr>
        <w:ind w:left="1440" w:hanging="1440"/>
        <w:jc w:val="both"/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ind w:left="1440" w:hanging="144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32755D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informuję, że:</w:t>
      </w:r>
    </w:p>
    <w:p w:rsidR="0032755D" w:rsidRPr="00006711" w:rsidRDefault="0032755D" w:rsidP="00767D1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32755D" w:rsidRPr="00006711" w:rsidRDefault="0032755D" w:rsidP="00767D1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32755D" w:rsidRPr="00006711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</w:t>
      </w:r>
    </w:p>
    <w:p w:rsidR="0032755D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2755D" w:rsidRPr="0005177C" w:rsidRDefault="0032755D" w:rsidP="00BA5F9F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5177C">
        <w:rPr>
          <w:rFonts w:ascii="Verdana" w:eastAsia="Arial Unicode MS" w:hAnsi="Verdana" w:cs="Verdana"/>
          <w:sz w:val="20"/>
          <w:szCs w:val="20"/>
        </w:rPr>
        <w:t xml:space="preserve">…………………………., dnia ……………………….. roku                    </w:t>
      </w:r>
      <w:r w:rsidRPr="0005177C">
        <w:rPr>
          <w:rFonts w:ascii="Verdana" w:eastAsia="Arial Unicode MS" w:hAnsi="Verdana" w:cs="Verdana"/>
          <w:sz w:val="18"/>
          <w:szCs w:val="18"/>
        </w:rPr>
        <w:t>………………………………….………………</w:t>
      </w:r>
    </w:p>
    <w:p w:rsidR="0032755D" w:rsidRPr="0005177C" w:rsidRDefault="0032755D" w:rsidP="00BA5F9F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5177C">
        <w:rPr>
          <w:rFonts w:ascii="Verdana" w:eastAsia="Arial Unicode MS" w:hAnsi="Verdana" w:cs="Verdana"/>
          <w:i/>
          <w:iCs/>
          <w:sz w:val="16"/>
          <w:szCs w:val="16"/>
        </w:rPr>
        <w:t xml:space="preserve">      (podpis wykonawcy/pełnomocnika)</w:t>
      </w:r>
    </w:p>
    <w:p w:rsidR="0032755D" w:rsidRDefault="0032755D" w:rsidP="00767D1A">
      <w:pPr>
        <w:rPr>
          <w:rFonts w:ascii="Verdana" w:eastAsia="Arial Unicode MS" w:hAnsi="Verdana"/>
          <w:sz w:val="18"/>
          <w:szCs w:val="18"/>
        </w:rPr>
      </w:pPr>
    </w:p>
    <w:p w:rsidR="0032755D" w:rsidRDefault="0032755D" w:rsidP="00767D1A">
      <w:pPr>
        <w:rPr>
          <w:rFonts w:ascii="Verdana" w:eastAsia="Arial Unicode MS" w:hAnsi="Verdana"/>
          <w:sz w:val="18"/>
          <w:szCs w:val="18"/>
        </w:rPr>
      </w:pPr>
    </w:p>
    <w:p w:rsidR="0032755D" w:rsidRDefault="0032755D" w:rsidP="00767D1A">
      <w:pPr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rPr>
          <w:rFonts w:ascii="Verdana" w:eastAsia="Arial Unicode MS" w:hAnsi="Verdana"/>
          <w:sz w:val="18"/>
          <w:szCs w:val="18"/>
        </w:rPr>
      </w:pPr>
    </w:p>
    <w:p w:rsidR="0032755D" w:rsidRPr="00006711" w:rsidRDefault="0032755D" w:rsidP="00767D1A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*niepotrzebne skreślić</w:t>
      </w:r>
    </w:p>
    <w:p w:rsidR="0032755D" w:rsidRPr="00006711" w:rsidRDefault="0032755D" w:rsidP="00767D1A">
      <w:pPr>
        <w:rPr>
          <w:rFonts w:ascii="Verdana" w:eastAsia="Arial Unicode MS" w:hAnsi="Verdana" w:cs="Verdana"/>
          <w:sz w:val="18"/>
          <w:szCs w:val="18"/>
        </w:rPr>
      </w:pPr>
    </w:p>
    <w:p w:rsidR="0032755D" w:rsidRPr="00767D1A" w:rsidRDefault="0032755D" w:rsidP="00767D1A">
      <w:pPr>
        <w:rPr>
          <w:rFonts w:ascii="Verdana" w:eastAsia="Arial Unicode MS" w:hAnsi="Verdana" w:cs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UWAGA:</w:t>
      </w:r>
    </w:p>
    <w:p w:rsidR="0032755D" w:rsidRPr="00767D1A" w:rsidRDefault="0032755D" w:rsidP="00767D1A">
      <w:pPr>
        <w:jc w:val="both"/>
        <w:rPr>
          <w:rFonts w:ascii="Verdana" w:eastAsia="Arial Unicode MS" w:hAnsi="Verdana" w:cs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32755D" w:rsidRPr="00767D1A" w:rsidRDefault="0032755D" w:rsidP="00767D1A">
      <w:pPr>
        <w:jc w:val="both"/>
        <w:rPr>
          <w:rFonts w:ascii="Verdana" w:eastAsia="Arial Unicode MS" w:hAnsi="Verdana" w:cs="Verdana"/>
          <w:sz w:val="16"/>
          <w:szCs w:val="16"/>
        </w:rPr>
      </w:pPr>
    </w:p>
    <w:p w:rsidR="0032755D" w:rsidRPr="00767D1A" w:rsidRDefault="0032755D" w:rsidP="00767D1A">
      <w:pPr>
        <w:jc w:val="both"/>
        <w:rPr>
          <w:rFonts w:ascii="Verdana" w:eastAsia="Arial Unicode MS" w:hAnsi="Verdana" w:cs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Niniejsze oświadczenie dotyczy tylko sytuacji, w której wykonawcy należący do tej samej grupy złożyli odrębne oferty lub oferty częściowe w przedmiotowym postępowaniu.</w:t>
      </w:r>
    </w:p>
    <w:p w:rsidR="0032755D" w:rsidRPr="00767D1A" w:rsidRDefault="0032755D" w:rsidP="00767D1A">
      <w:pPr>
        <w:jc w:val="both"/>
        <w:rPr>
          <w:rFonts w:ascii="Verdana" w:eastAsia="Arial Unicode MS" w:hAnsi="Verdana"/>
          <w:sz w:val="16"/>
          <w:szCs w:val="16"/>
        </w:rPr>
      </w:pPr>
      <w:r w:rsidRPr="00767D1A">
        <w:rPr>
          <w:rFonts w:ascii="Verdana" w:eastAsia="Arial Unicode MS" w:hAnsi="Verdana" w:cs="Verdana"/>
          <w:sz w:val="16"/>
          <w:szCs w:val="16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32755D" w:rsidRPr="00767D1A" w:rsidRDefault="0032755D" w:rsidP="00767D1A">
      <w:pPr>
        <w:spacing w:before="120"/>
        <w:jc w:val="both"/>
        <w:rPr>
          <w:rFonts w:eastAsia="Arial Unicode MS"/>
          <w:sz w:val="16"/>
          <w:szCs w:val="16"/>
        </w:rPr>
      </w:pPr>
    </w:p>
    <w:p w:rsidR="0032755D" w:rsidRDefault="0032755D" w:rsidP="00900388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2755D" w:rsidRPr="003D1C0E" w:rsidRDefault="0032755D" w:rsidP="003D1C0E">
      <w:pPr>
        <w:rPr>
          <w:rFonts w:ascii="Verdana" w:eastAsia="Arial Unicode MS" w:hAnsi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sectPr w:rsidR="0032755D" w:rsidRPr="003D1C0E" w:rsidSect="004D4315">
      <w:pgSz w:w="11906" w:h="16838"/>
      <w:pgMar w:top="1258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55D" w:rsidRDefault="0032755D">
      <w:r>
        <w:separator/>
      </w:r>
    </w:p>
  </w:endnote>
  <w:endnote w:type="continuationSeparator" w:id="1">
    <w:p w:rsidR="0032755D" w:rsidRDefault="00327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55D" w:rsidRDefault="0032755D">
      <w:r>
        <w:separator/>
      </w:r>
    </w:p>
  </w:footnote>
  <w:footnote w:type="continuationSeparator" w:id="1">
    <w:p w:rsidR="0032755D" w:rsidRDefault="0032755D">
      <w:r>
        <w:continuationSeparator/>
      </w:r>
    </w:p>
  </w:footnote>
  <w:footnote w:id="2">
    <w:p w:rsidR="0032755D" w:rsidRPr="0090325C" w:rsidRDefault="0032755D" w:rsidP="0090325C">
      <w:pPr>
        <w:tabs>
          <w:tab w:val="left" w:pos="374"/>
        </w:tabs>
        <w:rPr>
          <w:rFonts w:ascii="Verdana" w:hAnsi="Verdana" w:cs="Verdana"/>
          <w:sz w:val="14"/>
          <w:szCs w:val="14"/>
        </w:rPr>
      </w:pPr>
      <w:r w:rsidRPr="0090325C">
        <w:rPr>
          <w:rStyle w:val="FootnoteReference"/>
          <w:rFonts w:ascii="Verdana" w:hAnsi="Verdana" w:cs="Verdana"/>
          <w:sz w:val="14"/>
          <w:szCs w:val="14"/>
        </w:rPr>
        <w:footnoteRef/>
      </w:r>
      <w:r w:rsidRPr="0090325C">
        <w:rPr>
          <w:rFonts w:ascii="Verdana" w:hAnsi="Verdana" w:cs="Verdana"/>
          <w:sz w:val="14"/>
          <w:szCs w:val="14"/>
        </w:rPr>
        <w:t xml:space="preserve"> W przypadku, gdy Wykonawca nie wpisze okresu udzielonej gwarancji, traktuje się, że złożył oświadczenie o udzieleniu minimalnego okresu gwarancji (24 miesięcy na wykonane prace).</w:t>
      </w:r>
      <w:r w:rsidRPr="0090325C">
        <w:rPr>
          <w:rStyle w:val="FootnoteReference"/>
          <w:rFonts w:ascii="Verdana" w:hAnsi="Verdana" w:cs="Verdana"/>
          <w:sz w:val="14"/>
          <w:szCs w:val="14"/>
        </w:rPr>
        <w:t xml:space="preserve"> </w:t>
      </w:r>
    </w:p>
    <w:p w:rsidR="0032755D" w:rsidRPr="0090325C" w:rsidRDefault="0032755D" w:rsidP="0090325C">
      <w:pPr>
        <w:tabs>
          <w:tab w:val="left" w:pos="374"/>
        </w:tabs>
        <w:rPr>
          <w:rFonts w:ascii="Verdana" w:hAnsi="Verdana" w:cs="Verdana"/>
          <w:sz w:val="14"/>
          <w:szCs w:val="14"/>
        </w:rPr>
      </w:pPr>
      <w:r w:rsidRPr="0090325C">
        <w:rPr>
          <w:rStyle w:val="FootnoteReference"/>
          <w:rFonts w:ascii="Verdana" w:hAnsi="Verdana" w:cs="Verdana"/>
          <w:sz w:val="14"/>
          <w:szCs w:val="14"/>
        </w:rPr>
        <w:t>2</w:t>
      </w:r>
      <w:r w:rsidRPr="0090325C">
        <w:rPr>
          <w:rFonts w:ascii="Verdana" w:hAnsi="Verdana" w:cs="Verdana"/>
          <w:sz w:val="14"/>
          <w:szCs w:val="14"/>
        </w:rPr>
        <w:t xml:space="preserve"> W przypadku, gdy Wykonawca nie wpisze czasu realizacji naprawy awarii, traktuje się, że złożył oświadczenie o zobowiązaniu się usunięcia awarii w  maksymalnym czasie (awaria kategorii „A”–2dni, awaria kategorii „B”–4dni).</w:t>
      </w:r>
    </w:p>
    <w:p w:rsidR="0032755D" w:rsidRPr="00FB4A28" w:rsidRDefault="0032755D" w:rsidP="00F37E4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</w:t>
      </w:r>
      <w:r>
        <w:rPr>
          <w:rFonts w:ascii="Verdana" w:eastAsia="Arial Unicode MS" w:hAnsi="Verdana" w:cs="Verdana"/>
          <w:sz w:val="20"/>
          <w:szCs w:val="20"/>
        </w:rPr>
        <w:t xml:space="preserve">, </w:t>
      </w:r>
      <w:r w:rsidRPr="00FB4A28">
        <w:rPr>
          <w:rFonts w:ascii="Verdana" w:eastAsia="Arial Unicode MS" w:hAnsi="Verdana" w:cs="Verdana"/>
          <w:sz w:val="20"/>
          <w:szCs w:val="20"/>
        </w:rPr>
        <w:t xml:space="preserve"> dnia ……………………….. roku</w:t>
      </w:r>
    </w:p>
    <w:p w:rsidR="0032755D" w:rsidRPr="007E355A" w:rsidRDefault="0032755D" w:rsidP="00F37E4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……….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</w:t>
      </w:r>
    </w:p>
    <w:p w:rsidR="0032755D" w:rsidRDefault="0032755D" w:rsidP="00F37E43">
      <w:pPr>
        <w:ind w:left="720" w:firstLine="4502"/>
        <w:jc w:val="center"/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194E0C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66C4F9C"/>
    <w:multiLevelType w:val="hybridMultilevel"/>
    <w:tmpl w:val="63B6B0EC"/>
    <w:lvl w:ilvl="0" w:tplc="900ED3A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7117F29"/>
    <w:multiLevelType w:val="hybridMultilevel"/>
    <w:tmpl w:val="3A98273A"/>
    <w:lvl w:ilvl="0" w:tplc="B8DEC8A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1"/>
  </w:num>
  <w:num w:numId="3">
    <w:abstractNumId w:val="12"/>
  </w:num>
  <w:num w:numId="4">
    <w:abstractNumId w:val="16"/>
  </w:num>
  <w:num w:numId="5">
    <w:abstractNumId w:val="8"/>
  </w:num>
  <w:num w:numId="6">
    <w:abstractNumId w:val="6"/>
  </w:num>
  <w:num w:numId="7">
    <w:abstractNumId w:val="3"/>
  </w:num>
  <w:num w:numId="8">
    <w:abstractNumId w:val="11"/>
  </w:num>
  <w:num w:numId="9">
    <w:abstractNumId w:val="20"/>
  </w:num>
  <w:num w:numId="10">
    <w:abstractNumId w:val="19"/>
  </w:num>
  <w:num w:numId="11">
    <w:abstractNumId w:val="18"/>
  </w:num>
  <w:num w:numId="12">
    <w:abstractNumId w:val="13"/>
  </w:num>
  <w:num w:numId="13">
    <w:abstractNumId w:val="15"/>
  </w:num>
  <w:num w:numId="14">
    <w:abstractNumId w:val="5"/>
  </w:num>
  <w:num w:numId="15">
    <w:abstractNumId w:val="10"/>
  </w:num>
  <w:num w:numId="16">
    <w:abstractNumId w:val="14"/>
  </w:num>
  <w:num w:numId="17">
    <w:abstractNumId w:val="4"/>
  </w:num>
  <w:num w:numId="18">
    <w:abstractNumId w:val="22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3046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37815"/>
    <w:rsid w:val="00045385"/>
    <w:rsid w:val="0005177C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4BCF"/>
    <w:rsid w:val="00096DE5"/>
    <w:rsid w:val="000A0042"/>
    <w:rsid w:val="000A0F41"/>
    <w:rsid w:val="000A32D1"/>
    <w:rsid w:val="000A3621"/>
    <w:rsid w:val="000A5B79"/>
    <w:rsid w:val="000A6EDA"/>
    <w:rsid w:val="000A7ABF"/>
    <w:rsid w:val="000B1201"/>
    <w:rsid w:val="000B3C0D"/>
    <w:rsid w:val="000B5800"/>
    <w:rsid w:val="000C1A90"/>
    <w:rsid w:val="000C674D"/>
    <w:rsid w:val="000C6B11"/>
    <w:rsid w:val="000D5764"/>
    <w:rsid w:val="000D6F40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1ADF"/>
    <w:rsid w:val="001A314C"/>
    <w:rsid w:val="001A3F15"/>
    <w:rsid w:val="001A5E12"/>
    <w:rsid w:val="001B1E9F"/>
    <w:rsid w:val="001B4300"/>
    <w:rsid w:val="001B4340"/>
    <w:rsid w:val="001B7E9F"/>
    <w:rsid w:val="001C1427"/>
    <w:rsid w:val="001C2BC3"/>
    <w:rsid w:val="001C37D8"/>
    <w:rsid w:val="001C4454"/>
    <w:rsid w:val="001D3873"/>
    <w:rsid w:val="001D52CE"/>
    <w:rsid w:val="001E1C27"/>
    <w:rsid w:val="001E2BC3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6E6"/>
    <w:rsid w:val="00205780"/>
    <w:rsid w:val="002057C0"/>
    <w:rsid w:val="00205F34"/>
    <w:rsid w:val="0021193C"/>
    <w:rsid w:val="0021289E"/>
    <w:rsid w:val="00213C40"/>
    <w:rsid w:val="00215108"/>
    <w:rsid w:val="00217FE1"/>
    <w:rsid w:val="002231F9"/>
    <w:rsid w:val="0022372B"/>
    <w:rsid w:val="002321A8"/>
    <w:rsid w:val="00232A50"/>
    <w:rsid w:val="00234A0F"/>
    <w:rsid w:val="002406B8"/>
    <w:rsid w:val="00243946"/>
    <w:rsid w:val="00243D03"/>
    <w:rsid w:val="00250DC4"/>
    <w:rsid w:val="002528CE"/>
    <w:rsid w:val="0025438E"/>
    <w:rsid w:val="00255E8C"/>
    <w:rsid w:val="002572BA"/>
    <w:rsid w:val="00257F16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6F97"/>
    <w:rsid w:val="002C7A4D"/>
    <w:rsid w:val="002D002D"/>
    <w:rsid w:val="002D1644"/>
    <w:rsid w:val="002D25DD"/>
    <w:rsid w:val="002D5D52"/>
    <w:rsid w:val="002D6C0F"/>
    <w:rsid w:val="002D705A"/>
    <w:rsid w:val="002E540C"/>
    <w:rsid w:val="002F0400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3A05"/>
    <w:rsid w:val="00324272"/>
    <w:rsid w:val="0032755D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293A"/>
    <w:rsid w:val="00382AB6"/>
    <w:rsid w:val="003833F1"/>
    <w:rsid w:val="00383B38"/>
    <w:rsid w:val="00386146"/>
    <w:rsid w:val="003907E5"/>
    <w:rsid w:val="00391FF2"/>
    <w:rsid w:val="003946CD"/>
    <w:rsid w:val="00396CF8"/>
    <w:rsid w:val="00396E8A"/>
    <w:rsid w:val="003A1DF7"/>
    <w:rsid w:val="003A5A61"/>
    <w:rsid w:val="003B1019"/>
    <w:rsid w:val="003B7702"/>
    <w:rsid w:val="003C04E3"/>
    <w:rsid w:val="003C12A9"/>
    <w:rsid w:val="003C31CE"/>
    <w:rsid w:val="003C7760"/>
    <w:rsid w:val="003D0715"/>
    <w:rsid w:val="003D1C0E"/>
    <w:rsid w:val="003D4644"/>
    <w:rsid w:val="003D61FC"/>
    <w:rsid w:val="003E01E3"/>
    <w:rsid w:val="003E0422"/>
    <w:rsid w:val="003E10FE"/>
    <w:rsid w:val="003E122D"/>
    <w:rsid w:val="003E23D6"/>
    <w:rsid w:val="003E251A"/>
    <w:rsid w:val="003E2EA2"/>
    <w:rsid w:val="003E3B26"/>
    <w:rsid w:val="003E479B"/>
    <w:rsid w:val="003E4B76"/>
    <w:rsid w:val="003F0DA8"/>
    <w:rsid w:val="003F1BAF"/>
    <w:rsid w:val="003F1C28"/>
    <w:rsid w:val="003F3488"/>
    <w:rsid w:val="003F6105"/>
    <w:rsid w:val="00404C2C"/>
    <w:rsid w:val="00406A5D"/>
    <w:rsid w:val="004074A1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79AB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BAC"/>
    <w:rsid w:val="004B2C94"/>
    <w:rsid w:val="004B69A9"/>
    <w:rsid w:val="004C0840"/>
    <w:rsid w:val="004C41D9"/>
    <w:rsid w:val="004C6676"/>
    <w:rsid w:val="004D181A"/>
    <w:rsid w:val="004D2599"/>
    <w:rsid w:val="004D4315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DBA"/>
    <w:rsid w:val="0055774A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4D96"/>
    <w:rsid w:val="00585F42"/>
    <w:rsid w:val="0058693B"/>
    <w:rsid w:val="0058740B"/>
    <w:rsid w:val="005915F9"/>
    <w:rsid w:val="00595B3A"/>
    <w:rsid w:val="00597393"/>
    <w:rsid w:val="005A2576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01B"/>
    <w:rsid w:val="005F0C58"/>
    <w:rsid w:val="005F3183"/>
    <w:rsid w:val="005F31A1"/>
    <w:rsid w:val="005F7A44"/>
    <w:rsid w:val="006001B9"/>
    <w:rsid w:val="00600AF3"/>
    <w:rsid w:val="006048C6"/>
    <w:rsid w:val="00604C10"/>
    <w:rsid w:val="006101DE"/>
    <w:rsid w:val="00610429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349F"/>
    <w:rsid w:val="006368BB"/>
    <w:rsid w:val="006377F4"/>
    <w:rsid w:val="006403CB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7E56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24821"/>
    <w:rsid w:val="007304A4"/>
    <w:rsid w:val="00732226"/>
    <w:rsid w:val="0073293B"/>
    <w:rsid w:val="00733E2A"/>
    <w:rsid w:val="00741243"/>
    <w:rsid w:val="00742EC2"/>
    <w:rsid w:val="0075376D"/>
    <w:rsid w:val="007541EA"/>
    <w:rsid w:val="00763977"/>
    <w:rsid w:val="0076438A"/>
    <w:rsid w:val="00766BB9"/>
    <w:rsid w:val="00767D1A"/>
    <w:rsid w:val="007720E9"/>
    <w:rsid w:val="00777056"/>
    <w:rsid w:val="00777917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0CCE"/>
    <w:rsid w:val="007C30D6"/>
    <w:rsid w:val="007C4C33"/>
    <w:rsid w:val="007C5FF2"/>
    <w:rsid w:val="007C7AEC"/>
    <w:rsid w:val="007D2A05"/>
    <w:rsid w:val="007D4792"/>
    <w:rsid w:val="007D7645"/>
    <w:rsid w:val="007E28BE"/>
    <w:rsid w:val="007E355A"/>
    <w:rsid w:val="007E3B59"/>
    <w:rsid w:val="007F45AA"/>
    <w:rsid w:val="007F588B"/>
    <w:rsid w:val="00800E40"/>
    <w:rsid w:val="00810C5D"/>
    <w:rsid w:val="00812C50"/>
    <w:rsid w:val="00817104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00B3"/>
    <w:rsid w:val="00831D81"/>
    <w:rsid w:val="00836D81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8254F"/>
    <w:rsid w:val="00883107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B7599"/>
    <w:rsid w:val="008C0781"/>
    <w:rsid w:val="008C0ED8"/>
    <w:rsid w:val="008C2162"/>
    <w:rsid w:val="008C2816"/>
    <w:rsid w:val="008C3B3C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D750A"/>
    <w:rsid w:val="008E512B"/>
    <w:rsid w:val="008E7666"/>
    <w:rsid w:val="008F17EF"/>
    <w:rsid w:val="008F3F98"/>
    <w:rsid w:val="008F4C1F"/>
    <w:rsid w:val="008F6C2A"/>
    <w:rsid w:val="008F7460"/>
    <w:rsid w:val="00900388"/>
    <w:rsid w:val="00901021"/>
    <w:rsid w:val="009027AD"/>
    <w:rsid w:val="0090325C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73B2"/>
    <w:rsid w:val="009528E2"/>
    <w:rsid w:val="00954E87"/>
    <w:rsid w:val="009656DC"/>
    <w:rsid w:val="00970724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2676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62AD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5199"/>
    <w:rsid w:val="00A95C6B"/>
    <w:rsid w:val="00A97154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3E31"/>
    <w:rsid w:val="00AD70A4"/>
    <w:rsid w:val="00AD72E5"/>
    <w:rsid w:val="00AD73DD"/>
    <w:rsid w:val="00AE17A0"/>
    <w:rsid w:val="00AE1AE1"/>
    <w:rsid w:val="00AF2B1E"/>
    <w:rsid w:val="00AF3F0A"/>
    <w:rsid w:val="00AF5D20"/>
    <w:rsid w:val="00AF5FB3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5AFF"/>
    <w:rsid w:val="00B55DB2"/>
    <w:rsid w:val="00B57526"/>
    <w:rsid w:val="00B61D82"/>
    <w:rsid w:val="00B61E8D"/>
    <w:rsid w:val="00B628B0"/>
    <w:rsid w:val="00B634E9"/>
    <w:rsid w:val="00B65EF5"/>
    <w:rsid w:val="00B66CC8"/>
    <w:rsid w:val="00B71340"/>
    <w:rsid w:val="00B72C16"/>
    <w:rsid w:val="00B73610"/>
    <w:rsid w:val="00B7786D"/>
    <w:rsid w:val="00B838B8"/>
    <w:rsid w:val="00B930EF"/>
    <w:rsid w:val="00B93FCD"/>
    <w:rsid w:val="00B95761"/>
    <w:rsid w:val="00B969AA"/>
    <w:rsid w:val="00B970D3"/>
    <w:rsid w:val="00BA1B80"/>
    <w:rsid w:val="00BA444E"/>
    <w:rsid w:val="00BA5F9F"/>
    <w:rsid w:val="00BA7617"/>
    <w:rsid w:val="00BB11F6"/>
    <w:rsid w:val="00BB174F"/>
    <w:rsid w:val="00BB1D65"/>
    <w:rsid w:val="00BB7163"/>
    <w:rsid w:val="00BB7932"/>
    <w:rsid w:val="00BC5529"/>
    <w:rsid w:val="00BD289D"/>
    <w:rsid w:val="00BD40C8"/>
    <w:rsid w:val="00BD5625"/>
    <w:rsid w:val="00BE3EFD"/>
    <w:rsid w:val="00BF7409"/>
    <w:rsid w:val="00C01458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3712D"/>
    <w:rsid w:val="00C466A3"/>
    <w:rsid w:val="00C478CB"/>
    <w:rsid w:val="00C5212D"/>
    <w:rsid w:val="00C52D41"/>
    <w:rsid w:val="00C56738"/>
    <w:rsid w:val="00C61F9F"/>
    <w:rsid w:val="00C64A50"/>
    <w:rsid w:val="00C65DC8"/>
    <w:rsid w:val="00C665FA"/>
    <w:rsid w:val="00C764B0"/>
    <w:rsid w:val="00C80160"/>
    <w:rsid w:val="00C81930"/>
    <w:rsid w:val="00C84708"/>
    <w:rsid w:val="00C86671"/>
    <w:rsid w:val="00C91A40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360B"/>
    <w:rsid w:val="00CC4452"/>
    <w:rsid w:val="00CD0487"/>
    <w:rsid w:val="00CD16D5"/>
    <w:rsid w:val="00CD43D2"/>
    <w:rsid w:val="00CE0452"/>
    <w:rsid w:val="00CF0EA9"/>
    <w:rsid w:val="00CF0EED"/>
    <w:rsid w:val="00CF398C"/>
    <w:rsid w:val="00CF5B3C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5016"/>
    <w:rsid w:val="00D4614D"/>
    <w:rsid w:val="00D47811"/>
    <w:rsid w:val="00D512F2"/>
    <w:rsid w:val="00D54608"/>
    <w:rsid w:val="00D54C27"/>
    <w:rsid w:val="00D6014D"/>
    <w:rsid w:val="00D62DF1"/>
    <w:rsid w:val="00D6444F"/>
    <w:rsid w:val="00D64AF2"/>
    <w:rsid w:val="00D650AE"/>
    <w:rsid w:val="00D70C31"/>
    <w:rsid w:val="00D744D6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2408"/>
    <w:rsid w:val="00DD4A83"/>
    <w:rsid w:val="00DD508A"/>
    <w:rsid w:val="00DE0CB2"/>
    <w:rsid w:val="00DE46D7"/>
    <w:rsid w:val="00DE68BD"/>
    <w:rsid w:val="00DF0FBE"/>
    <w:rsid w:val="00DF6C3B"/>
    <w:rsid w:val="00DF7511"/>
    <w:rsid w:val="00E00EA3"/>
    <w:rsid w:val="00E06897"/>
    <w:rsid w:val="00E07DD7"/>
    <w:rsid w:val="00E102DE"/>
    <w:rsid w:val="00E11DD7"/>
    <w:rsid w:val="00E20C1E"/>
    <w:rsid w:val="00E222EC"/>
    <w:rsid w:val="00E26CC5"/>
    <w:rsid w:val="00E30B02"/>
    <w:rsid w:val="00E36DCD"/>
    <w:rsid w:val="00E44203"/>
    <w:rsid w:val="00E463A6"/>
    <w:rsid w:val="00E51A79"/>
    <w:rsid w:val="00E5495D"/>
    <w:rsid w:val="00E54DBC"/>
    <w:rsid w:val="00E56F0D"/>
    <w:rsid w:val="00E605C6"/>
    <w:rsid w:val="00E63144"/>
    <w:rsid w:val="00E647C9"/>
    <w:rsid w:val="00E64EE8"/>
    <w:rsid w:val="00E65E7B"/>
    <w:rsid w:val="00E740B9"/>
    <w:rsid w:val="00E80AE0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35F4"/>
    <w:rsid w:val="00E93D21"/>
    <w:rsid w:val="00EA27C0"/>
    <w:rsid w:val="00EA4D2D"/>
    <w:rsid w:val="00EA4F49"/>
    <w:rsid w:val="00EA6CDE"/>
    <w:rsid w:val="00EB6765"/>
    <w:rsid w:val="00EC07A8"/>
    <w:rsid w:val="00EC491B"/>
    <w:rsid w:val="00EC5515"/>
    <w:rsid w:val="00EC6754"/>
    <w:rsid w:val="00EE1331"/>
    <w:rsid w:val="00EE55AE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6895"/>
    <w:rsid w:val="00F30D5B"/>
    <w:rsid w:val="00F318F5"/>
    <w:rsid w:val="00F32679"/>
    <w:rsid w:val="00F371F1"/>
    <w:rsid w:val="00F37E43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603F"/>
    <w:rsid w:val="00F87D77"/>
    <w:rsid w:val="00F905C2"/>
    <w:rsid w:val="00F90B7B"/>
    <w:rsid w:val="00F9253A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1E12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5C6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5C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5C6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5C6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5C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95C6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95C6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95C6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5C6B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C6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A95C6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5C6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95C6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95C6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95C6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95C6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5C6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5C6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95C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CD16D5"/>
    <w:rPr>
      <w:rFonts w:ascii="Courier New" w:hAnsi="Courier New" w:cs="Courier New"/>
      <w:lang w:val="pl-PL" w:eastAsia="pl-PL"/>
    </w:rPr>
  </w:style>
  <w:style w:type="character" w:customStyle="1" w:styleId="ZnakZnak231">
    <w:name w:val="Znak Znak231"/>
    <w:uiPriority w:val="99"/>
    <w:rsid w:val="00B838B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54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10</Pages>
  <Words>3180</Words>
  <Characters>19083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6</cp:revision>
  <cp:lastPrinted>2018-11-30T09:13:00Z</cp:lastPrinted>
  <dcterms:created xsi:type="dcterms:W3CDTF">2018-11-30T09:13:00Z</dcterms:created>
  <dcterms:modified xsi:type="dcterms:W3CDTF">2019-12-11T10:41:00Z</dcterms:modified>
</cp:coreProperties>
</file>