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E8166A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166A" w:rsidRPr="007E355A" w:rsidRDefault="00E8166A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166A" w:rsidRDefault="00E8166A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dziewięciu 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na zadania: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E8166A" w:rsidRPr="00EC0A22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E8166A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E8166A" w:rsidRPr="00B17CB9" w:rsidRDefault="00E8166A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E8166A" w:rsidRPr="00884979" w:rsidRDefault="00E8166A" w:rsidP="00522075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. Ujęcie wody „Zdrój” na ul. Świdnickiej</w:t>
            </w:r>
          </w:p>
        </w:tc>
      </w:tr>
    </w:tbl>
    <w:p w:rsidR="00E8166A" w:rsidRDefault="00E8166A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E8166A" w:rsidRPr="007E355A" w:rsidRDefault="00E8166A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E8166A" w:rsidRPr="007E355A" w:rsidRDefault="00E8166A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E8166A" w:rsidRPr="007E355A" w:rsidRDefault="00E8166A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E8166A" w:rsidRPr="007E355A" w:rsidRDefault="00E8166A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E8166A" w:rsidRPr="007E355A" w:rsidRDefault="00E8166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E8166A" w:rsidRDefault="00E8166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E8166A" w:rsidRPr="007E355A" w:rsidRDefault="00E8166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E8166A" w:rsidRPr="00D45016" w:rsidRDefault="00E8166A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E8166A" w:rsidRPr="00522075" w:rsidRDefault="00E8166A" w:rsidP="003A40C4">
      <w:pPr>
        <w:pStyle w:val="PlainText"/>
        <w:numPr>
          <w:ilvl w:val="0"/>
          <w:numId w:val="39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522075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522075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</w:p>
    <w:p w:rsidR="00E8166A" w:rsidRPr="00522075" w:rsidRDefault="00E8166A" w:rsidP="00522075">
      <w:pPr>
        <w:rPr>
          <w:rFonts w:ascii="Verdana" w:hAnsi="Verdana" w:cs="Verdana"/>
          <w:b/>
          <w:bCs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prace przygotowawcze i eksploatacyjne na dziewięciu  fontannach i ujęciu wody „Zdrój” na ul. Świdnickiej z podziałem na zadania:</w:t>
      </w:r>
    </w:p>
    <w:p w:rsidR="00E8166A" w:rsidRDefault="00E8166A" w:rsidP="00522075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1.</w:t>
      </w:r>
      <w:r w:rsidRPr="00522075">
        <w:rPr>
          <w:rFonts w:ascii="Verdana" w:hAnsi="Verdana" w:cs="Verdana"/>
          <w:sz w:val="20"/>
          <w:szCs w:val="20"/>
        </w:rPr>
        <w:t xml:space="preserve">Fontanna „Walka i Zwycięstwo” na pl. Jana Pawła II </w:t>
      </w:r>
      <w:r>
        <w:rPr>
          <w:rFonts w:ascii="Verdana" w:hAnsi="Verdana" w:cs="Verdana"/>
          <w:sz w:val="20"/>
          <w:szCs w:val="20"/>
        </w:rPr>
        <w:t xml:space="preserve"> </w:t>
      </w:r>
      <w:r w:rsidRPr="004C7DED">
        <w:rPr>
          <w:rFonts w:ascii="Verdana" w:hAnsi="Verdana" w:cs="Verdana"/>
          <w:b/>
          <w:bCs/>
          <w:sz w:val="20"/>
          <w:szCs w:val="20"/>
        </w:rPr>
        <w:t xml:space="preserve">oraz </w:t>
      </w:r>
    </w:p>
    <w:p w:rsidR="00E8166A" w:rsidRDefault="00E8166A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2.</w:t>
      </w:r>
      <w:r w:rsidRPr="00522075">
        <w:rPr>
          <w:rFonts w:ascii="Verdana" w:hAnsi="Verdana" w:cs="Verdana"/>
          <w:sz w:val="20"/>
          <w:szCs w:val="20"/>
        </w:rPr>
        <w:t xml:space="preserve"> Fontanna „Szermierz” na pl. Uniwersyteckim</w:t>
      </w:r>
      <w:r>
        <w:rPr>
          <w:rFonts w:ascii="Verdana" w:hAnsi="Verdana" w:cs="Verdana"/>
          <w:sz w:val="20"/>
          <w:szCs w:val="20"/>
        </w:rPr>
        <w:t xml:space="preserve">             </w:t>
      </w:r>
      <w:r w:rsidRPr="006D694C">
        <w:rPr>
          <w:rFonts w:ascii="Verdana" w:hAnsi="Verdana" w:cs="Verdana"/>
          <w:b/>
          <w:bCs/>
          <w:sz w:val="20"/>
          <w:szCs w:val="20"/>
        </w:rPr>
        <w:t xml:space="preserve"> łącznie</w:t>
      </w:r>
    </w:p>
    <w:p w:rsidR="00E8166A" w:rsidRPr="00522075" w:rsidRDefault="00E8166A" w:rsidP="00522075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</w:t>
      </w:r>
      <w:r w:rsidRPr="00522075">
        <w:rPr>
          <w:rFonts w:ascii="Verdana" w:hAnsi="Verdana" w:cs="Verdana"/>
          <w:sz w:val="20"/>
          <w:szCs w:val="20"/>
        </w:rPr>
        <w:t>za cenę brutto ……</w:t>
      </w:r>
      <w:r>
        <w:rPr>
          <w:rFonts w:ascii="Verdana" w:hAnsi="Verdana" w:cs="Verdana"/>
          <w:sz w:val="20"/>
          <w:szCs w:val="20"/>
        </w:rPr>
        <w:t>………………..</w:t>
      </w:r>
      <w:r w:rsidRPr="00522075">
        <w:rPr>
          <w:rFonts w:ascii="Verdana" w:hAnsi="Verdana" w:cs="Verdana"/>
          <w:sz w:val="20"/>
          <w:szCs w:val="20"/>
        </w:rPr>
        <w:t>……………</w:t>
      </w:r>
    </w:p>
    <w:p w:rsidR="00E8166A" w:rsidRPr="00522075" w:rsidRDefault="00E8166A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 xml:space="preserve">ZESTAWIENIE KOSZTÓW ZADANIA NR 1 i 2 </w:t>
      </w:r>
    </w:p>
    <w:p w:rsidR="00E8166A" w:rsidRPr="00522075" w:rsidRDefault="00E8166A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>
        <w:rPr>
          <w:rFonts w:ascii="Verdana" w:hAnsi="Verdana" w:cs="Verdana"/>
          <w:sz w:val="20"/>
          <w:szCs w:val="20"/>
          <w:u w:val="single"/>
        </w:rPr>
        <w:t xml:space="preserve"> dla zadań nr 1 oraz nr 2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….………</w:t>
      </w:r>
      <w:r w:rsidRPr="00522075">
        <w:rPr>
          <w:rFonts w:ascii="Verdana" w:hAnsi="Verdana" w:cs="Verdana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</w:t>
      </w:r>
      <w:r>
        <w:rPr>
          <w:rFonts w:ascii="Verdana" w:hAnsi="Verdana" w:cs="Verdana"/>
          <w:sz w:val="20"/>
          <w:szCs w:val="20"/>
        </w:rPr>
        <w:t>*</w:t>
      </w:r>
      <w:r w:rsidRPr="00522075">
        <w:rPr>
          <w:rFonts w:ascii="Verdana" w:hAnsi="Verdana" w:cs="Verdana"/>
          <w:sz w:val="20"/>
          <w:szCs w:val="20"/>
        </w:rPr>
        <w:t>.</w:t>
      </w:r>
    </w:p>
    <w:p w:rsidR="00E8166A" w:rsidRPr="00522075" w:rsidRDefault="00E8166A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3.</w:t>
      </w:r>
      <w:r w:rsidRPr="00522075">
        <w:rPr>
          <w:rFonts w:ascii="Verdana" w:hAnsi="Verdana" w:cs="Verdana"/>
          <w:sz w:val="20"/>
          <w:szCs w:val="20"/>
        </w:rPr>
        <w:t xml:space="preserve"> Fontanna na pl. Solnym </w:t>
      </w:r>
    </w:p>
    <w:p w:rsidR="00E8166A" w:rsidRPr="00522075" w:rsidRDefault="00E8166A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4.</w:t>
      </w:r>
      <w:r w:rsidRPr="00522075">
        <w:rPr>
          <w:rFonts w:ascii="Verdana" w:hAnsi="Verdana" w:cs="Verdana"/>
          <w:sz w:val="20"/>
          <w:szCs w:val="20"/>
        </w:rPr>
        <w:t xml:space="preserve"> Fontanna na pl. Gołębim </w:t>
      </w:r>
    </w:p>
    <w:p w:rsidR="00E8166A" w:rsidRPr="00522075" w:rsidRDefault="00E8166A" w:rsidP="006D694C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5.</w:t>
      </w:r>
      <w:r w:rsidRPr="00522075">
        <w:rPr>
          <w:rFonts w:ascii="Verdana" w:hAnsi="Verdana" w:cs="Verdana"/>
          <w:sz w:val="20"/>
          <w:szCs w:val="20"/>
        </w:rPr>
        <w:t xml:space="preserve"> Fontanna na pl. Orląt Lwowskich </w:t>
      </w:r>
    </w:p>
    <w:p w:rsidR="00E8166A" w:rsidRPr="00522075" w:rsidRDefault="00E8166A" w:rsidP="006D694C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6.</w:t>
      </w:r>
      <w:r w:rsidRPr="00522075">
        <w:rPr>
          <w:rFonts w:ascii="Verdana" w:hAnsi="Verdana" w:cs="Verdana"/>
          <w:sz w:val="20"/>
          <w:szCs w:val="20"/>
        </w:rPr>
        <w:t xml:space="preserve"> Fontanna na placu przy kościele Św. Marii Magdaleny </w:t>
      </w:r>
    </w:p>
    <w:p w:rsidR="00E8166A" w:rsidRPr="00522075" w:rsidRDefault="00E8166A" w:rsidP="00722343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7.</w:t>
      </w:r>
      <w:r w:rsidRPr="00522075">
        <w:rPr>
          <w:rFonts w:ascii="Verdana" w:hAnsi="Verdana" w:cs="Verdana"/>
          <w:sz w:val="20"/>
          <w:szCs w:val="20"/>
        </w:rPr>
        <w:t xml:space="preserve"> Fontanna przy pasażu Wybrzeże Wyspiańskiego </w:t>
      </w:r>
    </w:p>
    <w:p w:rsidR="00E8166A" w:rsidRPr="00522075" w:rsidRDefault="00E8166A" w:rsidP="006D694C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8. </w:t>
      </w:r>
      <w:r w:rsidRPr="00522075">
        <w:rPr>
          <w:rFonts w:ascii="Verdana" w:hAnsi="Verdana" w:cs="Verdana"/>
          <w:sz w:val="20"/>
          <w:szCs w:val="20"/>
        </w:rPr>
        <w:t xml:space="preserve">Fontanna na ul. Oławskiej </w:t>
      </w:r>
    </w:p>
    <w:p w:rsidR="00E8166A" w:rsidRDefault="00E8166A" w:rsidP="006D694C">
      <w:pPr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9. </w:t>
      </w:r>
      <w:r w:rsidRPr="00522075">
        <w:rPr>
          <w:rFonts w:ascii="Verdana" w:hAnsi="Verdana" w:cs="Verdana"/>
          <w:sz w:val="20"/>
          <w:szCs w:val="20"/>
        </w:rPr>
        <w:t xml:space="preserve">Fontanna na Rynku Psiego Pola </w:t>
      </w:r>
    </w:p>
    <w:p w:rsidR="00E8166A" w:rsidRDefault="00E8166A" w:rsidP="006D694C">
      <w:pPr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10.</w:t>
      </w:r>
      <w:r w:rsidRPr="00522075">
        <w:rPr>
          <w:rFonts w:ascii="Verdana" w:hAnsi="Verdana" w:cs="Verdana"/>
          <w:sz w:val="20"/>
          <w:szCs w:val="20"/>
        </w:rPr>
        <w:t xml:space="preserve"> Ujęcie wody „Zdrój” na ul. Świdnickiej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6D694C">
        <w:rPr>
          <w:rFonts w:ascii="Verdana" w:hAnsi="Verdana" w:cs="Verdana"/>
          <w:b/>
          <w:bCs/>
          <w:sz w:val="20"/>
          <w:szCs w:val="20"/>
        </w:rPr>
        <w:t>łącznie</w:t>
      </w:r>
    </w:p>
    <w:p w:rsidR="00E8166A" w:rsidRPr="00522075" w:rsidRDefault="00E8166A" w:rsidP="006D694C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>za cenę brutto …………</w:t>
      </w:r>
      <w:r>
        <w:rPr>
          <w:rFonts w:ascii="Verdana" w:hAnsi="Verdana" w:cs="Verdana"/>
          <w:sz w:val="20"/>
          <w:szCs w:val="20"/>
        </w:rPr>
        <w:t>………………………….</w:t>
      </w:r>
      <w:r w:rsidRPr="00522075">
        <w:rPr>
          <w:rFonts w:ascii="Verdana" w:hAnsi="Verdana" w:cs="Verdana"/>
          <w:sz w:val="20"/>
          <w:szCs w:val="20"/>
        </w:rPr>
        <w:t>…</w:t>
      </w:r>
      <w:r>
        <w:rPr>
          <w:rFonts w:ascii="Verdana" w:hAnsi="Verdana" w:cs="Verdana"/>
          <w:sz w:val="20"/>
          <w:szCs w:val="20"/>
        </w:rPr>
        <w:t xml:space="preserve"> </w:t>
      </w:r>
      <w:r w:rsidRPr="00522075">
        <w:rPr>
          <w:rFonts w:ascii="Verdana" w:hAnsi="Verdana" w:cs="Verdana"/>
          <w:sz w:val="20"/>
          <w:szCs w:val="20"/>
        </w:rPr>
        <w:t xml:space="preserve">zgodnie z załącznikiem  </w:t>
      </w:r>
      <w:r>
        <w:rPr>
          <w:rFonts w:ascii="Verdana" w:hAnsi="Verdana" w:cs="Verdana"/>
          <w:sz w:val="20"/>
          <w:szCs w:val="20"/>
        </w:rPr>
        <w:t xml:space="preserve">ZESTAWIENIE KOSZTÓW ZADANIA NR 3,4,5,6,7,8,9 i 10 </w:t>
      </w:r>
    </w:p>
    <w:p w:rsidR="00E8166A" w:rsidRPr="00522075" w:rsidRDefault="00E8166A" w:rsidP="006D694C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6D694C">
        <w:rPr>
          <w:rFonts w:ascii="Verdana" w:hAnsi="Verdana" w:cs="Verdana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>dla zadań nr 3,4,5,6,7,8,9,10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>….…</w:t>
      </w:r>
      <w:r w:rsidRPr="00522075">
        <w:rPr>
          <w:rFonts w:ascii="Verdana" w:hAnsi="Verdana" w:cs="Verdana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</w:t>
      </w:r>
      <w:r>
        <w:rPr>
          <w:rFonts w:ascii="Verdana" w:hAnsi="Verdana" w:cs="Verdana"/>
          <w:sz w:val="20"/>
          <w:szCs w:val="20"/>
        </w:rPr>
        <w:t>*</w:t>
      </w:r>
      <w:r w:rsidRPr="00522075">
        <w:rPr>
          <w:rFonts w:ascii="Verdana" w:hAnsi="Verdana" w:cs="Verdana"/>
          <w:sz w:val="20"/>
          <w:szCs w:val="20"/>
        </w:rPr>
        <w:t>.</w:t>
      </w:r>
    </w:p>
    <w:p w:rsidR="00E8166A" w:rsidRPr="00522075" w:rsidRDefault="00E8166A" w:rsidP="00722343">
      <w:pPr>
        <w:rPr>
          <w:rFonts w:ascii="Verdana" w:hAnsi="Verdana" w:cs="Verdana"/>
          <w:sz w:val="20"/>
          <w:szCs w:val="20"/>
        </w:rPr>
      </w:pPr>
    </w:p>
    <w:p w:rsidR="00E8166A" w:rsidRDefault="00E8166A" w:rsidP="00522075">
      <w:pPr>
        <w:jc w:val="both"/>
        <w:rPr>
          <w:sz w:val="20"/>
          <w:szCs w:val="20"/>
        </w:rPr>
      </w:pPr>
      <w:r w:rsidRPr="00CE3A63">
        <w:rPr>
          <w:b/>
          <w:bCs/>
          <w:spacing w:val="-4"/>
          <w:sz w:val="20"/>
          <w:szCs w:val="20"/>
        </w:rPr>
        <w:t>*</w:t>
      </w:r>
      <w:r w:rsidRPr="00CE3A63">
        <w:rPr>
          <w:spacing w:val="-4"/>
          <w:sz w:val="20"/>
          <w:szCs w:val="20"/>
        </w:rPr>
        <w:t xml:space="preserve"> jeśli Wykonawca nie wpisze czasu reakcji w przypadku awarii</w:t>
      </w:r>
      <w:r w:rsidRPr="00CE3A63">
        <w:rPr>
          <w:sz w:val="20"/>
          <w:szCs w:val="20"/>
        </w:rPr>
        <w:t xml:space="preserve"> traktuje się, że złożył oświadczenie o maksymalnym  czasie - 6 godzin   w jakim będzie reagował w przypadku zgłoszonej awarii</w:t>
      </w:r>
    </w:p>
    <w:p w:rsidR="00E8166A" w:rsidRDefault="00E8166A" w:rsidP="006D694C">
      <w:pPr>
        <w:jc w:val="both"/>
        <w:rPr>
          <w:sz w:val="20"/>
          <w:szCs w:val="20"/>
        </w:rPr>
      </w:pPr>
    </w:p>
    <w:p w:rsidR="00E8166A" w:rsidRPr="00301968" w:rsidRDefault="00E8166A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E8166A" w:rsidRPr="00062715" w:rsidRDefault="00E8166A" w:rsidP="003A40C4">
      <w:pPr>
        <w:pStyle w:val="PlainText"/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E8166A" w:rsidRPr="00062715" w:rsidRDefault="00E8166A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E8166A" w:rsidRPr="00062715" w:rsidRDefault="00E8166A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E8166A" w:rsidRDefault="00E8166A" w:rsidP="00522075">
      <w:pPr>
        <w:pStyle w:val="PlainText"/>
        <w:jc w:val="both"/>
        <w:rPr>
          <w:rFonts w:ascii="Verdana" w:eastAsia="Arial Unicode MS" w:hAnsi="Verdana"/>
        </w:rPr>
      </w:pPr>
    </w:p>
    <w:p w:rsidR="00E8166A" w:rsidRDefault="00E8166A" w:rsidP="00522075">
      <w:pPr>
        <w:pStyle w:val="PlainText"/>
        <w:jc w:val="both"/>
        <w:rPr>
          <w:rFonts w:ascii="Verdana" w:eastAsia="Arial Unicode MS" w:hAnsi="Verdana"/>
        </w:rPr>
      </w:pPr>
    </w:p>
    <w:p w:rsidR="00E8166A" w:rsidRDefault="00E8166A" w:rsidP="00522075">
      <w:pPr>
        <w:pStyle w:val="PlainText"/>
        <w:jc w:val="both"/>
        <w:rPr>
          <w:rFonts w:ascii="Verdana" w:eastAsia="Arial Unicode MS" w:hAnsi="Verdana"/>
        </w:rPr>
      </w:pPr>
    </w:p>
    <w:p w:rsidR="00E8166A" w:rsidRPr="00571B5E" w:rsidRDefault="00E8166A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4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E8166A" w:rsidRPr="00571B5E" w:rsidRDefault="00E8166A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E8166A" w:rsidRDefault="00E8166A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E8166A" w:rsidRPr="00571B5E" w:rsidRDefault="00E8166A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E8166A" w:rsidRPr="00062715" w:rsidRDefault="00E8166A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E8166A" w:rsidRPr="00062715" w:rsidRDefault="00E8166A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E8166A" w:rsidRDefault="00E8166A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  <w:r>
        <w:rPr>
          <w:rFonts w:ascii="Verdana" w:eastAsia="Arial Unicode MS" w:hAnsi="Verdana" w:cs="Verdana"/>
        </w:rPr>
        <w:t>5</w:t>
      </w:r>
      <w:r w:rsidRPr="00062715">
        <w:rPr>
          <w:rFonts w:ascii="Verdana" w:eastAsia="Arial Unicode MS" w:hAnsi="Verdana" w:cs="Verdana"/>
        </w:rPr>
        <w:t xml:space="preserve">. Zobowiązujemy się do wykonania zamówienia </w:t>
      </w:r>
      <w:r w:rsidRPr="00522075">
        <w:rPr>
          <w:rFonts w:ascii="Verdana" w:eastAsia="Arial Unicode MS" w:hAnsi="Verdana" w:cs="Verdana"/>
          <w:spacing w:val="-2"/>
        </w:rPr>
        <w:t>w terminie:</w:t>
      </w:r>
    </w:p>
    <w:p w:rsidR="00E8166A" w:rsidRDefault="00E8166A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</w:p>
    <w:p w:rsidR="00E8166A" w:rsidRDefault="00E8166A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Dla zadań </w:t>
      </w:r>
      <w:r w:rsidRPr="006969A5">
        <w:rPr>
          <w:rFonts w:ascii="Arial" w:hAnsi="Arial" w:cs="Arial"/>
          <w:i/>
          <w:iCs/>
          <w:spacing w:val="-4"/>
          <w:sz w:val="22"/>
          <w:szCs w:val="22"/>
          <w:u w:val="single"/>
        </w:rPr>
        <w:t>1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>÷</w:t>
      </w:r>
      <w:r>
        <w:rPr>
          <w:rFonts w:ascii="Arial" w:hAnsi="Arial" w:cs="Arial"/>
          <w:i/>
          <w:iCs/>
          <w:sz w:val="22"/>
          <w:szCs w:val="22"/>
          <w:u w:val="single"/>
        </w:rPr>
        <w:t>9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od 16.11.201</w:t>
      </w:r>
      <w:r>
        <w:rPr>
          <w:rFonts w:ascii="Arial" w:hAnsi="Arial" w:cs="Arial"/>
          <w:b w:val="0"/>
          <w:bCs w:val="0"/>
          <w:sz w:val="22"/>
          <w:szCs w:val="22"/>
        </w:rPr>
        <w:t>9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 do 15.11.20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zimowa:</w:t>
            </w:r>
          </w:p>
        </w:tc>
        <w:tc>
          <w:tcPr>
            <w:tcW w:w="1560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338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fontann:                </w:t>
            </w:r>
          </w:p>
        </w:tc>
        <w:tc>
          <w:tcPr>
            <w:tcW w:w="4111" w:type="dxa"/>
            <w:gridSpan w:val="3"/>
          </w:tcPr>
          <w:p w:rsidR="00E8166A" w:rsidRPr="00102ED8" w:rsidRDefault="00E8166A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E8166A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</w:tr>
    </w:tbl>
    <w:p w:rsidR="00E8166A" w:rsidRDefault="00E8166A" w:rsidP="00522075">
      <w:pPr>
        <w:jc w:val="both"/>
        <w:rPr>
          <w:rFonts w:ascii="Arial" w:hAnsi="Arial" w:cs="Arial"/>
          <w:sz w:val="22"/>
          <w:szCs w:val="22"/>
        </w:rPr>
      </w:pPr>
    </w:p>
    <w:p w:rsidR="00E8166A" w:rsidRDefault="00E8166A" w:rsidP="00522075">
      <w:pPr>
        <w:jc w:val="both"/>
        <w:rPr>
          <w:rFonts w:ascii="Arial" w:hAnsi="Arial" w:cs="Arial"/>
          <w:sz w:val="22"/>
          <w:szCs w:val="22"/>
        </w:rPr>
      </w:pPr>
    </w:p>
    <w:p w:rsidR="00E8166A" w:rsidRDefault="00E8166A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>Dla zada</w:t>
      </w:r>
      <w:r>
        <w:rPr>
          <w:rFonts w:ascii="Arial" w:hAnsi="Arial" w:cs="Arial"/>
          <w:i/>
          <w:iCs/>
          <w:sz w:val="22"/>
          <w:szCs w:val="22"/>
          <w:u w:val="single"/>
        </w:rPr>
        <w:t>nia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>
        <w:rPr>
          <w:rFonts w:ascii="Arial" w:hAnsi="Arial" w:cs="Arial"/>
          <w:i/>
          <w:iCs/>
          <w:spacing w:val="-4"/>
          <w:sz w:val="22"/>
          <w:szCs w:val="22"/>
          <w:u w:val="single"/>
        </w:rPr>
        <w:t>10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od </w:t>
      </w:r>
      <w:r>
        <w:rPr>
          <w:rFonts w:ascii="Arial" w:hAnsi="Arial" w:cs="Arial"/>
          <w:b w:val="0"/>
          <w:bCs w:val="0"/>
          <w:sz w:val="22"/>
          <w:szCs w:val="22"/>
        </w:rPr>
        <w:t>16.03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r. do 15.11.20</w:t>
      </w:r>
      <w:r>
        <w:rPr>
          <w:rFonts w:ascii="Arial" w:hAnsi="Arial" w:cs="Arial"/>
          <w:b w:val="0"/>
          <w:bCs w:val="0"/>
          <w:sz w:val="22"/>
          <w:szCs w:val="22"/>
        </w:rPr>
        <w:t>20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16.03.2020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ujęcia wody:                </w:t>
            </w:r>
          </w:p>
        </w:tc>
        <w:tc>
          <w:tcPr>
            <w:tcW w:w="4111" w:type="dxa"/>
            <w:gridSpan w:val="3"/>
          </w:tcPr>
          <w:p w:rsidR="00E8166A" w:rsidRPr="00102ED8" w:rsidRDefault="00E8166A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E8166A" w:rsidRPr="005352BB">
        <w:trPr>
          <w:trHeight w:val="270"/>
        </w:trPr>
        <w:tc>
          <w:tcPr>
            <w:tcW w:w="5495" w:type="dxa"/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E8166A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numPr>
                <w:ilvl w:val="0"/>
                <w:numId w:val="44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E8166A" w:rsidRPr="00102ED8" w:rsidRDefault="00E8166A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</w:tbl>
    <w:p w:rsidR="00E8166A" w:rsidRDefault="00E8166A" w:rsidP="00522075">
      <w:pPr>
        <w:pStyle w:val="FootnoteTex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:rsidR="00E8166A" w:rsidRPr="00062715" w:rsidRDefault="00E8166A" w:rsidP="001A1ADF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E8166A" w:rsidRDefault="00E8166A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8.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E8166A" w:rsidRDefault="00E8166A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E8166A" w:rsidRPr="00EF3F84" w:rsidRDefault="00E8166A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9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E8166A" w:rsidRPr="007E355A" w:rsidRDefault="00E8166A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E8166A" w:rsidRPr="00EF3F84" w:rsidRDefault="00E8166A" w:rsidP="00EF3F84">
      <w:pPr>
        <w:pStyle w:val="BodyText2"/>
        <w:spacing w:before="120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E8166A" w:rsidRPr="00EF3F84" w:rsidRDefault="00E8166A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E8166A" w:rsidRDefault="00E8166A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8166A" w:rsidRPr="00EF3F84" w:rsidRDefault="00E8166A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E8166A" w:rsidRPr="00EF3F84" w:rsidRDefault="00E8166A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E8166A" w:rsidRPr="00EF3F84" w:rsidRDefault="00E8166A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E8166A" w:rsidRPr="00062715" w:rsidRDefault="00E8166A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E8166A" w:rsidRPr="00EF3F84" w:rsidRDefault="00E8166A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E8166A" w:rsidRDefault="00E8166A" w:rsidP="003A40C4">
      <w:pPr>
        <w:pStyle w:val="PlainText"/>
        <w:numPr>
          <w:ilvl w:val="0"/>
          <w:numId w:val="4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E8166A" w:rsidRDefault="00E8166A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E8166A" w:rsidRDefault="00E8166A" w:rsidP="003A40C4">
      <w:pPr>
        <w:pStyle w:val="PlainText"/>
        <w:numPr>
          <w:ilvl w:val="0"/>
          <w:numId w:val="4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E8166A" w:rsidRDefault="00E8166A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8166A" w:rsidRPr="00722343" w:rsidRDefault="00E8166A" w:rsidP="003A40C4">
      <w:pPr>
        <w:pStyle w:val="PlainText"/>
        <w:numPr>
          <w:ilvl w:val="0"/>
          <w:numId w:val="4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E8166A" w:rsidRDefault="00E8166A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8166A" w:rsidRPr="00EF3F84" w:rsidRDefault="00E8166A" w:rsidP="003A40C4">
      <w:pPr>
        <w:pStyle w:val="PlainText"/>
        <w:numPr>
          <w:ilvl w:val="0"/>
          <w:numId w:val="43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E8166A" w:rsidRPr="00EF3F84" w:rsidRDefault="00E8166A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E8166A" w:rsidRPr="00EF3F84" w:rsidRDefault="00E8166A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E8166A" w:rsidRPr="00EF40E0" w:rsidRDefault="00E8166A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E8166A" w:rsidRPr="00EF40E0" w:rsidRDefault="00E8166A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</w:t>
      </w:r>
      <w:r>
        <w:rPr>
          <w:rFonts w:ascii="Verdana" w:eastAsia="Arial Unicode MS" w:hAnsi="Verdana" w:cs="Verdana"/>
        </w:rPr>
        <w:t>…..</w:t>
      </w:r>
      <w:r w:rsidRPr="00EF40E0">
        <w:rPr>
          <w:rFonts w:ascii="Verdana" w:eastAsia="Arial Unicode MS" w:hAnsi="Verdana" w:cs="Verdana"/>
        </w:rPr>
        <w:t>………………………………</w:t>
      </w:r>
    </w:p>
    <w:p w:rsidR="00E8166A" w:rsidRPr="00EF3F84" w:rsidRDefault="00E8166A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E8166A" w:rsidRPr="007E355A" w:rsidRDefault="00E8166A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E8166A" w:rsidRPr="0099135C" w:rsidRDefault="00E8166A" w:rsidP="00EF3F84">
      <w:pPr>
        <w:numPr>
          <w:ilvl w:val="0"/>
          <w:numId w:val="40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Zestawienia kosztów zadania</w:t>
      </w:r>
    </w:p>
    <w:p w:rsidR="00E8166A" w:rsidRPr="007E355A" w:rsidRDefault="00E8166A" w:rsidP="00EF3F84">
      <w:pPr>
        <w:numPr>
          <w:ilvl w:val="0"/>
          <w:numId w:val="40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E8166A" w:rsidRPr="007E355A" w:rsidRDefault="00E8166A" w:rsidP="00EF3F84">
      <w:pPr>
        <w:numPr>
          <w:ilvl w:val="0"/>
          <w:numId w:val="40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pisemnego zobowiązania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E8166A" w:rsidRPr="00722343" w:rsidRDefault="00E8166A" w:rsidP="00722343">
      <w:pPr>
        <w:numPr>
          <w:ilvl w:val="0"/>
          <w:numId w:val="40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(należy złożyć w terminie 3 dni od zamieszczenia na stronie internetowej informacji, o której mowa w art. 86 ust. 5 ustawy Pzp)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E8166A" w:rsidRPr="00FB4A28" w:rsidRDefault="00E8166A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E8166A" w:rsidRPr="007E355A" w:rsidRDefault="00E8166A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E8166A" w:rsidRPr="00722343" w:rsidRDefault="00E8166A" w:rsidP="00722343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8B646D">
        <w:rPr>
          <w:rFonts w:eastAsia="Arial Unicode MS"/>
        </w:rPr>
        <w:t>(podpis wykonawcy/pełnomocnika)</w:t>
      </w:r>
    </w:p>
    <w:p w:rsidR="00E8166A" w:rsidRPr="00EF3F84" w:rsidRDefault="00E8166A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E8166A" w:rsidRDefault="00E8166A" w:rsidP="005F31A1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72234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66A" w:rsidRDefault="00E8166A" w:rsidP="0072234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Pr="005F31A1" w:rsidRDefault="00E8166A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E8166A">
        <w:tc>
          <w:tcPr>
            <w:tcW w:w="2622" w:type="dxa"/>
            <w:vAlign w:val="bottom"/>
          </w:tcPr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E8166A" w:rsidRPr="00EC0A22" w:rsidRDefault="00E8166A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E8166A" w:rsidRPr="00831C76" w:rsidRDefault="00E8166A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1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i 2*</w:t>
            </w:r>
          </w:p>
          <w:p w:rsidR="00E8166A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E8166A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E8166A" w:rsidRPr="00831C76" w:rsidRDefault="00E8166A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E8166A" w:rsidRDefault="00E8166A" w:rsidP="00937CB3">
      <w:pPr>
        <w:pStyle w:val="BodyText"/>
        <w:rPr>
          <w:sz w:val="22"/>
          <w:szCs w:val="22"/>
        </w:rPr>
      </w:pPr>
    </w:p>
    <w:p w:rsidR="00E8166A" w:rsidRDefault="00E8166A" w:rsidP="003F70E3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</w:t>
      </w:r>
    </w:p>
    <w:p w:rsidR="00E8166A" w:rsidRPr="00FB4A28" w:rsidRDefault="00E8166A" w:rsidP="003F70E3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E8166A" w:rsidRPr="00FB4A28" w:rsidRDefault="00E8166A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E8166A" w:rsidRPr="00062715" w:rsidRDefault="00E8166A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E8166A" w:rsidRPr="007E355A" w:rsidRDefault="00E8166A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E8166A" w:rsidRPr="00FB4A28" w:rsidRDefault="00E8166A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…….</w:t>
      </w:r>
    </w:p>
    <w:p w:rsidR="00E8166A" w:rsidRPr="00831C76" w:rsidRDefault="00E8166A" w:rsidP="00831C76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E8166A" w:rsidRDefault="00E8166A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7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3"/>
        <w:gridCol w:w="2005"/>
        <w:gridCol w:w="1865"/>
      </w:tblGrid>
      <w:tr w:rsidR="00E8166A">
        <w:trPr>
          <w:trHeight w:val="992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398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E8166A" w:rsidRPr="002B3FCF" w:rsidRDefault="00E8166A" w:rsidP="00D71E8D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E8166A">
        <w:trPr>
          <w:trHeight w:val="98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E8166A">
        <w:trPr>
          <w:trHeight w:val="97"/>
        </w:trPr>
        <w:tc>
          <w:tcPr>
            <w:tcW w:w="5000" w:type="pct"/>
            <w:gridSpan w:val="5"/>
            <w:vAlign w:val="center"/>
          </w:tcPr>
          <w:p w:rsidR="00E8166A" w:rsidRPr="00D71E8D" w:rsidRDefault="00E8166A" w:rsidP="00D7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E8D">
              <w:rPr>
                <w:rFonts w:ascii="Arial" w:hAnsi="Arial" w:cs="Arial"/>
                <w:b/>
                <w:bCs/>
              </w:rPr>
              <w:t>ZADANIE 1 – Fontanna „Walka i Zwycięstwo” na pl. Jana Pawła II</w:t>
            </w:r>
          </w:p>
        </w:tc>
      </w:tr>
      <w:tr w:rsidR="00E8166A">
        <w:trPr>
          <w:trHeight w:val="570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570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570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9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95"/>
        </w:trPr>
        <w:tc>
          <w:tcPr>
            <w:tcW w:w="5000" w:type="pct"/>
            <w:gridSpan w:val="5"/>
            <w:vAlign w:val="center"/>
          </w:tcPr>
          <w:p w:rsidR="00E8166A" w:rsidRPr="00D71E8D" w:rsidRDefault="00E8166A" w:rsidP="00D71E8D">
            <w:pPr>
              <w:jc w:val="center"/>
              <w:rPr>
                <w:rFonts w:ascii="Arial" w:hAnsi="Arial" w:cs="Arial"/>
                <w:b/>
                <w:bCs/>
              </w:rPr>
            </w:pPr>
            <w:r w:rsidRPr="00D71E8D">
              <w:rPr>
                <w:rFonts w:ascii="Arial" w:hAnsi="Arial" w:cs="Arial"/>
                <w:b/>
                <w:bCs/>
              </w:rPr>
              <w:t>ZADANIE 2 – Fontanna „Szermierz” na pl. Uniwersyteckim</w:t>
            </w:r>
          </w:p>
        </w:tc>
      </w:tr>
      <w:tr w:rsidR="00E8166A">
        <w:trPr>
          <w:trHeight w:val="9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9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9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9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45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20 325,20</w:t>
            </w:r>
          </w:p>
        </w:tc>
      </w:tr>
      <w:tr w:rsidR="00E8166A">
        <w:trPr>
          <w:trHeight w:val="391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netto (poz. 1 ÷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343"/>
        </w:trPr>
        <w:tc>
          <w:tcPr>
            <w:tcW w:w="281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329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Podatek VAT (od poz.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315"/>
        </w:trPr>
        <w:tc>
          <w:tcPr>
            <w:tcW w:w="281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329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10+11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E8166A" w:rsidRPr="00FB4A28" w:rsidRDefault="00E8166A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E8166A" w:rsidRDefault="00E8166A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E8166A" w:rsidRDefault="00E8166A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E8166A" w:rsidRPr="008F7A52" w:rsidRDefault="00E8166A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6" style="position:absolute;left:0;text-align:left;z-index:251658240" from="1.35pt,4.4pt" to="181.35pt,4.4pt" o:allowincell="f"/>
        </w:pict>
      </w:r>
    </w:p>
    <w:p w:rsidR="00E8166A" w:rsidRDefault="00E8166A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zadania nr 1 i 2 łącznie</w:t>
      </w:r>
    </w:p>
    <w:p w:rsidR="00E8166A" w:rsidRDefault="00E8166A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>Uwaga:</w:t>
      </w:r>
    </w:p>
    <w:p w:rsidR="00E8166A" w:rsidRDefault="00E8166A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p w:rsidR="00E8166A" w:rsidRDefault="00E8166A" w:rsidP="003F70E3">
      <w:pPr>
        <w:rPr>
          <w:rFonts w:ascii="Verdana" w:hAnsi="Verdana" w:cs="Verdana"/>
          <w:i/>
          <w:iCs/>
          <w:sz w:val="16"/>
          <w:szCs w:val="16"/>
        </w:rPr>
      </w:pPr>
    </w:p>
    <w:p w:rsidR="00E8166A" w:rsidRPr="003F70E3" w:rsidRDefault="00E8166A" w:rsidP="003F70E3">
      <w:pPr>
        <w:rPr>
          <w:rFonts w:ascii="Verdana" w:hAnsi="Verdana" w:cs="Verdana"/>
          <w:i/>
          <w:iCs/>
          <w:sz w:val="16"/>
          <w:szCs w:val="16"/>
        </w:rPr>
      </w:pPr>
    </w:p>
    <w:tbl>
      <w:tblPr>
        <w:tblW w:w="9709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70"/>
        <w:gridCol w:w="7839"/>
      </w:tblGrid>
      <w:tr w:rsidR="00E8166A">
        <w:trPr>
          <w:trHeight w:val="3584"/>
        </w:trPr>
        <w:tc>
          <w:tcPr>
            <w:tcW w:w="1870" w:type="dxa"/>
            <w:vAlign w:val="bottom"/>
          </w:tcPr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E8166A" w:rsidRDefault="00E8166A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E8166A" w:rsidRDefault="00E8166A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ZESTAWIENIE KOSZTÓW ZADANIA </w:t>
            </w:r>
          </w:p>
          <w:p w:rsidR="00E8166A" w:rsidRDefault="00E8166A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NR 3,4,5,6,7,8,9,10*</w:t>
            </w:r>
          </w:p>
          <w:p w:rsidR="00E8166A" w:rsidRPr="00831C76" w:rsidRDefault="00E8166A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E8166A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E8166A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E8166A" w:rsidRPr="00EC0A22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E8166A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E8166A" w:rsidRPr="00B17CB9" w:rsidRDefault="00E8166A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E8166A" w:rsidRPr="00937CB3" w:rsidRDefault="00E8166A" w:rsidP="00937CB3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7CB3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E8166A" w:rsidRDefault="00E8166A" w:rsidP="00937CB3">
      <w:pPr>
        <w:pStyle w:val="BodyText"/>
        <w:rPr>
          <w:sz w:val="22"/>
          <w:szCs w:val="22"/>
        </w:rPr>
      </w:pPr>
    </w:p>
    <w:p w:rsidR="00E8166A" w:rsidRPr="00062715" w:rsidRDefault="00E8166A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E8166A" w:rsidRPr="00FB4A28" w:rsidRDefault="00E8166A" w:rsidP="00937CB3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E8166A" w:rsidRPr="00FB4A28" w:rsidRDefault="00E8166A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E8166A" w:rsidRPr="00062715" w:rsidRDefault="00E8166A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E8166A" w:rsidRDefault="00E8166A" w:rsidP="00937CB3">
      <w:pPr>
        <w:rPr>
          <w:rFonts w:ascii="Verdana" w:eastAsia="Arial Unicode MS" w:hAnsi="Verdana"/>
          <w:sz w:val="18"/>
          <w:szCs w:val="18"/>
        </w:rPr>
      </w:pPr>
    </w:p>
    <w:p w:rsidR="00E8166A" w:rsidRPr="007E355A" w:rsidRDefault="00E8166A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E8166A" w:rsidRPr="00FB4A28" w:rsidRDefault="00E8166A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8166A" w:rsidRDefault="00E8166A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E8166A" w:rsidRPr="00937CB3" w:rsidRDefault="00E8166A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E8166A" w:rsidRDefault="00E8166A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E8166A">
        <w:trPr>
          <w:trHeight w:val="787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E8166A" w:rsidRPr="002B3FCF" w:rsidRDefault="00E8166A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E8166A" w:rsidRPr="002B3FCF" w:rsidRDefault="00E8166A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8166A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7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E8166A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:rsidR="00E8166A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E8166A">
        <w:trPr>
          <w:trHeight w:val="21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3 – Fontanna na pl. Solnym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1"/>
        </w:trPr>
        <w:tc>
          <w:tcPr>
            <w:tcW w:w="5000" w:type="pct"/>
            <w:gridSpan w:val="5"/>
            <w:vAlign w:val="center"/>
          </w:tcPr>
          <w:p w:rsidR="00E8166A" w:rsidRPr="00C7433E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33E">
              <w:rPr>
                <w:rFonts w:ascii="Arial" w:hAnsi="Arial" w:cs="Arial"/>
                <w:b/>
                <w:bCs/>
              </w:rPr>
              <w:t>ZADANIE 4 – Fontanna na pl. Gołębim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D45CE0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iCs/>
              </w:rPr>
            </w:pPr>
            <w:r w:rsidRPr="00D45CE0"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1"/>
        </w:trPr>
        <w:tc>
          <w:tcPr>
            <w:tcW w:w="286" w:type="pct"/>
            <w:vAlign w:val="center"/>
          </w:tcPr>
          <w:p w:rsidR="00E8166A" w:rsidRPr="00D45CE0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iCs/>
              </w:rPr>
            </w:pPr>
            <w:r w:rsidRPr="00D45CE0"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570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570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5 – Fontanna na pl. Orląt Lwowskich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6 –</w:t>
            </w:r>
            <w:r w:rsidRPr="00D45CE0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Pr="00D45CE0">
              <w:rPr>
                <w:rFonts w:ascii="Arial" w:hAnsi="Arial" w:cs="Arial"/>
                <w:b/>
                <w:bCs/>
              </w:rPr>
              <w:t>Fontanna na placu przy kościele Św. Marii Magdaleny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7 – Fontanna przy pasażu Wybrzeże Wyspiańskiego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 xml:space="preserve">20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8 – Fontanna na ul. Oławskiej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2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5000" w:type="pct"/>
            <w:gridSpan w:val="5"/>
            <w:vAlign w:val="center"/>
          </w:tcPr>
          <w:p w:rsidR="00E8166A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  <w:r w:rsidRPr="00D45CE0">
              <w:rPr>
                <w:rFonts w:ascii="Arial" w:hAnsi="Arial" w:cs="Arial"/>
                <w:b/>
                <w:bCs/>
              </w:rPr>
              <w:t>ZADANIE 9 – Fontanna na Rynku Psiego Pola</w:t>
            </w:r>
          </w:p>
          <w:p w:rsidR="00E8166A" w:rsidRPr="00D45CE0" w:rsidRDefault="00E8166A" w:rsidP="00D45CE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5000" w:type="pct"/>
            <w:gridSpan w:val="5"/>
            <w:vAlign w:val="center"/>
          </w:tcPr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8166A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33E">
              <w:rPr>
                <w:rFonts w:ascii="Arial" w:hAnsi="Arial" w:cs="Arial"/>
                <w:b/>
                <w:bCs/>
              </w:rPr>
              <w:t>ZADANIE 10 – Ujęcie wody „Zdrój” na ul. Świdnickiej</w:t>
            </w:r>
          </w:p>
          <w:p w:rsidR="00E8166A" w:rsidRPr="00C7433E" w:rsidRDefault="00E8166A" w:rsidP="00C7433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38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(01.11.2020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E8166A" w:rsidRPr="00722343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7C1499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E8166A">
        <w:trPr>
          <w:trHeight w:val="570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20 325,20</w:t>
            </w:r>
          </w:p>
        </w:tc>
      </w:tr>
      <w:tr w:rsidR="00E8166A">
        <w:trPr>
          <w:trHeight w:val="570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32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570"/>
        </w:trPr>
        <w:tc>
          <w:tcPr>
            <w:tcW w:w="286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2363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Podatek VAT (od poz.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33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8166A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33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+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34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E8166A" w:rsidRPr="002B3FCF" w:rsidRDefault="00E8166A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E8166A" w:rsidRDefault="00E8166A" w:rsidP="008F7A52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E8166A" w:rsidRDefault="00E8166A" w:rsidP="008F7A52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E8166A" w:rsidRPr="00FB4A28" w:rsidRDefault="00E8166A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E8166A" w:rsidRDefault="00E8166A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E8166A" w:rsidRDefault="00E8166A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E8166A" w:rsidRPr="008F7A52" w:rsidRDefault="00E8166A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7" style="position:absolute;left:0;text-align:left;z-index:251657216" from="1.35pt,4.4pt" to="181.35pt,4.4pt" o:allowincell="f"/>
        </w:pict>
      </w:r>
    </w:p>
    <w:p w:rsidR="00E8166A" w:rsidRDefault="00E8166A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zadania 3,4,5,6,7,8,9 i 10 łącznie</w:t>
      </w:r>
    </w:p>
    <w:p w:rsidR="00E8166A" w:rsidRPr="002528CE" w:rsidRDefault="00E8166A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E8166A" w:rsidRPr="00831C76" w:rsidRDefault="00E8166A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E8166A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166A" w:rsidRPr="007E355A" w:rsidRDefault="00E8166A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166A" w:rsidRDefault="00E8166A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E8166A" w:rsidRDefault="00E8166A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E8166A" w:rsidRPr="00B17CB9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E8166A" w:rsidRPr="00884979" w:rsidRDefault="00E8166A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E8166A" w:rsidRDefault="00E8166A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7E355A" w:rsidRDefault="00E8166A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FB4A28" w:rsidRDefault="00E8166A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E8166A" w:rsidRPr="00FB4A28" w:rsidRDefault="00E8166A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8166A" w:rsidRPr="00FB4A28" w:rsidRDefault="00E8166A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E8166A" w:rsidRPr="00FB4A28" w:rsidRDefault="00E8166A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E8166A" w:rsidRPr="00062715" w:rsidRDefault="00E8166A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E8166A" w:rsidRDefault="00E8166A" w:rsidP="00062715">
      <w:pPr>
        <w:rPr>
          <w:rFonts w:ascii="Verdana" w:eastAsia="Arial Unicode MS" w:hAnsi="Verdana"/>
          <w:sz w:val="18"/>
          <w:szCs w:val="18"/>
        </w:rPr>
      </w:pPr>
    </w:p>
    <w:p w:rsidR="00E8166A" w:rsidRPr="007E355A" w:rsidRDefault="00E8166A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E8166A" w:rsidRPr="00FB4A28" w:rsidRDefault="00E8166A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8166A" w:rsidRPr="008B646D" w:rsidRDefault="00E8166A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E8166A" w:rsidRDefault="00E8166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Default="00E8166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7E355A" w:rsidRDefault="00E8166A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8B646D" w:rsidRDefault="00E8166A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E8166A" w:rsidRDefault="00E8166A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E8166A" w:rsidRPr="008B646D" w:rsidRDefault="00E8166A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E8166A" w:rsidRPr="008B646D" w:rsidRDefault="00E8166A" w:rsidP="003A40C4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E8166A" w:rsidRPr="008B646D" w:rsidRDefault="00E8166A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E8166A" w:rsidRPr="008B646D" w:rsidRDefault="00E8166A" w:rsidP="003A40C4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E8166A" w:rsidRDefault="00E8166A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E8166A" w:rsidRPr="008B646D" w:rsidRDefault="00E8166A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E8166A" w:rsidRPr="003C31CE" w:rsidRDefault="00E8166A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E8166A" w:rsidRDefault="00E8166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E8166A" w:rsidRDefault="00E8166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E8166A" w:rsidRDefault="00E8166A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E8166A" w:rsidRPr="00FB4A28" w:rsidRDefault="00E8166A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E8166A" w:rsidRPr="007E355A" w:rsidRDefault="00E8166A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E8166A" w:rsidRPr="003C31CE" w:rsidRDefault="00E8166A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E8166A" w:rsidRDefault="00E8166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E8166A" w:rsidRDefault="00E8166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E8166A" w:rsidRDefault="00E8166A" w:rsidP="00831C76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E8166A" w:rsidRDefault="00E8166A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E8166A" w:rsidRDefault="00E8166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E8166A" w:rsidRDefault="00E8166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E8166A" w:rsidRPr="003C31CE" w:rsidRDefault="00E8166A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E8166A" w:rsidRDefault="00E8166A" w:rsidP="003A40C4">
      <w:pPr>
        <w:numPr>
          <w:ilvl w:val="0"/>
          <w:numId w:val="42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E8166A" w:rsidRPr="003C31CE" w:rsidRDefault="00E8166A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E8166A" w:rsidRPr="003C31CE" w:rsidRDefault="00E8166A" w:rsidP="003A40C4">
      <w:pPr>
        <w:numPr>
          <w:ilvl w:val="0"/>
          <w:numId w:val="42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E8166A" w:rsidRDefault="00E8166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E8166A" w:rsidRPr="003C31CE" w:rsidRDefault="00E8166A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E8166A" w:rsidRPr="003C31CE" w:rsidRDefault="00E8166A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E8166A" w:rsidRPr="003C31CE" w:rsidRDefault="00E8166A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E8166A" w:rsidRPr="003C31CE" w:rsidRDefault="00E8166A" w:rsidP="003A40C4">
      <w:pPr>
        <w:numPr>
          <w:ilvl w:val="0"/>
          <w:numId w:val="42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8166A" w:rsidRDefault="00E8166A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E8166A" w:rsidRDefault="00E8166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E8166A" w:rsidRDefault="00E8166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E8166A" w:rsidRDefault="00E8166A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E8166A" w:rsidRPr="00FB4A28" w:rsidRDefault="00E8166A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E8166A" w:rsidRPr="007E355A" w:rsidRDefault="00E8166A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Default="00E8166A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E8166A" w:rsidRPr="0009157E" w:rsidRDefault="00E8166A" w:rsidP="00831C76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E8166A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166A" w:rsidRDefault="00E8166A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E8166A" w:rsidRPr="007E355A" w:rsidRDefault="00E8166A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166A" w:rsidRDefault="00E8166A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WZÓR PISEMNEGO ZOBOWIĄZANIA</w:t>
            </w:r>
          </w:p>
          <w:p w:rsidR="00E8166A" w:rsidRDefault="00E8166A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E8166A" w:rsidRPr="00EC0A22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E8166A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E8166A" w:rsidRPr="00B17CB9" w:rsidRDefault="00E8166A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E8166A" w:rsidRPr="00884979" w:rsidRDefault="00E8166A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E8166A" w:rsidRPr="003C31CE" w:rsidRDefault="00E8166A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E8166A" w:rsidRPr="003C31CE" w:rsidRDefault="00E8166A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E8166A" w:rsidRPr="003C31CE" w:rsidRDefault="00E8166A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E8166A" w:rsidRPr="003C31CE" w:rsidRDefault="00E8166A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E8166A" w:rsidRPr="003C31CE" w:rsidRDefault="00E8166A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E8166A" w:rsidRPr="003C31CE" w:rsidRDefault="00E8166A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E8166A" w:rsidRPr="003C31CE" w:rsidRDefault="00E8166A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E8166A" w:rsidRPr="003C31CE" w:rsidRDefault="00E8166A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E8166A" w:rsidRPr="003C31CE" w:rsidRDefault="00E8166A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E8166A" w:rsidRPr="003C31CE" w:rsidRDefault="00E8166A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E8166A" w:rsidRPr="003C31CE" w:rsidRDefault="00E8166A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E8166A" w:rsidRPr="00301968" w:rsidRDefault="00E8166A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E8166A" w:rsidRPr="00301968" w:rsidRDefault="00E8166A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E8166A" w:rsidRPr="00EC0A22" w:rsidRDefault="00E8166A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Prace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przygotowawcze i eksploatacyjne na </w:t>
      </w:r>
      <w:r>
        <w:rPr>
          <w:rFonts w:ascii="Arial" w:hAnsi="Arial" w:cs="Arial"/>
          <w:b/>
          <w:bCs/>
          <w:sz w:val="18"/>
          <w:szCs w:val="18"/>
        </w:rPr>
        <w:t>dziewięciu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fontannach i ujęciu wody „Zdrój” na ul. Świdnickiej z podziałem na zadania</w:t>
      </w:r>
      <w:r>
        <w:rPr>
          <w:rFonts w:ascii="Arial" w:hAnsi="Arial" w:cs="Arial"/>
          <w:b/>
          <w:bCs/>
          <w:sz w:val="18"/>
          <w:szCs w:val="18"/>
        </w:rPr>
        <w:t xml:space="preserve"> nr </w:t>
      </w:r>
      <w:r w:rsidRPr="00EC0A22">
        <w:rPr>
          <w:rFonts w:ascii="Arial" w:hAnsi="Arial" w:cs="Arial"/>
          <w:b/>
          <w:bCs/>
          <w:sz w:val="18"/>
          <w:szCs w:val="18"/>
        </w:rPr>
        <w:t>:</w:t>
      </w:r>
    </w:p>
    <w:p w:rsidR="00E8166A" w:rsidRDefault="00E8166A" w:rsidP="00831C76">
      <w:pPr>
        <w:rPr>
          <w:rFonts w:ascii="Arial" w:hAnsi="Arial" w:cs="Arial"/>
          <w:b/>
          <w:bCs/>
          <w:sz w:val="18"/>
          <w:szCs w:val="18"/>
        </w:rPr>
      </w:pPr>
    </w:p>
    <w:p w:rsidR="00E8166A" w:rsidRDefault="00E8166A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………………………………………………………………………………………………………………………………………...</w:t>
      </w:r>
    </w:p>
    <w:p w:rsidR="00E8166A" w:rsidRDefault="00E8166A" w:rsidP="00831C76">
      <w:pPr>
        <w:rPr>
          <w:rFonts w:ascii="Arial" w:hAnsi="Arial" w:cs="Arial"/>
          <w:b/>
          <w:bCs/>
          <w:sz w:val="18"/>
          <w:szCs w:val="18"/>
        </w:rPr>
      </w:pPr>
    </w:p>
    <w:p w:rsidR="00E8166A" w:rsidRPr="00301968" w:rsidRDefault="00E8166A" w:rsidP="00831C76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E8166A" w:rsidRPr="00301968" w:rsidRDefault="00E8166A" w:rsidP="003A40C4">
      <w:pPr>
        <w:pStyle w:val="Zwykytekst1"/>
        <w:numPr>
          <w:ilvl w:val="0"/>
          <w:numId w:val="3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E8166A" w:rsidRPr="003C31CE" w:rsidRDefault="00E8166A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E8166A" w:rsidRDefault="00E8166A" w:rsidP="003A40C4">
      <w:pPr>
        <w:pStyle w:val="Zwykytekst1"/>
        <w:numPr>
          <w:ilvl w:val="0"/>
          <w:numId w:val="3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E8166A" w:rsidRPr="003C31CE" w:rsidRDefault="00E8166A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E8166A" w:rsidRDefault="00E8166A" w:rsidP="003A40C4">
      <w:pPr>
        <w:pStyle w:val="Zwykytekst1"/>
        <w:numPr>
          <w:ilvl w:val="0"/>
          <w:numId w:val="3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E8166A" w:rsidRPr="003C31CE" w:rsidRDefault="00E8166A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E8166A" w:rsidRPr="003C31CE" w:rsidRDefault="00E8166A" w:rsidP="003A40C4">
      <w:pPr>
        <w:pStyle w:val="Zwykytekst1"/>
        <w:numPr>
          <w:ilvl w:val="0"/>
          <w:numId w:val="3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E8166A" w:rsidRPr="003C31CE" w:rsidRDefault="00E8166A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E8166A" w:rsidRPr="003C31CE" w:rsidRDefault="00E8166A" w:rsidP="003A40C4">
      <w:pPr>
        <w:pStyle w:val="Zwykytekst1"/>
        <w:numPr>
          <w:ilvl w:val="0"/>
          <w:numId w:val="3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E8166A" w:rsidRPr="003C31CE" w:rsidRDefault="00E8166A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E8166A" w:rsidRDefault="00E8166A" w:rsidP="000A7ABF">
      <w:pPr>
        <w:pStyle w:val="Zwykytekst1"/>
        <w:spacing w:before="120"/>
        <w:ind w:right="-341"/>
        <w:jc w:val="both"/>
        <w:rPr>
          <w:rFonts w:ascii="Verdana" w:eastAsia="Arial Unicode MS" w:hAnsi="Verdana"/>
        </w:rPr>
      </w:pPr>
    </w:p>
    <w:p w:rsidR="00E8166A" w:rsidRPr="003C31CE" w:rsidRDefault="00E8166A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E8166A" w:rsidRPr="009B63E9" w:rsidRDefault="00E8166A" w:rsidP="00831C76">
      <w:pPr>
        <w:pStyle w:val="PlainText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</w:t>
      </w: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E8166A" w:rsidRDefault="00E8166A" w:rsidP="00831C76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E8166A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166A" w:rsidRPr="007E355A" w:rsidRDefault="00E8166A" w:rsidP="0041628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166A" w:rsidRDefault="00E8166A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E8166A" w:rsidRDefault="00E8166A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E8166A" w:rsidRDefault="00E8166A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E8166A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E8166A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E8166A" w:rsidRPr="00EC0A22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E8166A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E8166A" w:rsidRPr="00B17CB9" w:rsidRDefault="00E8166A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E8166A" w:rsidRPr="007E355A" w:rsidRDefault="00E8166A" w:rsidP="003F70E3">
            <w:pPr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E8166A" w:rsidRDefault="00E8166A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7E355A" w:rsidRDefault="00E8166A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E8166A" w:rsidRPr="0009157E" w:rsidRDefault="00E8166A" w:rsidP="004B0042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E8166A" w:rsidRPr="0009157E" w:rsidRDefault="00E8166A" w:rsidP="004B0042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E8166A" w:rsidRPr="0009157E" w:rsidRDefault="00E8166A" w:rsidP="004B0042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E8166A" w:rsidRPr="0009157E" w:rsidRDefault="00E8166A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E8166A" w:rsidRPr="0009157E" w:rsidRDefault="00E8166A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E8166A" w:rsidRPr="00006711" w:rsidRDefault="00E8166A" w:rsidP="004B0042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E8166A" w:rsidRPr="00006711">
        <w:tc>
          <w:tcPr>
            <w:tcW w:w="1422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Lp.</w:t>
            </w:r>
          </w:p>
        </w:tc>
        <w:tc>
          <w:tcPr>
            <w:tcW w:w="3883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Nazwa</w:t>
            </w:r>
          </w:p>
        </w:tc>
        <w:tc>
          <w:tcPr>
            <w:tcW w:w="4051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Adres</w:t>
            </w:r>
          </w:p>
        </w:tc>
      </w:tr>
      <w:tr w:rsidR="00E8166A" w:rsidRPr="00006711">
        <w:tc>
          <w:tcPr>
            <w:tcW w:w="1422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1.</w:t>
            </w:r>
          </w:p>
        </w:tc>
        <w:tc>
          <w:tcPr>
            <w:tcW w:w="3883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  <w:tr w:rsidR="00E8166A" w:rsidRPr="00006711">
        <w:tc>
          <w:tcPr>
            <w:tcW w:w="1422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2.</w:t>
            </w:r>
          </w:p>
        </w:tc>
        <w:tc>
          <w:tcPr>
            <w:tcW w:w="3883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E8166A" w:rsidRPr="00006711" w:rsidRDefault="00E8166A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</w:tbl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E8166A" w:rsidRPr="003C31CE" w:rsidRDefault="00E8166A" w:rsidP="004B0042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E8166A" w:rsidRDefault="00E8166A" w:rsidP="004B0042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E8166A" w:rsidRPr="00006711" w:rsidRDefault="00E8166A" w:rsidP="004B0042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E8166A" w:rsidRPr="00006711" w:rsidRDefault="00E8166A" w:rsidP="004B0042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E8166A" w:rsidRPr="00006711" w:rsidRDefault="00E8166A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E8166A" w:rsidRDefault="00E8166A" w:rsidP="004B0042">
      <w:pPr>
        <w:rPr>
          <w:rFonts w:ascii="Verdana" w:eastAsia="Arial Unicode MS" w:hAnsi="Verdana"/>
          <w:sz w:val="18"/>
          <w:szCs w:val="18"/>
        </w:rPr>
      </w:pPr>
    </w:p>
    <w:p w:rsidR="00E8166A" w:rsidRPr="00006711" w:rsidRDefault="00E8166A" w:rsidP="004B0042">
      <w:pPr>
        <w:rPr>
          <w:rFonts w:ascii="Verdana" w:eastAsia="Arial Unicode MS" w:hAnsi="Verdana"/>
          <w:sz w:val="18"/>
          <w:szCs w:val="18"/>
        </w:rPr>
      </w:pPr>
    </w:p>
    <w:p w:rsidR="00E8166A" w:rsidRPr="004D62D7" w:rsidRDefault="00E8166A" w:rsidP="004B0042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E8166A" w:rsidRPr="004D62D7" w:rsidRDefault="00E8166A" w:rsidP="004B0042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E8166A" w:rsidRDefault="00E8166A" w:rsidP="004B0042">
      <w:pPr>
        <w:jc w:val="both"/>
        <w:rPr>
          <w:rFonts w:ascii="Verdana" w:eastAsia="Arial Unicode MS" w:hAnsi="Verdana"/>
          <w:sz w:val="18"/>
          <w:szCs w:val="18"/>
        </w:rPr>
      </w:pPr>
    </w:p>
    <w:p w:rsidR="00E8166A" w:rsidRPr="00267B1C" w:rsidRDefault="00E8166A" w:rsidP="004B0042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E8166A" w:rsidRPr="00267B1C" w:rsidRDefault="00E8166A" w:rsidP="004B0042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E8166A" w:rsidRPr="00900388" w:rsidRDefault="00E8166A" w:rsidP="004B0042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E8166A" w:rsidRDefault="00E8166A" w:rsidP="004B0042">
      <w:pPr>
        <w:rPr>
          <w:rFonts w:ascii="Verdana" w:eastAsia="Arial Unicode MS" w:hAnsi="Verdana"/>
          <w:sz w:val="20"/>
          <w:szCs w:val="20"/>
        </w:rPr>
      </w:pPr>
    </w:p>
    <w:p w:rsidR="00E8166A" w:rsidRDefault="00E8166A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Default="00E8166A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E8166A" w:rsidRPr="004B0042" w:rsidRDefault="00E8166A" w:rsidP="004B0042">
      <w:pPr>
        <w:rPr>
          <w:rFonts w:ascii="Verdana" w:eastAsia="Arial Unicode MS" w:hAnsi="Verdana"/>
          <w:i/>
          <w:iCs/>
          <w:sz w:val="20"/>
          <w:szCs w:val="20"/>
        </w:rPr>
      </w:pPr>
      <w:r w:rsidRPr="004B0042">
        <w:rPr>
          <w:rFonts w:ascii="Verdana" w:eastAsia="Arial Unicode MS" w:hAnsi="Verdana" w:cs="Verdana"/>
          <w:i/>
          <w:iCs/>
          <w:sz w:val="20"/>
          <w:szCs w:val="20"/>
        </w:rPr>
        <w:t xml:space="preserve"> * niepotrzebne skreślić</w:t>
      </w:r>
    </w:p>
    <w:sectPr w:rsidR="00E8166A" w:rsidRPr="004B0042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66A" w:rsidRDefault="00E8166A">
      <w:r>
        <w:separator/>
      </w:r>
    </w:p>
  </w:endnote>
  <w:endnote w:type="continuationSeparator" w:id="1">
    <w:p w:rsidR="00E8166A" w:rsidRDefault="00E81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66A" w:rsidRDefault="00E8166A">
      <w:r>
        <w:separator/>
      </w:r>
    </w:p>
  </w:footnote>
  <w:footnote w:type="continuationSeparator" w:id="1">
    <w:p w:rsidR="00E8166A" w:rsidRDefault="00E816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8A82F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FFFFFF83"/>
    <w:multiLevelType w:val="singleLevel"/>
    <w:tmpl w:val="1A2C56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>
    <w:nsid w:val="FFFFFF89"/>
    <w:multiLevelType w:val="singleLevel"/>
    <w:tmpl w:val="9CF288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871CB"/>
    <w:multiLevelType w:val="multilevel"/>
    <w:tmpl w:val="B44444E4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500"/>
        </w:tabs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0"/>
        </w:tabs>
        <w:ind w:left="30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0"/>
        </w:tabs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hint="default"/>
      </w:rPr>
    </w:lvl>
  </w:abstractNum>
  <w:abstractNum w:abstractNumId="13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1"/>
  </w:num>
  <w:num w:numId="18">
    <w:abstractNumId w:val="0"/>
  </w:num>
  <w:num w:numId="19">
    <w:abstractNumId w:val="2"/>
  </w:num>
  <w:num w:numId="20">
    <w:abstractNumId w:val="1"/>
  </w:num>
  <w:num w:numId="21">
    <w:abstractNumId w:val="0"/>
  </w:num>
  <w:num w:numId="22">
    <w:abstractNumId w:val="2"/>
  </w:num>
  <w:num w:numId="23">
    <w:abstractNumId w:val="1"/>
  </w:num>
  <w:num w:numId="24">
    <w:abstractNumId w:val="0"/>
  </w:num>
  <w:num w:numId="25">
    <w:abstractNumId w:val="2"/>
  </w:num>
  <w:num w:numId="26">
    <w:abstractNumId w:val="1"/>
  </w:num>
  <w:num w:numId="27">
    <w:abstractNumId w:val="0"/>
  </w:num>
  <w:num w:numId="28">
    <w:abstractNumId w:val="2"/>
  </w:num>
  <w:num w:numId="29">
    <w:abstractNumId w:val="1"/>
  </w:num>
  <w:num w:numId="30">
    <w:abstractNumId w:val="0"/>
  </w:num>
  <w:num w:numId="31">
    <w:abstractNumId w:val="2"/>
  </w:num>
  <w:num w:numId="32">
    <w:abstractNumId w:val="1"/>
  </w:num>
  <w:num w:numId="33">
    <w:abstractNumId w:val="0"/>
  </w:num>
  <w:num w:numId="34">
    <w:abstractNumId w:val="0"/>
  </w:num>
  <w:num w:numId="35">
    <w:abstractNumId w:val="2"/>
  </w:num>
  <w:num w:numId="36">
    <w:abstractNumId w:val="1"/>
  </w:num>
  <w:num w:numId="37">
    <w:abstractNumId w:val="6"/>
  </w:num>
  <w:num w:numId="38">
    <w:abstractNumId w:val="8"/>
  </w:num>
  <w:num w:numId="39">
    <w:abstractNumId w:val="11"/>
  </w:num>
  <w:num w:numId="40">
    <w:abstractNumId w:val="9"/>
  </w:num>
  <w:num w:numId="41">
    <w:abstractNumId w:val="10"/>
  </w:num>
  <w:num w:numId="42">
    <w:abstractNumId w:val="7"/>
  </w:num>
  <w:num w:numId="43">
    <w:abstractNumId w:val="13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4969"/>
    <w:rsid w:val="00045385"/>
    <w:rsid w:val="00052333"/>
    <w:rsid w:val="00054243"/>
    <w:rsid w:val="00054D0A"/>
    <w:rsid w:val="00054DCF"/>
    <w:rsid w:val="000557C4"/>
    <w:rsid w:val="00055B5E"/>
    <w:rsid w:val="0005671D"/>
    <w:rsid w:val="00056F4C"/>
    <w:rsid w:val="00061C87"/>
    <w:rsid w:val="00062715"/>
    <w:rsid w:val="000629A2"/>
    <w:rsid w:val="0006671B"/>
    <w:rsid w:val="00067FB2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1E3F"/>
    <w:rsid w:val="000A32D1"/>
    <w:rsid w:val="000A3621"/>
    <w:rsid w:val="000A6EDA"/>
    <w:rsid w:val="000A7ABF"/>
    <w:rsid w:val="000B1201"/>
    <w:rsid w:val="000B3C0D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02ED8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2BD6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A5E28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892"/>
    <w:rsid w:val="001E5D3B"/>
    <w:rsid w:val="001E5FEE"/>
    <w:rsid w:val="001E6E59"/>
    <w:rsid w:val="001E72E2"/>
    <w:rsid w:val="001E792D"/>
    <w:rsid w:val="001F07E1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4D36"/>
    <w:rsid w:val="00215108"/>
    <w:rsid w:val="002231F9"/>
    <w:rsid w:val="0022372B"/>
    <w:rsid w:val="00232A50"/>
    <w:rsid w:val="00234A0F"/>
    <w:rsid w:val="002406B8"/>
    <w:rsid w:val="00243061"/>
    <w:rsid w:val="00243946"/>
    <w:rsid w:val="00243D03"/>
    <w:rsid w:val="00250DC4"/>
    <w:rsid w:val="002528CE"/>
    <w:rsid w:val="0025438E"/>
    <w:rsid w:val="002572BA"/>
    <w:rsid w:val="00257F16"/>
    <w:rsid w:val="00264F41"/>
    <w:rsid w:val="00265175"/>
    <w:rsid w:val="00267B1C"/>
    <w:rsid w:val="002721FD"/>
    <w:rsid w:val="00272F78"/>
    <w:rsid w:val="00284CDB"/>
    <w:rsid w:val="002872E8"/>
    <w:rsid w:val="0029037D"/>
    <w:rsid w:val="00291C3F"/>
    <w:rsid w:val="00291FB2"/>
    <w:rsid w:val="0029261C"/>
    <w:rsid w:val="002959CC"/>
    <w:rsid w:val="0029657A"/>
    <w:rsid w:val="00297AE8"/>
    <w:rsid w:val="002A4C68"/>
    <w:rsid w:val="002A54AB"/>
    <w:rsid w:val="002B088A"/>
    <w:rsid w:val="002B148B"/>
    <w:rsid w:val="002B3FCF"/>
    <w:rsid w:val="002B6B33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1DF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742FE"/>
    <w:rsid w:val="00380697"/>
    <w:rsid w:val="0038293A"/>
    <w:rsid w:val="00382AB6"/>
    <w:rsid w:val="003833F1"/>
    <w:rsid w:val="00383B38"/>
    <w:rsid w:val="00386145"/>
    <w:rsid w:val="00386146"/>
    <w:rsid w:val="003907E5"/>
    <w:rsid w:val="00391FF2"/>
    <w:rsid w:val="003946CD"/>
    <w:rsid w:val="00396CF8"/>
    <w:rsid w:val="003A1DF7"/>
    <w:rsid w:val="003A40C4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3F70E3"/>
    <w:rsid w:val="00404C2C"/>
    <w:rsid w:val="00406A5D"/>
    <w:rsid w:val="004074A1"/>
    <w:rsid w:val="0041540A"/>
    <w:rsid w:val="00416048"/>
    <w:rsid w:val="0041628F"/>
    <w:rsid w:val="00421AD5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79AB"/>
    <w:rsid w:val="00460D09"/>
    <w:rsid w:val="004659A8"/>
    <w:rsid w:val="004669B5"/>
    <w:rsid w:val="00466E19"/>
    <w:rsid w:val="00467BEE"/>
    <w:rsid w:val="0047264A"/>
    <w:rsid w:val="00473E34"/>
    <w:rsid w:val="00476C8D"/>
    <w:rsid w:val="0047713C"/>
    <w:rsid w:val="00477AB1"/>
    <w:rsid w:val="00481C7D"/>
    <w:rsid w:val="00482469"/>
    <w:rsid w:val="004844C1"/>
    <w:rsid w:val="00492560"/>
    <w:rsid w:val="004A6D0A"/>
    <w:rsid w:val="004A78F9"/>
    <w:rsid w:val="004B0042"/>
    <w:rsid w:val="004B2BAC"/>
    <w:rsid w:val="004B2C94"/>
    <w:rsid w:val="004B69A9"/>
    <w:rsid w:val="004C0840"/>
    <w:rsid w:val="004C41D9"/>
    <w:rsid w:val="004C6676"/>
    <w:rsid w:val="004C7A17"/>
    <w:rsid w:val="004C7DED"/>
    <w:rsid w:val="004D181A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6A2A"/>
    <w:rsid w:val="00517F3E"/>
    <w:rsid w:val="005219E7"/>
    <w:rsid w:val="00522075"/>
    <w:rsid w:val="00522BC4"/>
    <w:rsid w:val="00523B3F"/>
    <w:rsid w:val="0053204C"/>
    <w:rsid w:val="00534CFF"/>
    <w:rsid w:val="005352BB"/>
    <w:rsid w:val="00541372"/>
    <w:rsid w:val="00541522"/>
    <w:rsid w:val="005437B4"/>
    <w:rsid w:val="00545A44"/>
    <w:rsid w:val="0054653F"/>
    <w:rsid w:val="00546A7D"/>
    <w:rsid w:val="00547AF4"/>
    <w:rsid w:val="00550426"/>
    <w:rsid w:val="00554FEE"/>
    <w:rsid w:val="00556DBA"/>
    <w:rsid w:val="0055774A"/>
    <w:rsid w:val="00564E00"/>
    <w:rsid w:val="005663FE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2FCD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31A1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09C0"/>
    <w:rsid w:val="00622350"/>
    <w:rsid w:val="00631A0E"/>
    <w:rsid w:val="006368BB"/>
    <w:rsid w:val="006377F4"/>
    <w:rsid w:val="006403CB"/>
    <w:rsid w:val="006405BB"/>
    <w:rsid w:val="0064121A"/>
    <w:rsid w:val="00643D63"/>
    <w:rsid w:val="00643E56"/>
    <w:rsid w:val="00645203"/>
    <w:rsid w:val="006469DD"/>
    <w:rsid w:val="00660B33"/>
    <w:rsid w:val="00660FD7"/>
    <w:rsid w:val="00663932"/>
    <w:rsid w:val="00670074"/>
    <w:rsid w:val="0067359A"/>
    <w:rsid w:val="00674445"/>
    <w:rsid w:val="00680418"/>
    <w:rsid w:val="00680A10"/>
    <w:rsid w:val="0068351B"/>
    <w:rsid w:val="00686219"/>
    <w:rsid w:val="00687EEF"/>
    <w:rsid w:val="006969A5"/>
    <w:rsid w:val="006B205D"/>
    <w:rsid w:val="006B24A5"/>
    <w:rsid w:val="006B2666"/>
    <w:rsid w:val="006B4749"/>
    <w:rsid w:val="006B4D11"/>
    <w:rsid w:val="006B5D94"/>
    <w:rsid w:val="006B71F4"/>
    <w:rsid w:val="006C0769"/>
    <w:rsid w:val="006C16CB"/>
    <w:rsid w:val="006C1946"/>
    <w:rsid w:val="006C471A"/>
    <w:rsid w:val="006C7401"/>
    <w:rsid w:val="006D075A"/>
    <w:rsid w:val="006D165C"/>
    <w:rsid w:val="006D2A86"/>
    <w:rsid w:val="006D5889"/>
    <w:rsid w:val="006D694C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986"/>
    <w:rsid w:val="00714F96"/>
    <w:rsid w:val="00716CC2"/>
    <w:rsid w:val="0072201C"/>
    <w:rsid w:val="00722343"/>
    <w:rsid w:val="00724821"/>
    <w:rsid w:val="007304A4"/>
    <w:rsid w:val="00732226"/>
    <w:rsid w:val="0073293B"/>
    <w:rsid w:val="00733E2A"/>
    <w:rsid w:val="00737F98"/>
    <w:rsid w:val="00741243"/>
    <w:rsid w:val="00742EC2"/>
    <w:rsid w:val="0075376D"/>
    <w:rsid w:val="007541EA"/>
    <w:rsid w:val="00763977"/>
    <w:rsid w:val="0076438A"/>
    <w:rsid w:val="00766BB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662"/>
    <w:rsid w:val="007A6840"/>
    <w:rsid w:val="007A7A9A"/>
    <w:rsid w:val="007B0543"/>
    <w:rsid w:val="007B1153"/>
    <w:rsid w:val="007C0CCE"/>
    <w:rsid w:val="007C1499"/>
    <w:rsid w:val="007C30D6"/>
    <w:rsid w:val="007C4C33"/>
    <w:rsid w:val="007C5FF2"/>
    <w:rsid w:val="007C7AEC"/>
    <w:rsid w:val="007D2A05"/>
    <w:rsid w:val="007D2CEC"/>
    <w:rsid w:val="007D4792"/>
    <w:rsid w:val="007D7645"/>
    <w:rsid w:val="007E2587"/>
    <w:rsid w:val="007E28BE"/>
    <w:rsid w:val="007E355A"/>
    <w:rsid w:val="007E3B59"/>
    <w:rsid w:val="007F45AA"/>
    <w:rsid w:val="007F588B"/>
    <w:rsid w:val="00800E40"/>
    <w:rsid w:val="00810C5D"/>
    <w:rsid w:val="008115E9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C76"/>
    <w:rsid w:val="00831D81"/>
    <w:rsid w:val="00837172"/>
    <w:rsid w:val="00845B1D"/>
    <w:rsid w:val="00847AE6"/>
    <w:rsid w:val="00852915"/>
    <w:rsid w:val="008535DD"/>
    <w:rsid w:val="00854542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75855"/>
    <w:rsid w:val="0088254F"/>
    <w:rsid w:val="00883107"/>
    <w:rsid w:val="008836A5"/>
    <w:rsid w:val="00883A01"/>
    <w:rsid w:val="00884979"/>
    <w:rsid w:val="00884FE4"/>
    <w:rsid w:val="008877F5"/>
    <w:rsid w:val="00890078"/>
    <w:rsid w:val="00890FA1"/>
    <w:rsid w:val="008927DF"/>
    <w:rsid w:val="00894748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EEB"/>
    <w:rsid w:val="008E512B"/>
    <w:rsid w:val="008E7666"/>
    <w:rsid w:val="008F17EF"/>
    <w:rsid w:val="008F3F98"/>
    <w:rsid w:val="008F4C1F"/>
    <w:rsid w:val="008F6C2A"/>
    <w:rsid w:val="008F7460"/>
    <w:rsid w:val="008F7A52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37CB3"/>
    <w:rsid w:val="00944644"/>
    <w:rsid w:val="009473B2"/>
    <w:rsid w:val="009528E2"/>
    <w:rsid w:val="00954E87"/>
    <w:rsid w:val="00956318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6036"/>
    <w:rsid w:val="009B08A9"/>
    <w:rsid w:val="009B16D9"/>
    <w:rsid w:val="009B63E9"/>
    <w:rsid w:val="009B6C67"/>
    <w:rsid w:val="009C16A2"/>
    <w:rsid w:val="009C1ADB"/>
    <w:rsid w:val="009C3944"/>
    <w:rsid w:val="009D2BCB"/>
    <w:rsid w:val="009D6A72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664E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4DA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A6A5E"/>
    <w:rsid w:val="00AA79E8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441E"/>
    <w:rsid w:val="00AF0AD2"/>
    <w:rsid w:val="00AF2B1E"/>
    <w:rsid w:val="00AF3F0A"/>
    <w:rsid w:val="00AF5D20"/>
    <w:rsid w:val="00AF7CBC"/>
    <w:rsid w:val="00B0415D"/>
    <w:rsid w:val="00B04B36"/>
    <w:rsid w:val="00B056CC"/>
    <w:rsid w:val="00B07CDB"/>
    <w:rsid w:val="00B10D4F"/>
    <w:rsid w:val="00B157A0"/>
    <w:rsid w:val="00B167CC"/>
    <w:rsid w:val="00B17426"/>
    <w:rsid w:val="00B17746"/>
    <w:rsid w:val="00B17CB9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3CC7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5529"/>
    <w:rsid w:val="00BD0950"/>
    <w:rsid w:val="00BD289D"/>
    <w:rsid w:val="00BD40C8"/>
    <w:rsid w:val="00BD5625"/>
    <w:rsid w:val="00BE3EFD"/>
    <w:rsid w:val="00BF7409"/>
    <w:rsid w:val="00C01458"/>
    <w:rsid w:val="00C03F4E"/>
    <w:rsid w:val="00C0426D"/>
    <w:rsid w:val="00C04E44"/>
    <w:rsid w:val="00C10EC2"/>
    <w:rsid w:val="00C12A2E"/>
    <w:rsid w:val="00C16E9D"/>
    <w:rsid w:val="00C1752D"/>
    <w:rsid w:val="00C17542"/>
    <w:rsid w:val="00C2059B"/>
    <w:rsid w:val="00C21507"/>
    <w:rsid w:val="00C22BB4"/>
    <w:rsid w:val="00C268EE"/>
    <w:rsid w:val="00C33448"/>
    <w:rsid w:val="00C367E2"/>
    <w:rsid w:val="00C466A3"/>
    <w:rsid w:val="00C478CB"/>
    <w:rsid w:val="00C5212D"/>
    <w:rsid w:val="00C53E4C"/>
    <w:rsid w:val="00C56738"/>
    <w:rsid w:val="00C61F9F"/>
    <w:rsid w:val="00C64A50"/>
    <w:rsid w:val="00C65DC8"/>
    <w:rsid w:val="00C665FA"/>
    <w:rsid w:val="00C7433E"/>
    <w:rsid w:val="00C764B0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1D35"/>
    <w:rsid w:val="00CC360B"/>
    <w:rsid w:val="00CC3A96"/>
    <w:rsid w:val="00CC4452"/>
    <w:rsid w:val="00CD16D5"/>
    <w:rsid w:val="00CD43D2"/>
    <w:rsid w:val="00CE0452"/>
    <w:rsid w:val="00CE3A63"/>
    <w:rsid w:val="00CF0EA9"/>
    <w:rsid w:val="00CF0EED"/>
    <w:rsid w:val="00CF398C"/>
    <w:rsid w:val="00CF5B3C"/>
    <w:rsid w:val="00CF70B5"/>
    <w:rsid w:val="00D06A9A"/>
    <w:rsid w:val="00D103ED"/>
    <w:rsid w:val="00D12084"/>
    <w:rsid w:val="00D14A64"/>
    <w:rsid w:val="00D14B0C"/>
    <w:rsid w:val="00D155DF"/>
    <w:rsid w:val="00D20D8B"/>
    <w:rsid w:val="00D219EB"/>
    <w:rsid w:val="00D23D7D"/>
    <w:rsid w:val="00D267E4"/>
    <w:rsid w:val="00D3107D"/>
    <w:rsid w:val="00D42886"/>
    <w:rsid w:val="00D45016"/>
    <w:rsid w:val="00D45CE0"/>
    <w:rsid w:val="00D4614D"/>
    <w:rsid w:val="00D47811"/>
    <w:rsid w:val="00D512F2"/>
    <w:rsid w:val="00D52AC5"/>
    <w:rsid w:val="00D54608"/>
    <w:rsid w:val="00D54C27"/>
    <w:rsid w:val="00D55F25"/>
    <w:rsid w:val="00D6014D"/>
    <w:rsid w:val="00D62DF1"/>
    <w:rsid w:val="00D64AF2"/>
    <w:rsid w:val="00D650AE"/>
    <w:rsid w:val="00D6525B"/>
    <w:rsid w:val="00D70C31"/>
    <w:rsid w:val="00D71E8D"/>
    <w:rsid w:val="00D744D6"/>
    <w:rsid w:val="00D76803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20C1E"/>
    <w:rsid w:val="00E222EC"/>
    <w:rsid w:val="00E246E5"/>
    <w:rsid w:val="00E26CC5"/>
    <w:rsid w:val="00E26DCE"/>
    <w:rsid w:val="00E30B02"/>
    <w:rsid w:val="00E36DCD"/>
    <w:rsid w:val="00E44203"/>
    <w:rsid w:val="00E463A6"/>
    <w:rsid w:val="00E476C9"/>
    <w:rsid w:val="00E51A79"/>
    <w:rsid w:val="00E54DBC"/>
    <w:rsid w:val="00E56F0D"/>
    <w:rsid w:val="00E605C6"/>
    <w:rsid w:val="00E63144"/>
    <w:rsid w:val="00E647C9"/>
    <w:rsid w:val="00E64EE8"/>
    <w:rsid w:val="00E65E7B"/>
    <w:rsid w:val="00E72A5B"/>
    <w:rsid w:val="00E740B9"/>
    <w:rsid w:val="00E814AB"/>
    <w:rsid w:val="00E8166A"/>
    <w:rsid w:val="00E81FE4"/>
    <w:rsid w:val="00E8308C"/>
    <w:rsid w:val="00E84E4F"/>
    <w:rsid w:val="00E84EA0"/>
    <w:rsid w:val="00E87876"/>
    <w:rsid w:val="00E90185"/>
    <w:rsid w:val="00E90EED"/>
    <w:rsid w:val="00E91F01"/>
    <w:rsid w:val="00E92A89"/>
    <w:rsid w:val="00E935F4"/>
    <w:rsid w:val="00E93D21"/>
    <w:rsid w:val="00EA0CB9"/>
    <w:rsid w:val="00EA27C0"/>
    <w:rsid w:val="00EA4F49"/>
    <w:rsid w:val="00EA6CDE"/>
    <w:rsid w:val="00EB6765"/>
    <w:rsid w:val="00EC07A8"/>
    <w:rsid w:val="00EC0A22"/>
    <w:rsid w:val="00EC491B"/>
    <w:rsid w:val="00EC6754"/>
    <w:rsid w:val="00EE1331"/>
    <w:rsid w:val="00EE3E3C"/>
    <w:rsid w:val="00EE55AE"/>
    <w:rsid w:val="00EF056E"/>
    <w:rsid w:val="00EF15BA"/>
    <w:rsid w:val="00EF3F84"/>
    <w:rsid w:val="00EF40E0"/>
    <w:rsid w:val="00EF665F"/>
    <w:rsid w:val="00F0107E"/>
    <w:rsid w:val="00F026F6"/>
    <w:rsid w:val="00F065BA"/>
    <w:rsid w:val="00F0713E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206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664E7"/>
    <w:rsid w:val="00F7747D"/>
    <w:rsid w:val="00F80B08"/>
    <w:rsid w:val="00F848E9"/>
    <w:rsid w:val="00F855FD"/>
    <w:rsid w:val="00F8603F"/>
    <w:rsid w:val="00F87D77"/>
    <w:rsid w:val="00F905C2"/>
    <w:rsid w:val="00F90B7B"/>
    <w:rsid w:val="00F940B4"/>
    <w:rsid w:val="00F9532C"/>
    <w:rsid w:val="00F960EB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37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95C6B"/>
    <w:rPr>
      <w:rFonts w:ascii="Arial" w:hAnsi="Arial" w:cs="Arial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37CB3"/>
    <w:pPr>
      <w:jc w:val="both"/>
    </w:pPr>
    <w:rPr>
      <w:b/>
      <w:bCs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37CB3"/>
    <w:pPr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937CB3"/>
    <w:pPr>
      <w:ind w:left="284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37CB3"/>
    <w:pPr>
      <w:ind w:left="284" w:hanging="284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pPr>
      <w:spacing w:before="120"/>
    </w:pPr>
    <w:rPr>
      <w:rFonts w:ascii="Arial" w:hAnsi="Arial" w:cs="Arial"/>
      <w:b w:val="0"/>
      <w:b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 w:cs="Courier New"/>
      <w:lang w:val="pl-PL" w:eastAsia="pl-PL"/>
    </w:rPr>
  </w:style>
  <w:style w:type="paragraph" w:styleId="BlockText">
    <w:name w:val="Block Text"/>
    <w:basedOn w:val="Normal"/>
    <w:uiPriority w:val="99"/>
    <w:locked/>
    <w:rsid w:val="00522075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locked/>
    <w:rsid w:val="00937C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6145"/>
    <w:rPr>
      <w:sz w:val="2"/>
      <w:szCs w:val="2"/>
    </w:rPr>
  </w:style>
  <w:style w:type="paragraph" w:customStyle="1" w:styleId="tekst">
    <w:name w:val="tekst"/>
    <w:basedOn w:val="Normal"/>
    <w:uiPriority w:val="99"/>
    <w:rsid w:val="00937CB3"/>
    <w:pPr>
      <w:suppressLineNumbers/>
      <w:spacing w:before="60" w:after="60"/>
      <w:jc w:val="both"/>
    </w:pPr>
  </w:style>
  <w:style w:type="paragraph" w:styleId="ListBullet">
    <w:name w:val="List Bullet"/>
    <w:basedOn w:val="Normal"/>
    <w:autoRedefine/>
    <w:uiPriority w:val="99"/>
    <w:locked/>
    <w:rsid w:val="00937CB3"/>
    <w:pPr>
      <w:numPr>
        <w:numId w:val="2"/>
      </w:numPr>
      <w:tabs>
        <w:tab w:val="clear" w:pos="643"/>
      </w:tabs>
      <w:ind w:left="360"/>
    </w:pPr>
    <w:rPr>
      <w:sz w:val="20"/>
      <w:szCs w:val="20"/>
    </w:rPr>
  </w:style>
  <w:style w:type="paragraph" w:styleId="ListBullet2">
    <w:name w:val="List Bullet 2"/>
    <w:basedOn w:val="Normal"/>
    <w:autoRedefine/>
    <w:uiPriority w:val="99"/>
    <w:locked/>
    <w:rsid w:val="00937CB3"/>
    <w:pPr>
      <w:numPr>
        <w:numId w:val="3"/>
      </w:numPr>
      <w:tabs>
        <w:tab w:val="clear" w:pos="926"/>
        <w:tab w:val="num" w:pos="643"/>
      </w:tabs>
      <w:ind w:left="643"/>
    </w:pPr>
    <w:rPr>
      <w:sz w:val="20"/>
      <w:szCs w:val="20"/>
    </w:rPr>
  </w:style>
  <w:style w:type="paragraph" w:styleId="ListBullet3">
    <w:name w:val="List Bullet 3"/>
    <w:basedOn w:val="Normal"/>
    <w:autoRedefine/>
    <w:uiPriority w:val="99"/>
    <w:locked/>
    <w:rsid w:val="00937CB3"/>
    <w:pPr>
      <w:numPr>
        <w:numId w:val="1"/>
      </w:numPr>
      <w:tabs>
        <w:tab w:val="clear" w:pos="360"/>
        <w:tab w:val="num" w:pos="926"/>
      </w:tabs>
      <w:ind w:left="926"/>
    </w:pPr>
    <w:rPr>
      <w:sz w:val="20"/>
      <w:szCs w:val="20"/>
    </w:rPr>
  </w:style>
  <w:style w:type="paragraph" w:customStyle="1" w:styleId="WW-Tekstpodstawowywcity2">
    <w:name w:val="WW-Tekst podstawowy wcięty 2"/>
    <w:basedOn w:val="Normal"/>
    <w:uiPriority w:val="99"/>
    <w:rsid w:val="00937CB3"/>
    <w:pPr>
      <w:ind w:left="426" w:hanging="426"/>
      <w:jc w:val="both"/>
    </w:pPr>
  </w:style>
  <w:style w:type="paragraph" w:customStyle="1" w:styleId="Radek">
    <w:name w:val="Radek"/>
    <w:basedOn w:val="Normal"/>
    <w:autoRedefine/>
    <w:uiPriority w:val="99"/>
    <w:rsid w:val="00937CB3"/>
    <w:pPr>
      <w:ind w:left="1134" w:hanging="1134"/>
      <w:jc w:val="both"/>
    </w:pPr>
    <w:rPr>
      <w:rFonts w:ascii="Arial" w:hAnsi="Arial" w:cs="Arial"/>
      <w:spacing w:val="-4"/>
      <w:sz w:val="22"/>
      <w:szCs w:val="22"/>
    </w:rPr>
  </w:style>
  <w:style w:type="character" w:customStyle="1" w:styleId="ZnakZnak111">
    <w:name w:val="Znak Znak111"/>
    <w:basedOn w:val="DefaultParagraphFont"/>
    <w:uiPriority w:val="99"/>
    <w:rsid w:val="00937CB3"/>
    <w:rPr>
      <w:rFonts w:ascii="Arial" w:hAnsi="Arial" w:cs="Arial"/>
      <w:b/>
      <w:bCs/>
      <w:lang w:val="pl-PL" w:eastAsia="pl-PL"/>
    </w:rPr>
  </w:style>
  <w:style w:type="character" w:customStyle="1" w:styleId="ZnakZnak22">
    <w:name w:val="Znak Znak22"/>
    <w:basedOn w:val="DefaultParagraphFont"/>
    <w:uiPriority w:val="99"/>
    <w:rsid w:val="00937CB3"/>
    <w:rPr>
      <w:rFonts w:ascii="Arial" w:hAnsi="Arial" w:cs="Arial"/>
      <w:b/>
      <w:bCs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0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482</TotalTime>
  <Pages>11</Pages>
  <Words>2917</Words>
  <Characters>17503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37</cp:revision>
  <cp:lastPrinted>2019-10-14T11:46:00Z</cp:lastPrinted>
  <dcterms:created xsi:type="dcterms:W3CDTF">2016-10-24T09:59:00Z</dcterms:created>
  <dcterms:modified xsi:type="dcterms:W3CDTF">2019-10-14T11:46:00Z</dcterms:modified>
</cp:coreProperties>
</file>