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0484C" w:rsidRPr="007E355A">
        <w:trPr>
          <w:trHeight w:val="52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84C" w:rsidRPr="007E355A" w:rsidRDefault="0090484C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484C" w:rsidRDefault="0090484C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90484C" w:rsidRDefault="0090484C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0484C" w:rsidRPr="009A5518" w:rsidRDefault="0090484C" w:rsidP="0098126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Realizacj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ę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robót budowlanych dla zadania pn. Budowa drogi rowerowej na odcinku od ul. Spiskiej do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ul. Borowskiej oraz rozbudowa ciągu pieszo-rowerowego w ul. Borowskiej  we Wrocławiu</w:t>
            </w:r>
          </w:p>
        </w:tc>
      </w:tr>
    </w:tbl>
    <w:p w:rsidR="0090484C" w:rsidRDefault="0090484C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90484C" w:rsidRPr="007E355A" w:rsidRDefault="0090484C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90484C" w:rsidRPr="007E355A" w:rsidRDefault="0090484C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Działając w imieniu i na rzecz</w:t>
      </w:r>
    </w:p>
    <w:p w:rsidR="0090484C" w:rsidRPr="00D57787" w:rsidRDefault="0090484C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90484C" w:rsidRPr="007E355A" w:rsidRDefault="0090484C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90484C" w:rsidRDefault="0090484C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90484C" w:rsidRPr="007E355A" w:rsidRDefault="0090484C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90484C" w:rsidRDefault="0090484C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Pr="00981263" w:rsidRDefault="0090484C" w:rsidP="00981263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060E38">
        <w:rPr>
          <w:rFonts w:eastAsia="Arial Unicode MS"/>
        </w:rPr>
        <w:t xml:space="preserve">  </w:t>
      </w:r>
      <w:r w:rsidRPr="00981263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981263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 w:rsidRPr="00981263">
        <w:rPr>
          <w:rFonts w:ascii="Verdana" w:hAnsi="Verdana" w:cs="Verdana"/>
          <w:b/>
          <w:bCs/>
        </w:rPr>
        <w:t>Realizacj</w:t>
      </w:r>
      <w:r>
        <w:rPr>
          <w:rFonts w:ascii="Verdana" w:hAnsi="Verdana" w:cs="Verdana"/>
          <w:b/>
          <w:bCs/>
        </w:rPr>
        <w:t>ę</w:t>
      </w:r>
      <w:r w:rsidRPr="00981263">
        <w:rPr>
          <w:rFonts w:ascii="Verdana" w:hAnsi="Verdana" w:cs="Verdana"/>
          <w:b/>
          <w:bCs/>
        </w:rPr>
        <w:t xml:space="preserve"> robót budowlanych dla zadania pn. Budowa drogi rowerowej na odcinku od ul. Spiskiej do ul. Borowskiej oraz rozbudowa ciągu pieszo-rowerowego w ul. Borowskiej  we Wrocławiu</w:t>
      </w:r>
    </w:p>
    <w:p w:rsidR="0090484C" w:rsidRPr="00060E38" w:rsidRDefault="0090484C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90484C" w:rsidRPr="00062715" w:rsidRDefault="0090484C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90484C" w:rsidRPr="00062715" w:rsidRDefault="0090484C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90484C" w:rsidRPr="00062715" w:rsidRDefault="0090484C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90484C" w:rsidRPr="00571B5E" w:rsidRDefault="0090484C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90484C" w:rsidRPr="00571B5E" w:rsidRDefault="0090484C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zadania.</w:t>
      </w:r>
    </w:p>
    <w:p w:rsidR="0090484C" w:rsidRDefault="0090484C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90484C" w:rsidRPr="00571B5E" w:rsidRDefault="0090484C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90484C" w:rsidRPr="00571B5E" w:rsidRDefault="0090484C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90484C" w:rsidRDefault="0090484C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90484C" w:rsidRPr="00D57787" w:rsidRDefault="0090484C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90484C" w:rsidRPr="00062715" w:rsidRDefault="0090484C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90484C" w:rsidRPr="005049A4" w:rsidRDefault="0090484C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90484C" w:rsidRDefault="0090484C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90484C" w:rsidRPr="00E46DB0" w:rsidRDefault="0090484C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7</w:t>
      </w:r>
      <w:r w:rsidRPr="000B5B1D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  <w:spacing w:val="-2"/>
        </w:rPr>
        <w:t>Zobowiązujemy się do wykonania przedmiotu zamówienia</w:t>
      </w:r>
      <w:r w:rsidRPr="005E33F4">
        <w:rPr>
          <w:rFonts w:ascii="Verdana" w:eastAsia="Arial Unicode MS" w:hAnsi="Verdana" w:cs="Verdana"/>
          <w:spacing w:val="-2"/>
        </w:rPr>
        <w:t xml:space="preserve"> w terminie</w:t>
      </w:r>
      <w:r>
        <w:rPr>
          <w:rFonts w:ascii="Verdana" w:hAnsi="Verdana" w:cs="Verdana"/>
          <w:b/>
          <w:bCs/>
        </w:rPr>
        <w:t xml:space="preserve"> ……</w:t>
      </w:r>
      <w:r w:rsidRPr="0098126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 xml:space="preserve">miesiąca(y)   (5,5 miesiąca lub 6 miesięcy)  </w:t>
      </w:r>
      <w:r w:rsidRPr="00E46DB0">
        <w:rPr>
          <w:rFonts w:ascii="Verdana" w:hAnsi="Verdana" w:cs="Verdana"/>
          <w:b/>
          <w:bCs/>
        </w:rPr>
        <w:t>od daty zawarcia umowy</w:t>
      </w:r>
      <w:r w:rsidRPr="00E46DB0">
        <w:rPr>
          <w:rFonts w:ascii="Verdana" w:eastAsia="Arial Unicode MS" w:hAnsi="Verdana" w:cs="Verdana"/>
          <w:b/>
          <w:bCs/>
        </w:rPr>
        <w:t>.</w:t>
      </w:r>
      <w:r w:rsidRPr="00981263">
        <w:rPr>
          <w:rStyle w:val="FootnoteReference"/>
          <w:rFonts w:ascii="Verdana" w:hAnsi="Verdana" w:cs="Verdana"/>
        </w:rPr>
        <w:t xml:space="preserve"> </w:t>
      </w:r>
      <w:r w:rsidRPr="004D1B23">
        <w:rPr>
          <w:rStyle w:val="FootnoteReference"/>
          <w:rFonts w:ascii="Verdana" w:hAnsi="Verdana" w:cs="Verdana"/>
        </w:rPr>
        <w:footnoteReference w:id="2"/>
      </w:r>
    </w:p>
    <w:p w:rsidR="0090484C" w:rsidRDefault="0090484C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90484C" w:rsidRDefault="0090484C" w:rsidP="00D57787">
      <w:pPr>
        <w:pStyle w:val="PlainText"/>
        <w:jc w:val="both"/>
        <w:rPr>
          <w:rFonts w:ascii="Verdana" w:hAnsi="Verdana" w:cs="Verdana"/>
        </w:rPr>
      </w:pPr>
      <w:r w:rsidRPr="004D1B23">
        <w:rPr>
          <w:rFonts w:ascii="Verdana" w:eastAsia="Arial Unicode MS" w:hAnsi="Verdana" w:cs="Verdana"/>
        </w:rPr>
        <w:t xml:space="preserve">8. Udzielamy gwarancji na okres </w:t>
      </w:r>
      <w:r w:rsidRPr="004D1B23">
        <w:rPr>
          <w:rFonts w:ascii="Verdana" w:hAnsi="Verdana" w:cs="Verdana"/>
          <w:b/>
          <w:bCs/>
        </w:rPr>
        <w:t>…….. (36</w:t>
      </w:r>
      <w:r>
        <w:rPr>
          <w:rFonts w:ascii="Verdana" w:hAnsi="Verdana" w:cs="Verdana"/>
        </w:rPr>
        <w:t xml:space="preserve"> 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 xml:space="preserve">48 </w:t>
      </w:r>
      <w:r w:rsidRPr="00981263">
        <w:rPr>
          <w:rFonts w:ascii="Verdana" w:hAnsi="Verdana" w:cs="Verdana"/>
        </w:rPr>
        <w:t>lub</w:t>
      </w:r>
      <w:r>
        <w:rPr>
          <w:rFonts w:ascii="Verdana" w:hAnsi="Verdana" w:cs="Verdana"/>
          <w:b/>
          <w:bCs/>
        </w:rPr>
        <w:t xml:space="preserve"> 60</w:t>
      </w:r>
      <w:r w:rsidRPr="004D1B23">
        <w:rPr>
          <w:rFonts w:ascii="Verdana" w:hAnsi="Verdana" w:cs="Verdana"/>
          <w:b/>
          <w:bCs/>
        </w:rPr>
        <w:t xml:space="preserve">) </w:t>
      </w:r>
      <w:r w:rsidRPr="004D1B23">
        <w:rPr>
          <w:rFonts w:ascii="Verdana" w:hAnsi="Verdana" w:cs="Verdana"/>
        </w:rPr>
        <w:t xml:space="preserve">miesięcy </w:t>
      </w:r>
      <w:r w:rsidRPr="004D1B23">
        <w:rPr>
          <w:rFonts w:ascii="Verdana" w:eastAsia="Arial Unicode MS" w:hAnsi="Verdana" w:cs="Verdana"/>
        </w:rPr>
        <w:t>na wykonane roboty</w:t>
      </w:r>
      <w:r>
        <w:rPr>
          <w:rFonts w:ascii="Verdana" w:eastAsia="Arial Unicode MS" w:hAnsi="Verdana" w:cs="Verdana"/>
        </w:rPr>
        <w:t xml:space="preserve">            </w:t>
      </w:r>
      <w:r w:rsidRPr="004D1B23">
        <w:rPr>
          <w:rFonts w:ascii="Verdana" w:eastAsia="Arial Unicode MS" w:hAnsi="Verdana" w:cs="Verdana"/>
        </w:rPr>
        <w:t>oraz wyrażamy zgodę na umowne rozszerzenie okresu rękojmi na czas trwania gwarancji (art. 558 § 1 kodeksu cywilnego)</w:t>
      </w:r>
      <w:r w:rsidRPr="004D1B23">
        <w:rPr>
          <w:rFonts w:ascii="Verdana" w:hAnsi="Verdana" w:cs="Verdana"/>
        </w:rPr>
        <w:t>.</w:t>
      </w:r>
      <w:r w:rsidRPr="004D1B23">
        <w:rPr>
          <w:rStyle w:val="FootnoteReference"/>
          <w:rFonts w:ascii="Verdana" w:hAnsi="Verdana" w:cs="Verdana"/>
        </w:rPr>
        <w:footnoteReference w:id="3"/>
      </w:r>
    </w:p>
    <w:p w:rsidR="0090484C" w:rsidRDefault="0090484C" w:rsidP="00D57787">
      <w:pPr>
        <w:pStyle w:val="PlainText"/>
        <w:jc w:val="both"/>
        <w:rPr>
          <w:rFonts w:ascii="Verdana" w:hAnsi="Verdana" w:cs="Verdana"/>
        </w:rPr>
      </w:pPr>
    </w:p>
    <w:p w:rsidR="0090484C" w:rsidRDefault="0090484C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90484C" w:rsidRDefault="0090484C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90484C" w:rsidRPr="00EF3F84" w:rsidRDefault="0090484C" w:rsidP="00E46DB0">
      <w:pPr>
        <w:pStyle w:val="PlainText"/>
        <w:spacing w:before="24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90484C" w:rsidRPr="007E355A" w:rsidRDefault="0090484C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90484C" w:rsidRPr="00EF3F84" w:rsidRDefault="0090484C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90484C" w:rsidRPr="00EF3F84" w:rsidRDefault="0090484C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90484C" w:rsidRDefault="0090484C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90484C" w:rsidRPr="00EF3F84" w:rsidRDefault="0090484C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90484C" w:rsidRDefault="0090484C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10.000,00 zł</w:t>
      </w:r>
      <w:r w:rsidRPr="00EF3F84">
        <w:rPr>
          <w:rFonts w:ascii="Verdana" w:eastAsia="Arial Unicode MS" w:hAnsi="Verdana" w:cs="Verdana"/>
        </w:rPr>
        <w:t xml:space="preserve"> w formie</w:t>
      </w:r>
      <w:r>
        <w:rPr>
          <w:rFonts w:ascii="Verdana" w:eastAsia="Arial Unicode MS" w:hAnsi="Verdana" w:cs="Verdana"/>
        </w:rPr>
        <w:t>:</w:t>
      </w:r>
    </w:p>
    <w:p w:rsidR="0090484C" w:rsidRPr="00EF3F84" w:rsidRDefault="0090484C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90484C" w:rsidRDefault="0090484C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90484C" w:rsidRPr="00EF3F84" w:rsidRDefault="0090484C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90484C" w:rsidRPr="00E46DB0" w:rsidRDefault="0090484C" w:rsidP="00E46DB0">
      <w:pPr>
        <w:ind w:right="23"/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90484C" w:rsidRPr="00EF3F84" w:rsidRDefault="0090484C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90484C" w:rsidRDefault="0090484C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90484C" w:rsidRPr="00EF3F84" w:rsidRDefault="0090484C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90484C" w:rsidRPr="00EF3F84" w:rsidRDefault="0090484C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90484C" w:rsidRPr="00EF3F84" w:rsidRDefault="0090484C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90484C" w:rsidRPr="00EF40E0" w:rsidRDefault="0090484C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90484C" w:rsidRPr="00EF40E0" w:rsidRDefault="0090484C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90484C" w:rsidRDefault="0090484C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90484C" w:rsidRPr="007E355A" w:rsidRDefault="0090484C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90484C" w:rsidRDefault="0090484C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90484C" w:rsidRDefault="0090484C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Zestawienie kosztów zadania</w:t>
      </w:r>
    </w:p>
    <w:p w:rsidR="0090484C" w:rsidRPr="007E355A" w:rsidRDefault="0090484C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90484C" w:rsidRPr="007E355A" w:rsidRDefault="0090484C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90484C" w:rsidRPr="00D40003" w:rsidRDefault="0090484C" w:rsidP="00D4000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90484C" w:rsidRPr="00FB4A28" w:rsidRDefault="0090484C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90484C" w:rsidRPr="007E355A" w:rsidRDefault="0090484C" w:rsidP="00981263">
      <w:pPr>
        <w:spacing w:before="120"/>
        <w:ind w:firstLine="5220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90484C" w:rsidRPr="008B646D" w:rsidRDefault="0090484C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0484C" w:rsidRPr="00EF3F84" w:rsidRDefault="0090484C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90484C" w:rsidRDefault="0090484C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90484C" w:rsidRDefault="0090484C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90484C" w:rsidRDefault="0090484C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0484C" w:rsidRDefault="0090484C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0484C" w:rsidRDefault="0090484C" w:rsidP="00981263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0484C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84C" w:rsidRPr="00006711" w:rsidRDefault="0090484C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484C" w:rsidRDefault="0090484C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90484C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0484C" w:rsidRPr="00884979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Realizacj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robót budowlanych dla zadania pn. Budowa drogi rowerowej na odcinku od ul. Spiskiej do ul. Borowskiej oraz rozbudowa ciągu pieszo-rowerowego w ul. Borowskiej  we Wrocławiu</w:t>
            </w:r>
          </w:p>
        </w:tc>
      </w:tr>
    </w:tbl>
    <w:p w:rsidR="0090484C" w:rsidRPr="00006711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Pr="00006711" w:rsidRDefault="0090484C" w:rsidP="00D57787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90484C" w:rsidRPr="00006711" w:rsidRDefault="0090484C" w:rsidP="00D57787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90484C" w:rsidRDefault="0090484C" w:rsidP="00D57787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90484C" w:rsidRPr="00006711" w:rsidRDefault="0090484C" w:rsidP="00D57787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90484C" w:rsidRPr="00006711" w:rsidRDefault="0090484C" w:rsidP="00D57787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90484C" w:rsidRPr="00006711" w:rsidRDefault="0090484C" w:rsidP="00D57787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90484C" w:rsidRDefault="0090484C" w:rsidP="00D57787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90484C" w:rsidRDefault="0090484C" w:rsidP="00D57787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90484C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0484C" w:rsidRPr="00B52AA8" w:rsidRDefault="0090484C" w:rsidP="005033F8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0484C" w:rsidRPr="00B52AA8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0484C" w:rsidRPr="00B52AA8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0484C" w:rsidRPr="00B52AA8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0484C" w:rsidRPr="00B52AA8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0484C" w:rsidRPr="00B52AA8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90484C" w:rsidRPr="00B52AA8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0484C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90484C" w:rsidRPr="00B52AA8" w:rsidRDefault="0090484C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90484C">
        <w:trPr>
          <w:trHeight w:val="228"/>
        </w:trPr>
        <w:tc>
          <w:tcPr>
            <w:tcW w:w="567" w:type="dxa"/>
          </w:tcPr>
          <w:p w:rsidR="0090484C" w:rsidRPr="00712E65" w:rsidRDefault="0090484C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0484C" w:rsidRPr="00712E65" w:rsidRDefault="0090484C" w:rsidP="005033F8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90484C" w:rsidRPr="00712E65" w:rsidRDefault="0090484C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90484C" w:rsidRPr="00712E65" w:rsidRDefault="0090484C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90484C" w:rsidRPr="00712E65" w:rsidRDefault="0090484C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90484C" w:rsidRPr="00712E65" w:rsidRDefault="0090484C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90484C" w:rsidRPr="00712E65" w:rsidRDefault="0090484C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90484C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0484C" w:rsidRDefault="0090484C" w:rsidP="005033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0484C" w:rsidRDefault="0090484C" w:rsidP="005033F8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90484C" w:rsidRDefault="0090484C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90484C" w:rsidRDefault="0090484C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0484C" w:rsidRDefault="0090484C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0484C" w:rsidRDefault="0090484C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0484C" w:rsidRDefault="0090484C" w:rsidP="005033F8">
            <w:pPr>
              <w:jc w:val="both"/>
              <w:rPr>
                <w:rFonts w:ascii="Arial" w:hAnsi="Arial" w:cs="Arial"/>
              </w:rPr>
            </w:pPr>
          </w:p>
        </w:tc>
      </w:tr>
    </w:tbl>
    <w:p w:rsidR="0090484C" w:rsidRPr="00D76164" w:rsidRDefault="0090484C" w:rsidP="00D5778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90484C" w:rsidRPr="002528CE" w:rsidRDefault="0090484C" w:rsidP="00D57787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90484C" w:rsidRPr="002528CE" w:rsidRDefault="0090484C" w:rsidP="00D57787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90484C" w:rsidRDefault="0090484C" w:rsidP="00D57787">
      <w:pPr>
        <w:ind w:left="4956" w:firstLine="708"/>
        <w:jc w:val="center"/>
        <w:rPr>
          <w:rFonts w:ascii="Arial" w:hAnsi="Arial" w:cs="Arial"/>
        </w:rPr>
      </w:pPr>
    </w:p>
    <w:p w:rsidR="0090484C" w:rsidRDefault="0090484C" w:rsidP="00D57787">
      <w:pPr>
        <w:ind w:left="4956" w:firstLine="708"/>
        <w:jc w:val="center"/>
        <w:rPr>
          <w:rFonts w:ascii="Arial" w:hAnsi="Arial" w:cs="Arial"/>
        </w:rPr>
      </w:pPr>
    </w:p>
    <w:p w:rsidR="0090484C" w:rsidRDefault="0090484C" w:rsidP="00D57787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(miejscowość),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</w:p>
    <w:p w:rsidR="0090484C" w:rsidRDefault="0090484C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D57787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</w:t>
      </w:r>
      <w:r>
        <w:rPr>
          <w:rFonts w:ascii="Verdana" w:eastAsia="Arial Unicode MS" w:hAnsi="Verdana" w:cs="Verdana"/>
          <w:sz w:val="18"/>
          <w:szCs w:val="18"/>
        </w:rPr>
        <w:t>……………..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</w:p>
    <w:p w:rsidR="0090484C" w:rsidRPr="008C0781" w:rsidRDefault="0090484C" w:rsidP="00D57787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8C0781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0484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84C" w:rsidRDefault="0090484C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90484C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0484C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Realizac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ję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robót budowlanych dla zadania pn. Budowa drogi rowerowej na odcinku od ul. Spiskiej do ul. Borowskiej oraz rozbudowa ciągu pieszo-rowerowego w ul. Borowskiej  we Wrocławiu</w:t>
            </w:r>
          </w:p>
        </w:tc>
      </w:tr>
    </w:tbl>
    <w:p w:rsidR="0090484C" w:rsidRDefault="0090484C" w:rsidP="009A3C6F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9A3C6F">
      <w:pPr>
        <w:rPr>
          <w:rFonts w:ascii="Verdana" w:eastAsia="Arial Unicode MS" w:hAnsi="Verdana"/>
          <w:sz w:val="20"/>
          <w:szCs w:val="20"/>
        </w:rPr>
      </w:pPr>
    </w:p>
    <w:p w:rsidR="0090484C" w:rsidRDefault="0090484C" w:rsidP="009A3C6F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Wykonawca:</w:t>
      </w:r>
    </w:p>
    <w:p w:rsidR="0090484C" w:rsidRDefault="0090484C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0484C" w:rsidRDefault="0090484C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90484C" w:rsidRDefault="0090484C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90484C" w:rsidRDefault="0090484C" w:rsidP="009A3C6F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90484C" w:rsidRDefault="0090484C" w:rsidP="009A3C6F">
      <w:pPr>
        <w:rPr>
          <w:rFonts w:ascii="Verdana" w:eastAsia="Arial Unicode MS" w:hAnsi="Verdana"/>
          <w:sz w:val="18"/>
          <w:szCs w:val="18"/>
        </w:rPr>
      </w:pPr>
    </w:p>
    <w:p w:rsidR="0090484C" w:rsidRDefault="0090484C" w:rsidP="009A3C6F">
      <w:pPr>
        <w:rPr>
          <w:rFonts w:ascii="Verdana" w:eastAsia="Arial Unicode MS" w:hAnsi="Verdana"/>
          <w:sz w:val="18"/>
          <w:szCs w:val="18"/>
        </w:rPr>
      </w:pPr>
    </w:p>
    <w:p w:rsidR="0090484C" w:rsidRDefault="0090484C" w:rsidP="009A3C6F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90484C" w:rsidRDefault="0090484C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0"/>
        <w:gridCol w:w="5040"/>
        <w:gridCol w:w="3094"/>
      </w:tblGrid>
      <w:tr w:rsidR="0090484C">
        <w:trPr>
          <w:trHeight w:val="528"/>
        </w:trPr>
        <w:tc>
          <w:tcPr>
            <w:tcW w:w="570" w:type="dxa"/>
            <w:shd w:val="clear" w:color="auto" w:fill="E6E6E6"/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90484C">
        <w:trPr>
          <w:cantSplit/>
          <w:trHeight w:val="191"/>
        </w:trPr>
        <w:tc>
          <w:tcPr>
            <w:tcW w:w="57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90484C">
        <w:trPr>
          <w:cantSplit/>
          <w:trHeight w:val="43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ind w:right="-7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Drogi, ord, zieleń 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               </w:t>
            </w:r>
          </w:p>
        </w:tc>
      </w:tr>
      <w:tr w:rsidR="0090484C">
        <w:trPr>
          <w:cantSplit/>
          <w:trHeight w:val="454"/>
        </w:trPr>
        <w:tc>
          <w:tcPr>
            <w:tcW w:w="57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(5 % od poz. 1)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90484C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1+2)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90484C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90484C">
        <w:trPr>
          <w:cantSplit/>
          <w:trHeight w:val="454"/>
        </w:trPr>
        <w:tc>
          <w:tcPr>
            <w:tcW w:w="57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3+4)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484C" w:rsidRDefault="0090484C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/>
          <w:i/>
          <w:iCs/>
          <w:sz w:val="14"/>
          <w:szCs w:val="14"/>
        </w:rPr>
        <w:br w:type="textWrapping" w:clear="all"/>
      </w: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9A3C6F">
      <w:pPr>
        <w:ind w:left="4956" w:firstLine="708"/>
        <w:rPr>
          <w:rFonts w:ascii="Arial" w:hAnsi="Arial" w:cs="Arial"/>
        </w:rPr>
      </w:pPr>
    </w:p>
    <w:p w:rsidR="0090484C" w:rsidRDefault="0090484C" w:rsidP="009A3C6F">
      <w:pPr>
        <w:ind w:left="4956" w:firstLine="708"/>
        <w:jc w:val="center"/>
        <w:rPr>
          <w:rFonts w:ascii="Arial" w:hAnsi="Arial" w:cs="Arial"/>
        </w:rPr>
      </w:pPr>
    </w:p>
    <w:p w:rsidR="0090484C" w:rsidRDefault="0090484C" w:rsidP="009A3C6F">
      <w:pPr>
        <w:spacing w:before="12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90484C" w:rsidRDefault="0090484C" w:rsidP="009A3C6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90484C" w:rsidRDefault="0090484C" w:rsidP="009A3C6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0484C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84C" w:rsidRPr="007E355A" w:rsidRDefault="0090484C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484C" w:rsidRDefault="0090484C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90484C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0484C" w:rsidRPr="00884979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Realizacj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robót budowlanych dla zadania pn. Budowa drogi rowerowej na odcinku od ul. Spiskiej do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ul. Borowskiej oraz rozbudowa ciągu pieszo-rowerowego w ul. Borowskiej  we Wrocławiu</w:t>
            </w:r>
          </w:p>
        </w:tc>
      </w:tr>
    </w:tbl>
    <w:p w:rsidR="0090484C" w:rsidRDefault="0090484C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Pr="007E355A" w:rsidRDefault="0090484C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Pr="00FB4A28" w:rsidRDefault="0090484C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90484C" w:rsidRPr="00FB4A28" w:rsidRDefault="0090484C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90484C" w:rsidRPr="00FB4A28" w:rsidRDefault="0090484C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90484C" w:rsidRPr="00062715" w:rsidRDefault="0090484C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90484C" w:rsidRDefault="0090484C" w:rsidP="00062715">
      <w:pPr>
        <w:rPr>
          <w:rFonts w:ascii="Verdana" w:eastAsia="Arial Unicode MS" w:hAnsi="Verdana"/>
          <w:sz w:val="18"/>
          <w:szCs w:val="18"/>
        </w:rPr>
      </w:pPr>
    </w:p>
    <w:p w:rsidR="0090484C" w:rsidRPr="007E355A" w:rsidRDefault="0090484C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90484C" w:rsidRPr="00FB4A28" w:rsidRDefault="0090484C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0484C" w:rsidRPr="008B646D" w:rsidRDefault="0090484C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Pr="008B646D" w:rsidRDefault="0090484C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90484C" w:rsidRDefault="0090484C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90484C" w:rsidRDefault="0090484C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90484C" w:rsidRPr="008B646D" w:rsidRDefault="0090484C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90484C" w:rsidRPr="008B646D" w:rsidRDefault="0090484C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90484C" w:rsidRPr="008B646D" w:rsidRDefault="0090484C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90484C" w:rsidRDefault="0090484C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90484C" w:rsidRPr="008B646D" w:rsidRDefault="0090484C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90484C" w:rsidRPr="003C31CE" w:rsidRDefault="0090484C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90484C" w:rsidRDefault="0090484C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Pr="00FB4A28" w:rsidRDefault="0090484C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90484C" w:rsidRPr="007E355A" w:rsidRDefault="0090484C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90484C" w:rsidRPr="003C31CE" w:rsidRDefault="0090484C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Default="0090484C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90484C" w:rsidRDefault="0090484C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90484C" w:rsidRDefault="0090484C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90484C" w:rsidRDefault="0090484C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90484C" w:rsidRPr="003C31CE" w:rsidRDefault="0090484C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90484C" w:rsidRPr="003C31CE" w:rsidRDefault="0090484C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90484C" w:rsidRDefault="0090484C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90484C" w:rsidRPr="003C31CE" w:rsidRDefault="0090484C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90484C" w:rsidRPr="003C31CE" w:rsidRDefault="0090484C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90484C" w:rsidRPr="003C31CE" w:rsidRDefault="0090484C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90484C" w:rsidRPr="003C31CE" w:rsidRDefault="0090484C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0484C" w:rsidRDefault="0090484C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0484C" w:rsidRDefault="0090484C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0484C" w:rsidRDefault="0090484C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0484C" w:rsidRDefault="0090484C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0484C" w:rsidRPr="00FB4A28" w:rsidRDefault="0090484C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90484C" w:rsidRPr="007E355A" w:rsidRDefault="0090484C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90484C" w:rsidRPr="003C31CE" w:rsidRDefault="0090484C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0484C" w:rsidRDefault="0090484C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0484C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84C" w:rsidRDefault="0090484C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90484C" w:rsidRPr="007E355A" w:rsidRDefault="0090484C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484C" w:rsidRDefault="0090484C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90484C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0484C" w:rsidRPr="00884979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Realizacj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robót budowlanych dla zadania pn. Budowa drogi rowerowej na odcinku od ul. Spiskiej do ul. Borowskiej oraz rozbudowa ciągu pieszo-rowerowego w ul. Borowskiej  we Wrocławiu</w:t>
            </w:r>
          </w:p>
        </w:tc>
      </w:tr>
    </w:tbl>
    <w:p w:rsidR="0090484C" w:rsidRDefault="0090484C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90484C" w:rsidRPr="003C31CE" w:rsidRDefault="0090484C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90484C" w:rsidRPr="003C31CE" w:rsidRDefault="0090484C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90484C" w:rsidRPr="003C31CE" w:rsidRDefault="0090484C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90484C" w:rsidRPr="003C31CE" w:rsidRDefault="0090484C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90484C" w:rsidRPr="003C31CE" w:rsidRDefault="0090484C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90484C" w:rsidRPr="003C31CE" w:rsidRDefault="0090484C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90484C" w:rsidRPr="003C31CE" w:rsidRDefault="0090484C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90484C" w:rsidRPr="003C31CE" w:rsidRDefault="0090484C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90484C" w:rsidRPr="003C31CE" w:rsidRDefault="0090484C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90484C" w:rsidRPr="003C31CE" w:rsidRDefault="0090484C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90484C" w:rsidRPr="003C31CE" w:rsidRDefault="0090484C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90484C" w:rsidRPr="003C31CE" w:rsidRDefault="0090484C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90484C" w:rsidRDefault="0090484C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 w:rsidRPr="00981263">
        <w:rPr>
          <w:rFonts w:ascii="Verdana" w:hAnsi="Verdana" w:cs="Verdana"/>
          <w:b/>
          <w:bCs/>
        </w:rPr>
        <w:t>Realizacj</w:t>
      </w:r>
      <w:r>
        <w:rPr>
          <w:rFonts w:ascii="Verdana" w:hAnsi="Verdana" w:cs="Verdana"/>
          <w:b/>
          <w:bCs/>
        </w:rPr>
        <w:t xml:space="preserve">a </w:t>
      </w:r>
      <w:r w:rsidRPr="00981263">
        <w:rPr>
          <w:rFonts w:ascii="Verdana" w:hAnsi="Verdana" w:cs="Verdana"/>
          <w:b/>
          <w:bCs/>
        </w:rPr>
        <w:t xml:space="preserve">robót budowlanych dla zadania pn. Budowa drogi rowerowej na odcinku od ul. Spiskiej do ul. Borowskiej oraz rozbudowa ciągu pieszo-rowerowego w </w:t>
      </w:r>
      <w:r>
        <w:rPr>
          <w:rFonts w:ascii="Verdana" w:hAnsi="Verdana" w:cs="Verdana"/>
          <w:b/>
          <w:bCs/>
        </w:rPr>
        <w:t xml:space="preserve">                      </w:t>
      </w:r>
      <w:r w:rsidRPr="00981263">
        <w:rPr>
          <w:rFonts w:ascii="Verdana" w:hAnsi="Verdana" w:cs="Verdana"/>
          <w:b/>
          <w:bCs/>
        </w:rPr>
        <w:t>ul. Borowskiej  we Wrocławiu</w:t>
      </w:r>
      <w:r>
        <w:rPr>
          <w:rFonts w:ascii="Verdana" w:eastAsia="Arial Unicode MS" w:hAnsi="Verdana" w:cs="Verdana"/>
        </w:rPr>
        <w:t xml:space="preserve"> </w:t>
      </w:r>
    </w:p>
    <w:p w:rsidR="0090484C" w:rsidRPr="003C31CE" w:rsidRDefault="0090484C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90484C" w:rsidRDefault="0090484C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90484C" w:rsidRPr="003C31CE" w:rsidRDefault="0090484C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90484C" w:rsidRDefault="0090484C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90484C" w:rsidRPr="003C31CE" w:rsidRDefault="0090484C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90484C" w:rsidRDefault="0090484C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90484C" w:rsidRPr="003C31CE" w:rsidRDefault="0090484C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90484C" w:rsidRPr="003C31CE" w:rsidRDefault="0090484C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90484C" w:rsidRPr="003C31CE" w:rsidRDefault="0090484C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90484C" w:rsidRPr="003C31CE" w:rsidRDefault="0090484C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90484C" w:rsidRPr="003C31CE" w:rsidRDefault="0090484C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90484C" w:rsidRDefault="0090484C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90484C" w:rsidRPr="003C31CE" w:rsidRDefault="0090484C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90484C" w:rsidRDefault="0090484C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90484C" w:rsidRPr="009B63E9" w:rsidRDefault="0090484C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90484C" w:rsidRDefault="0090484C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90484C" w:rsidRDefault="0090484C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84426C">
      <w:pPr>
        <w:pStyle w:val="PlainText"/>
        <w:ind w:left="2836" w:firstLine="44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Default="0090484C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0484C" w:rsidRPr="00E80AE0" w:rsidRDefault="0090484C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90484C" w:rsidRDefault="0090484C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0484C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84C" w:rsidRPr="007E355A" w:rsidRDefault="0090484C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484C" w:rsidRDefault="0090484C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90484C" w:rsidRDefault="0090484C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90484C" w:rsidRDefault="0090484C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0484C" w:rsidRPr="007E355A" w:rsidRDefault="0090484C" w:rsidP="00D400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Realizacj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ę </w:t>
            </w:r>
            <w:r w:rsidRPr="00981263">
              <w:rPr>
                <w:rFonts w:ascii="Verdana" w:hAnsi="Verdana" w:cs="Verdana"/>
                <w:b/>
                <w:bCs/>
                <w:sz w:val="20"/>
                <w:szCs w:val="20"/>
              </w:rPr>
              <w:t>robót budowlanych dla zadania pn. Budowa drogi rowerowej na odcinku od ul. Spiskiej do ul. Borowskiej oraz rozbudowa ciągu pieszo-rowerowego w ul. Borowskiej  we Wrocławiu</w:t>
            </w:r>
          </w:p>
        </w:tc>
      </w:tr>
    </w:tbl>
    <w:p w:rsidR="0090484C" w:rsidRDefault="0090484C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Pr="007E355A" w:rsidRDefault="0090484C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90484C" w:rsidRPr="0009157E" w:rsidRDefault="0090484C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90484C" w:rsidRPr="0009157E" w:rsidRDefault="0090484C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0484C" w:rsidRPr="0009157E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90484C" w:rsidRPr="0009157E" w:rsidRDefault="0090484C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90484C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0484C" w:rsidRPr="003C31CE" w:rsidRDefault="0090484C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90484C" w:rsidRDefault="0090484C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90484C" w:rsidRDefault="0090484C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90484C" w:rsidRPr="00006711" w:rsidRDefault="0090484C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90484C" w:rsidRPr="00006711" w:rsidRDefault="0090484C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8110C3">
      <w:pPr>
        <w:rPr>
          <w:rFonts w:ascii="Verdana" w:eastAsia="Arial Unicode MS" w:hAnsi="Verdana"/>
          <w:sz w:val="18"/>
          <w:szCs w:val="18"/>
        </w:rPr>
      </w:pPr>
    </w:p>
    <w:p w:rsidR="0090484C" w:rsidRDefault="0090484C" w:rsidP="008110C3">
      <w:pPr>
        <w:rPr>
          <w:rFonts w:ascii="Verdana" w:eastAsia="Arial Unicode MS" w:hAnsi="Verdana"/>
          <w:sz w:val="18"/>
          <w:szCs w:val="18"/>
        </w:rPr>
      </w:pPr>
    </w:p>
    <w:p w:rsidR="0090484C" w:rsidRPr="00006711" w:rsidRDefault="0090484C" w:rsidP="008110C3">
      <w:pPr>
        <w:rPr>
          <w:rFonts w:ascii="Verdana" w:eastAsia="Arial Unicode MS" w:hAnsi="Verdana"/>
          <w:sz w:val="18"/>
          <w:szCs w:val="18"/>
        </w:rPr>
      </w:pPr>
    </w:p>
    <w:p w:rsidR="0090484C" w:rsidRPr="004D62D7" w:rsidRDefault="0090484C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90484C" w:rsidRPr="004D62D7" w:rsidRDefault="0090484C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90484C" w:rsidRDefault="0090484C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90484C" w:rsidRPr="00267B1C" w:rsidRDefault="0090484C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90484C" w:rsidRPr="00267B1C" w:rsidRDefault="0090484C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90484C" w:rsidRPr="00900388" w:rsidRDefault="0090484C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90484C" w:rsidRDefault="0090484C" w:rsidP="008110C3">
      <w:pPr>
        <w:rPr>
          <w:rFonts w:ascii="Verdana" w:eastAsia="Arial Unicode MS" w:hAnsi="Verdana"/>
          <w:sz w:val="20"/>
          <w:szCs w:val="20"/>
        </w:rPr>
      </w:pPr>
    </w:p>
    <w:p w:rsidR="0090484C" w:rsidRDefault="0090484C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0484C" w:rsidRDefault="0090484C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0484C" w:rsidRDefault="0090484C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0484C" w:rsidRPr="0009157E" w:rsidRDefault="0090484C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90484C" w:rsidRPr="0009157E" w:rsidRDefault="0090484C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90484C" w:rsidRPr="0009157E" w:rsidRDefault="0090484C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90484C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84C" w:rsidRDefault="0090484C">
      <w:r>
        <w:separator/>
      </w:r>
    </w:p>
  </w:endnote>
  <w:endnote w:type="continuationSeparator" w:id="1">
    <w:p w:rsidR="0090484C" w:rsidRDefault="00904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84C" w:rsidRDefault="0090484C">
      <w:r>
        <w:separator/>
      </w:r>
    </w:p>
  </w:footnote>
  <w:footnote w:type="continuationSeparator" w:id="1">
    <w:p w:rsidR="0090484C" w:rsidRDefault="0090484C">
      <w:r>
        <w:continuationSeparator/>
      </w:r>
    </w:p>
  </w:footnote>
  <w:footnote w:id="2">
    <w:p w:rsidR="0090484C" w:rsidRDefault="0090484C" w:rsidP="00981263">
      <w:pPr>
        <w:suppressAutoHyphens/>
        <w:jc w:val="both"/>
      </w:pPr>
      <w:r>
        <w:rPr>
          <w:rStyle w:val="FootnoteReference"/>
          <w:rFonts w:ascii="Verdana" w:hAnsi="Verdana" w:cs="Verdana"/>
          <w:sz w:val="16"/>
          <w:szCs w:val="16"/>
        </w:rPr>
        <w:t>1</w:t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 xml:space="preserve">W przypadku, gdy Wykonawca nie wpisze </w:t>
      </w:r>
      <w:r>
        <w:rPr>
          <w:rFonts w:ascii="Verdana" w:hAnsi="Verdana" w:cs="Verdana"/>
          <w:sz w:val="16"/>
          <w:szCs w:val="16"/>
        </w:rPr>
        <w:t>terminu realizacji zamówienia</w:t>
      </w:r>
      <w:r w:rsidRPr="00B0234A">
        <w:rPr>
          <w:rFonts w:ascii="Verdana" w:hAnsi="Verdana" w:cs="Verdana"/>
          <w:sz w:val="16"/>
          <w:szCs w:val="16"/>
        </w:rPr>
        <w:t xml:space="preserve"> traktuje się, że złożył oświadczenie o </w:t>
      </w:r>
      <w:r>
        <w:rPr>
          <w:rFonts w:ascii="Verdana" w:hAnsi="Verdana" w:cs="Verdana"/>
          <w:sz w:val="16"/>
          <w:szCs w:val="16"/>
        </w:rPr>
        <w:t xml:space="preserve">zrealizowaniu zamówienia w najdłuższym okresie </w:t>
      </w:r>
      <w:r w:rsidRPr="00B0234A">
        <w:rPr>
          <w:rFonts w:ascii="Verdana" w:hAnsi="Verdana" w:cs="Verdana"/>
          <w:sz w:val="16"/>
          <w:szCs w:val="16"/>
        </w:rPr>
        <w:t>(</w:t>
      </w:r>
      <w:r>
        <w:rPr>
          <w:rFonts w:ascii="Verdana" w:hAnsi="Verdana" w:cs="Verdana"/>
          <w:sz w:val="16"/>
          <w:szCs w:val="16"/>
        </w:rPr>
        <w:t>tj. 6</w:t>
      </w:r>
      <w:r w:rsidRPr="00B0234A">
        <w:rPr>
          <w:rFonts w:ascii="Verdana" w:hAnsi="Verdana" w:cs="Verdana"/>
          <w:sz w:val="16"/>
          <w:szCs w:val="16"/>
        </w:rPr>
        <w:t xml:space="preserve"> miesięcy).</w:t>
      </w:r>
    </w:p>
  </w:footnote>
  <w:footnote w:id="3">
    <w:p w:rsidR="0090484C" w:rsidRDefault="0090484C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 xml:space="preserve">tj. </w:t>
      </w:r>
      <w:r w:rsidRPr="00B0234A">
        <w:rPr>
          <w:rFonts w:ascii="Verdana" w:hAnsi="Verdana" w:cs="Verdana"/>
          <w:sz w:val="16"/>
          <w:szCs w:val="16"/>
        </w:rPr>
        <w:t xml:space="preserve">36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798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24C0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5F17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1F60"/>
    <w:rsid w:val="0021289E"/>
    <w:rsid w:val="00213C40"/>
    <w:rsid w:val="00213F2E"/>
    <w:rsid w:val="00215108"/>
    <w:rsid w:val="002231F9"/>
    <w:rsid w:val="0022372B"/>
    <w:rsid w:val="00232A50"/>
    <w:rsid w:val="00234A0F"/>
    <w:rsid w:val="00234C92"/>
    <w:rsid w:val="002406B8"/>
    <w:rsid w:val="00243946"/>
    <w:rsid w:val="00243D03"/>
    <w:rsid w:val="00250DC4"/>
    <w:rsid w:val="00252538"/>
    <w:rsid w:val="002528CE"/>
    <w:rsid w:val="0025438E"/>
    <w:rsid w:val="002572BA"/>
    <w:rsid w:val="00257F16"/>
    <w:rsid w:val="00260C9D"/>
    <w:rsid w:val="00264F41"/>
    <w:rsid w:val="00267B1C"/>
    <w:rsid w:val="002721FD"/>
    <w:rsid w:val="00272F78"/>
    <w:rsid w:val="00277C10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045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33F8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C7FD3"/>
    <w:rsid w:val="006D075A"/>
    <w:rsid w:val="006D165C"/>
    <w:rsid w:val="006D5889"/>
    <w:rsid w:val="006D5964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47402"/>
    <w:rsid w:val="00750BE1"/>
    <w:rsid w:val="0075376D"/>
    <w:rsid w:val="007541EA"/>
    <w:rsid w:val="00763977"/>
    <w:rsid w:val="0076438A"/>
    <w:rsid w:val="00766BB9"/>
    <w:rsid w:val="00773FC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B6146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426C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69BE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026B"/>
    <w:rsid w:val="008B58D2"/>
    <w:rsid w:val="008B5BF2"/>
    <w:rsid w:val="008B5DC5"/>
    <w:rsid w:val="008B646D"/>
    <w:rsid w:val="008C0781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49E"/>
    <w:rsid w:val="008F6C2A"/>
    <w:rsid w:val="008F7460"/>
    <w:rsid w:val="00900388"/>
    <w:rsid w:val="00901021"/>
    <w:rsid w:val="009027AD"/>
    <w:rsid w:val="00902D92"/>
    <w:rsid w:val="0090484C"/>
    <w:rsid w:val="0091144D"/>
    <w:rsid w:val="0091192D"/>
    <w:rsid w:val="00913DE5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5051"/>
    <w:rsid w:val="00977F7A"/>
    <w:rsid w:val="00981263"/>
    <w:rsid w:val="0098184E"/>
    <w:rsid w:val="00983CF7"/>
    <w:rsid w:val="00985BA0"/>
    <w:rsid w:val="009912FA"/>
    <w:rsid w:val="0099135C"/>
    <w:rsid w:val="00991D11"/>
    <w:rsid w:val="00992C1C"/>
    <w:rsid w:val="00996816"/>
    <w:rsid w:val="009A127E"/>
    <w:rsid w:val="009A3C6F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4162"/>
    <w:rsid w:val="009D6A72"/>
    <w:rsid w:val="009E789B"/>
    <w:rsid w:val="009F0D00"/>
    <w:rsid w:val="009F4F0A"/>
    <w:rsid w:val="009F6CB0"/>
    <w:rsid w:val="009F72D3"/>
    <w:rsid w:val="00A002C0"/>
    <w:rsid w:val="00A01D26"/>
    <w:rsid w:val="00A02160"/>
    <w:rsid w:val="00A02344"/>
    <w:rsid w:val="00A0285D"/>
    <w:rsid w:val="00A03C03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72DE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380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0A86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2426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0EF"/>
    <w:rsid w:val="00C61F9F"/>
    <w:rsid w:val="00C65DC8"/>
    <w:rsid w:val="00C665FA"/>
    <w:rsid w:val="00C764B0"/>
    <w:rsid w:val="00C76762"/>
    <w:rsid w:val="00C80160"/>
    <w:rsid w:val="00C82C8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06FA3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0003"/>
    <w:rsid w:val="00D42886"/>
    <w:rsid w:val="00D44A15"/>
    <w:rsid w:val="00D46363"/>
    <w:rsid w:val="00D46CDA"/>
    <w:rsid w:val="00D47811"/>
    <w:rsid w:val="00D512F2"/>
    <w:rsid w:val="00D54608"/>
    <w:rsid w:val="00D54C27"/>
    <w:rsid w:val="00D57787"/>
    <w:rsid w:val="00D6014D"/>
    <w:rsid w:val="00D62DF1"/>
    <w:rsid w:val="00D650AE"/>
    <w:rsid w:val="00D70C31"/>
    <w:rsid w:val="00D744D6"/>
    <w:rsid w:val="00D76164"/>
    <w:rsid w:val="00D8467B"/>
    <w:rsid w:val="00D91310"/>
    <w:rsid w:val="00D94949"/>
    <w:rsid w:val="00D94B87"/>
    <w:rsid w:val="00D95A2D"/>
    <w:rsid w:val="00D9628E"/>
    <w:rsid w:val="00DA0C44"/>
    <w:rsid w:val="00DA1B5D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2B4"/>
    <w:rsid w:val="00E26CC5"/>
    <w:rsid w:val="00E30B02"/>
    <w:rsid w:val="00E357D2"/>
    <w:rsid w:val="00E36DCD"/>
    <w:rsid w:val="00E44203"/>
    <w:rsid w:val="00E463A6"/>
    <w:rsid w:val="00E46DB0"/>
    <w:rsid w:val="00E51A79"/>
    <w:rsid w:val="00E54DBC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C18"/>
    <w:rsid w:val="00E84E4F"/>
    <w:rsid w:val="00E84EA0"/>
    <w:rsid w:val="00E855C6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45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045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045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3045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045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3045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3045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30451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451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30451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430451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30451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30451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30451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30451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30451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0451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30451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045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7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8</Pages>
  <Words>1934</Words>
  <Characters>11606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15</cp:revision>
  <cp:lastPrinted>2019-09-20T08:07:00Z</cp:lastPrinted>
  <dcterms:created xsi:type="dcterms:W3CDTF">2018-06-19T10:50:00Z</dcterms:created>
  <dcterms:modified xsi:type="dcterms:W3CDTF">2019-09-20T08:07:00Z</dcterms:modified>
</cp:coreProperties>
</file>