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4E29" w:rsidRPr="007E355A">
        <w:trPr>
          <w:trHeight w:val="52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4E29" w:rsidRPr="007E355A" w:rsidRDefault="00324E29" w:rsidP="003C6E0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4E29" w:rsidRDefault="00324E29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324E29" w:rsidRDefault="00324E29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324E29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mian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ę 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organizacji ruchu przy</w:t>
            </w:r>
          </w:p>
          <w:p w:rsidR="00324E29" w:rsidRPr="00FA2D03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ul. Olszewskiego/Norblina wraz z towarzyszącymi robotami drogowymi</w:t>
            </w:r>
          </w:p>
          <w:p w:rsidR="00324E29" w:rsidRPr="009A5518" w:rsidRDefault="00324E29" w:rsidP="00E46DB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324E29" w:rsidRDefault="00324E29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324E29" w:rsidRPr="007E355A" w:rsidRDefault="00324E29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324E29" w:rsidRPr="007E355A" w:rsidRDefault="00324E29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324E29" w:rsidRPr="007E355A" w:rsidRDefault="00324E29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324E29" w:rsidRPr="00D57787" w:rsidRDefault="00324E29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324E29" w:rsidRPr="007E355A" w:rsidRDefault="00324E2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324E29" w:rsidRDefault="00324E2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324E29" w:rsidRPr="007E355A" w:rsidRDefault="00324E2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324E29" w:rsidRDefault="00324E2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Pr="009669B7" w:rsidRDefault="00324E29" w:rsidP="009669B7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 </w:t>
      </w:r>
      <w:r w:rsidRPr="009669B7">
        <w:rPr>
          <w:rFonts w:ascii="Verdana" w:eastAsia="Arial Unicode MS" w:hAnsi="Verdana" w:cs="Verdana"/>
        </w:rPr>
        <w:t xml:space="preserve">Wyrażamy chęć uczestnictwa w zorganizowanym przez Zarząd Dróg i Utrzymania Miasta </w:t>
      </w:r>
      <w:r w:rsidRPr="009669B7">
        <w:rPr>
          <w:rFonts w:ascii="Verdana" w:eastAsia="Arial Unicode MS" w:hAnsi="Verdana" w:cs="Verdana"/>
          <w:spacing w:val="-2"/>
        </w:rPr>
        <w:t xml:space="preserve">we Wrocławiu w przetargu nieograniczonym na </w:t>
      </w:r>
      <w:r w:rsidRPr="009669B7">
        <w:rPr>
          <w:rFonts w:ascii="Verdana" w:hAnsi="Verdana" w:cs="Verdana"/>
          <w:b/>
          <w:bCs/>
        </w:rPr>
        <w:t>zmianę organizacji ruchu przy                                                        ul. Olszewskiego/Norblina wraz z towarzyszącymi robotami drogowymi</w:t>
      </w:r>
      <w:r w:rsidRPr="009669B7">
        <w:rPr>
          <w:rFonts w:ascii="Verdana" w:hAnsi="Verdana" w:cs="Verdana"/>
        </w:rPr>
        <w:t xml:space="preserve">. </w:t>
      </w:r>
    </w:p>
    <w:p w:rsidR="00324E29" w:rsidRPr="00E46DB0" w:rsidRDefault="00324E29" w:rsidP="009669B7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324E29" w:rsidRPr="00060E38" w:rsidRDefault="00324E29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324E29" w:rsidRPr="00062715" w:rsidRDefault="00324E29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324E29" w:rsidRPr="00062715" w:rsidRDefault="00324E29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324E29" w:rsidRPr="00062715" w:rsidRDefault="00324E29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324E29" w:rsidRPr="00571B5E" w:rsidRDefault="00324E29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24E29" w:rsidRPr="00571B5E" w:rsidRDefault="00324E29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Zestawieniem kosztów zadania.</w:t>
      </w:r>
    </w:p>
    <w:p w:rsidR="00324E29" w:rsidRDefault="00324E29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24E29" w:rsidRPr="00571B5E" w:rsidRDefault="00324E29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324E29" w:rsidRPr="00571B5E" w:rsidRDefault="00324E29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324E29" w:rsidRDefault="00324E29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324E29" w:rsidRPr="00D57787" w:rsidRDefault="00324E29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324E29" w:rsidRPr="00062715" w:rsidRDefault="00324E29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324E29" w:rsidRPr="005049A4" w:rsidRDefault="00324E29" w:rsidP="000B5B1D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049A4">
        <w:rPr>
          <w:rFonts w:ascii="Verdana" w:eastAsia="Arial Unicode MS" w:hAnsi="Verdana" w:cs="Verdana"/>
          <w:sz w:val="20"/>
          <w:szCs w:val="20"/>
        </w:rPr>
        <w:t xml:space="preserve">6. Oświadczamy, że jesteśmy mikroprzedsiębiorstwem bądź małym lub średnim przedsiębiorstwem (wpisać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TAK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 xml:space="preserve"> lub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NIE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>) ………………..</w:t>
      </w:r>
    </w:p>
    <w:p w:rsidR="00324E29" w:rsidRDefault="00324E29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24E29" w:rsidRPr="00190C79" w:rsidRDefault="00324E29" w:rsidP="009669B7">
      <w:pPr>
        <w:jc w:val="both"/>
        <w:rPr>
          <w:rFonts w:ascii="Verdana" w:hAnsi="Verdana" w:cs="Verdana"/>
          <w:sz w:val="20"/>
          <w:szCs w:val="20"/>
        </w:rPr>
      </w:pPr>
      <w:r w:rsidRPr="00190C79">
        <w:rPr>
          <w:rFonts w:ascii="Verdana" w:eastAsia="Arial Unicode MS" w:hAnsi="Verdana" w:cs="Verdana"/>
          <w:sz w:val="20"/>
          <w:szCs w:val="20"/>
        </w:rPr>
        <w:t xml:space="preserve">7. </w:t>
      </w:r>
      <w:r w:rsidRPr="00190C79">
        <w:rPr>
          <w:rFonts w:ascii="Verdana" w:eastAsia="Arial Unicode MS" w:hAnsi="Verdana" w:cs="Verdana"/>
          <w:spacing w:val="-2"/>
          <w:sz w:val="20"/>
          <w:szCs w:val="20"/>
        </w:rPr>
        <w:t xml:space="preserve">Zobowiązujemy się do wykonania przedmiotu zamówienia </w:t>
      </w:r>
      <w:r w:rsidRPr="00190C79">
        <w:rPr>
          <w:rFonts w:ascii="Verdana" w:eastAsia="Arial Unicode MS" w:hAnsi="Verdana" w:cs="Verdana"/>
          <w:b/>
          <w:bCs/>
          <w:spacing w:val="-2"/>
          <w:sz w:val="20"/>
          <w:szCs w:val="20"/>
        </w:rPr>
        <w:t>do dnia 31.05.2020r.,</w:t>
      </w:r>
      <w:r w:rsidRPr="00190C79">
        <w:rPr>
          <w:rFonts w:ascii="Verdana" w:eastAsia="Arial Unicode MS" w:hAnsi="Verdana" w:cs="Verdana"/>
          <w:spacing w:val="-2"/>
          <w:sz w:val="20"/>
          <w:szCs w:val="20"/>
        </w:rPr>
        <w:t xml:space="preserve"> w tym wykonanie robót drogowych do dnia 31.10.2019r.</w:t>
      </w:r>
    </w:p>
    <w:p w:rsidR="00324E29" w:rsidRDefault="00324E29" w:rsidP="009669B7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324E29" w:rsidRPr="00190C79" w:rsidRDefault="00324E29" w:rsidP="00D57787">
      <w:pPr>
        <w:pStyle w:val="PlainText"/>
        <w:jc w:val="both"/>
        <w:rPr>
          <w:rFonts w:ascii="Verdana" w:hAnsi="Verdana" w:cs="Verdana"/>
        </w:rPr>
      </w:pPr>
      <w:r w:rsidRPr="00190C79">
        <w:rPr>
          <w:rFonts w:ascii="Verdana" w:eastAsia="Arial Unicode MS" w:hAnsi="Verdana" w:cs="Verdana"/>
        </w:rPr>
        <w:t xml:space="preserve">8. Udzielamy gwarancji na okres </w:t>
      </w:r>
      <w:r w:rsidRPr="00190C79">
        <w:rPr>
          <w:rFonts w:ascii="Verdana" w:hAnsi="Verdana" w:cs="Verdana"/>
          <w:b/>
          <w:bCs/>
        </w:rPr>
        <w:t>…….. (24</w:t>
      </w:r>
      <w:r w:rsidRPr="00190C79">
        <w:rPr>
          <w:rFonts w:ascii="Verdana" w:hAnsi="Verdana" w:cs="Verdana"/>
        </w:rPr>
        <w:t xml:space="preserve"> lub</w:t>
      </w:r>
      <w:r w:rsidRPr="00190C79">
        <w:rPr>
          <w:rFonts w:ascii="Verdana" w:hAnsi="Verdana" w:cs="Verdana"/>
          <w:b/>
          <w:bCs/>
        </w:rPr>
        <w:t xml:space="preserve"> 36 </w:t>
      </w:r>
      <w:r w:rsidRPr="00190C79">
        <w:rPr>
          <w:rFonts w:ascii="Verdana" w:hAnsi="Verdana" w:cs="Verdana"/>
        </w:rPr>
        <w:t>lub</w:t>
      </w:r>
      <w:r w:rsidRPr="00190C79">
        <w:rPr>
          <w:rFonts w:ascii="Verdana" w:hAnsi="Verdana" w:cs="Verdana"/>
          <w:b/>
          <w:bCs/>
        </w:rPr>
        <w:t xml:space="preserve"> 48 ) </w:t>
      </w:r>
      <w:r w:rsidRPr="00190C79">
        <w:rPr>
          <w:rFonts w:ascii="Verdana" w:hAnsi="Verdana" w:cs="Verdana"/>
        </w:rPr>
        <w:t xml:space="preserve">miesięcy </w:t>
      </w:r>
      <w:r w:rsidRPr="00190C79">
        <w:rPr>
          <w:rFonts w:ascii="Verdana" w:eastAsia="Arial Unicode MS" w:hAnsi="Verdana" w:cs="Verdana"/>
        </w:rPr>
        <w:t xml:space="preserve">na wykonane roboty               (za wyjątkiem oznakowania pionowego i poziomego, na które </w:t>
      </w:r>
      <w:r>
        <w:rPr>
          <w:rFonts w:ascii="Verdana" w:eastAsia="Arial Unicode MS" w:hAnsi="Verdana" w:cs="Verdana"/>
        </w:rPr>
        <w:t>udzielamy</w:t>
      </w:r>
      <w:r w:rsidRPr="00190C79">
        <w:rPr>
          <w:rFonts w:ascii="Verdana" w:eastAsia="Arial Unicode MS" w:hAnsi="Verdana" w:cs="Verdana"/>
        </w:rPr>
        <w:t xml:space="preserve"> gwarancj</w:t>
      </w:r>
      <w:r>
        <w:rPr>
          <w:rFonts w:ascii="Verdana" w:eastAsia="Arial Unicode MS" w:hAnsi="Verdana" w:cs="Verdana"/>
        </w:rPr>
        <w:t>i</w:t>
      </w:r>
      <w:r w:rsidRPr="00190C79">
        <w:rPr>
          <w:rFonts w:ascii="Verdana" w:eastAsia="Arial Unicode MS" w:hAnsi="Verdana" w:cs="Verdana"/>
        </w:rPr>
        <w:t xml:space="preserve"> zgodn</w:t>
      </w:r>
      <w:r>
        <w:rPr>
          <w:rFonts w:ascii="Verdana" w:eastAsia="Arial Unicode MS" w:hAnsi="Verdana" w:cs="Verdana"/>
        </w:rPr>
        <w:t>ie punktem 4.16</w:t>
      </w:r>
      <w:r w:rsidRPr="00190C79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opisu</w:t>
      </w:r>
      <w:r w:rsidRPr="00190C79">
        <w:rPr>
          <w:rFonts w:ascii="Verdana" w:eastAsia="Arial Unicode MS" w:hAnsi="Verdana" w:cs="Verdana"/>
        </w:rPr>
        <w:t xml:space="preserve"> przedmiotu zamówienia) oraz wyrażamy zgodę na umowne rozszerzenie okresu rękojmi na czas trwania gwarancji (art. 558 § 1 kodeksu cywilnego)</w:t>
      </w:r>
      <w:r w:rsidRPr="00190C79">
        <w:rPr>
          <w:rFonts w:ascii="Verdana" w:hAnsi="Verdana" w:cs="Verdana"/>
        </w:rPr>
        <w:t>.</w:t>
      </w:r>
      <w:r w:rsidRPr="00190C79">
        <w:rPr>
          <w:rStyle w:val="FootnoteReference"/>
          <w:rFonts w:ascii="Verdana" w:hAnsi="Verdana" w:cs="Verdana"/>
        </w:rPr>
        <w:footnoteReference w:id="2"/>
      </w:r>
    </w:p>
    <w:p w:rsidR="00324E29" w:rsidRDefault="00324E29" w:rsidP="00D57787">
      <w:pPr>
        <w:pStyle w:val="PlainText"/>
        <w:jc w:val="both"/>
        <w:rPr>
          <w:rFonts w:ascii="Verdana" w:hAnsi="Verdana" w:cs="Verdana"/>
        </w:rPr>
      </w:pPr>
    </w:p>
    <w:p w:rsidR="00324E29" w:rsidRDefault="00324E29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324E29" w:rsidRDefault="00324E29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9</w:t>
      </w:r>
      <w:r w:rsidRPr="00062715">
        <w:rPr>
          <w:rFonts w:ascii="Verdana" w:eastAsia="Arial Unicode MS" w:hAnsi="Verdana" w:cs="Verdana"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324E29" w:rsidRPr="00190C79" w:rsidRDefault="00324E29" w:rsidP="00190C79">
      <w:pPr>
        <w:pStyle w:val="PlainText"/>
        <w:spacing w:before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</w:t>
      </w:r>
    </w:p>
    <w:p w:rsidR="00324E29" w:rsidRPr="00EF3F84" w:rsidRDefault="00324E29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324E29" w:rsidRPr="00EF3F84" w:rsidRDefault="00324E29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324E29" w:rsidRDefault="00324E29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324E29" w:rsidRPr="00EF3F84" w:rsidRDefault="00324E29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324E29" w:rsidRDefault="00324E29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</w:t>
      </w:r>
      <w:r>
        <w:rPr>
          <w:rFonts w:ascii="Verdana" w:eastAsia="Arial Unicode MS" w:hAnsi="Verdana" w:cs="Verdana"/>
        </w:rPr>
        <w:t xml:space="preserve"> w wysokości 4.000,00 zł</w:t>
      </w:r>
      <w:r w:rsidRPr="00EF3F84">
        <w:rPr>
          <w:rFonts w:ascii="Verdana" w:eastAsia="Arial Unicode MS" w:hAnsi="Verdana" w:cs="Verdana"/>
        </w:rPr>
        <w:t xml:space="preserve"> w formie</w:t>
      </w:r>
      <w:r>
        <w:rPr>
          <w:rFonts w:ascii="Verdana" w:eastAsia="Arial Unicode MS" w:hAnsi="Verdana" w:cs="Verdana"/>
        </w:rPr>
        <w:t>:</w:t>
      </w:r>
    </w:p>
    <w:p w:rsidR="00324E29" w:rsidRPr="00EF3F84" w:rsidRDefault="00324E29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 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……………………………………………………………………….</w:t>
      </w:r>
      <w:r w:rsidRPr="00EF3F84">
        <w:rPr>
          <w:rFonts w:ascii="Verdana" w:eastAsia="Arial Unicode MS" w:hAnsi="Verdana" w:cs="Verdana"/>
        </w:rPr>
        <w:t>………..</w:t>
      </w:r>
    </w:p>
    <w:p w:rsidR="00324E29" w:rsidRDefault="00324E29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>Wadium prosimy zwrócić przelewem na konto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324E29" w:rsidRPr="00EF3F84" w:rsidRDefault="00324E29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324E29" w:rsidRPr="00E46DB0" w:rsidRDefault="00324E29" w:rsidP="00E46DB0">
      <w:pPr>
        <w:ind w:right="23"/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324E29" w:rsidRPr="00EF3F84" w:rsidRDefault="00324E29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324E29" w:rsidRDefault="00324E29" w:rsidP="009A5518">
      <w:pPr>
        <w:pStyle w:val="PlainText"/>
        <w:spacing w:before="240" w:after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13.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324E29" w:rsidRPr="00EF3F84" w:rsidRDefault="00324E29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4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324E29" w:rsidRPr="00EF3F84" w:rsidRDefault="00324E29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324E29" w:rsidRPr="00EF3F84" w:rsidRDefault="00324E29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324E29" w:rsidRPr="00EF40E0" w:rsidRDefault="00324E29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 xml:space="preserve">Tel. ……………………………..  Fax ………………………………….. </w:t>
      </w:r>
    </w:p>
    <w:p w:rsidR="00324E29" w:rsidRPr="00EF40E0" w:rsidRDefault="00324E29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324E29" w:rsidRDefault="00324E29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24E29" w:rsidRPr="007E355A" w:rsidRDefault="00324E29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324E29" w:rsidRDefault="00324E29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Kosztorys ofertowy</w:t>
      </w:r>
    </w:p>
    <w:p w:rsidR="00324E29" w:rsidRDefault="00324E29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Zestawienie kosztów zadania</w:t>
      </w:r>
    </w:p>
    <w:p w:rsidR="00324E29" w:rsidRPr="007E355A" w:rsidRDefault="00324E29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324E29" w:rsidRPr="007E355A" w:rsidRDefault="00324E29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324E29" w:rsidRPr="00D40003" w:rsidRDefault="00324E29" w:rsidP="00D40003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324E29" w:rsidRDefault="00324E29" w:rsidP="004F03FE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24E29" w:rsidRPr="00FB4A28" w:rsidRDefault="00324E29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24E29" w:rsidRPr="007E355A" w:rsidRDefault="00324E29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324E29" w:rsidRPr="008B646D" w:rsidRDefault="00324E29" w:rsidP="004F03FE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24E29" w:rsidRPr="00EF3F84" w:rsidRDefault="00324E29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324E29" w:rsidRDefault="00324E29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324E29" w:rsidRDefault="00324E29" w:rsidP="009A5518">
      <w:pPr>
        <w:ind w:left="3060" w:hanging="1620"/>
        <w:jc w:val="right"/>
        <w:rPr>
          <w:rFonts w:ascii="Verdana" w:eastAsia="Arial Unicode MS" w:hAnsi="Verdana"/>
          <w:b/>
          <w:bCs/>
          <w:sz w:val="16"/>
          <w:szCs w:val="16"/>
        </w:rPr>
      </w:pPr>
    </w:p>
    <w:p w:rsidR="00324E29" w:rsidRDefault="00324E29" w:rsidP="009A551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24E29" w:rsidRDefault="00324E29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24E29" w:rsidRDefault="00324E29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324E29" w:rsidRDefault="00324E29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324E29" w:rsidRDefault="00324E29" w:rsidP="00190C79">
      <w:pPr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4E29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4E29" w:rsidRPr="00006711" w:rsidRDefault="00324E29" w:rsidP="002E60AD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24E29" w:rsidRDefault="00324E29" w:rsidP="002E60AD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324E29" w:rsidRDefault="00324E29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324E29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mian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ę 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organizacji ruchu przy</w:t>
            </w:r>
          </w:p>
          <w:p w:rsidR="00324E29" w:rsidRPr="00FA2D03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ul. Olszewskiego/Norblina wraz z towarzyszącymi robotami drogowymi</w:t>
            </w:r>
          </w:p>
          <w:p w:rsidR="00324E29" w:rsidRPr="00884979" w:rsidRDefault="00324E29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324E29" w:rsidRPr="00006711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Pr="00006711" w:rsidRDefault="00324E29" w:rsidP="00D57787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Wykonawca: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sz w:val="16"/>
          <w:szCs w:val="16"/>
        </w:rPr>
        <w:t>………………………………………………………………………………………….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………………….</w:t>
      </w:r>
    </w:p>
    <w:p w:rsidR="00324E29" w:rsidRPr="00006711" w:rsidRDefault="00324E29" w:rsidP="00D57787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…………………………………………….…………………………………………………………….…………………………………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.</w:t>
      </w:r>
    </w:p>
    <w:p w:rsidR="00324E29" w:rsidRDefault="00324E29" w:rsidP="00D57787">
      <w:pPr>
        <w:ind w:right="22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 xml:space="preserve"> (pełna nazwa, adres)</w:t>
      </w:r>
    </w:p>
    <w:p w:rsidR="00324E29" w:rsidRPr="00006711" w:rsidRDefault="00324E29" w:rsidP="00D57787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324E29" w:rsidRPr="00006711" w:rsidRDefault="00324E29" w:rsidP="00D57787">
      <w:pPr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reprezentowany przez: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………………………………………….………………………………………….………………………………………….</w:t>
      </w:r>
    </w:p>
    <w:p w:rsidR="00324E29" w:rsidRPr="00006711" w:rsidRDefault="00324E29" w:rsidP="00D57787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(imię, nazwisko, stanowisko/podstawa do  reprezentacji)</w:t>
      </w:r>
    </w:p>
    <w:p w:rsidR="00324E29" w:rsidRDefault="00324E29" w:rsidP="00D57787">
      <w:pPr>
        <w:jc w:val="right"/>
        <w:outlineLvl w:val="0"/>
        <w:rPr>
          <w:rFonts w:ascii="Arial" w:hAnsi="Arial" w:cs="Arial"/>
          <w:b/>
          <w:bCs/>
          <w:spacing w:val="-4"/>
        </w:rPr>
      </w:pPr>
    </w:p>
    <w:p w:rsidR="00324E29" w:rsidRDefault="00324E29" w:rsidP="00D57787">
      <w:pPr>
        <w:jc w:val="both"/>
        <w:rPr>
          <w:rFonts w:ascii="Arial" w:hAnsi="Arial" w:cs="Arial"/>
        </w:rPr>
      </w:pPr>
    </w:p>
    <w:tbl>
      <w:tblPr>
        <w:tblW w:w="950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701"/>
        <w:gridCol w:w="3632"/>
        <w:gridCol w:w="774"/>
        <w:gridCol w:w="709"/>
        <w:gridCol w:w="851"/>
        <w:gridCol w:w="1275"/>
      </w:tblGrid>
      <w:tr w:rsidR="00324E29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324E29" w:rsidRPr="00B52AA8" w:rsidRDefault="00324E29" w:rsidP="005033F8">
            <w:pPr>
              <w:pStyle w:val="Heading6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52AA8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324E29" w:rsidRPr="00B52AA8" w:rsidRDefault="00324E29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Nr specyfikacji techn.</w:t>
            </w:r>
          </w:p>
        </w:tc>
        <w:tc>
          <w:tcPr>
            <w:tcW w:w="363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324E29" w:rsidRPr="00B52AA8" w:rsidRDefault="00324E29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Opis roboty</w:t>
            </w:r>
          </w:p>
        </w:tc>
        <w:tc>
          <w:tcPr>
            <w:tcW w:w="77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324E29" w:rsidRPr="00B52AA8" w:rsidRDefault="00324E29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324E29" w:rsidRPr="00B52AA8" w:rsidRDefault="00324E29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Ilość 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324E29" w:rsidRPr="00B52AA8" w:rsidRDefault="00324E29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Cena jedn. </w:t>
            </w:r>
          </w:p>
          <w:p w:rsidR="00324E29" w:rsidRPr="00B52AA8" w:rsidRDefault="00324E29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[zł]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324E29" w:rsidRDefault="00324E29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Wartość </w:t>
            </w:r>
            <w:r w:rsidRPr="00B52AA8">
              <w:rPr>
                <w:rFonts w:ascii="Verdana" w:hAnsi="Verdana" w:cs="Verdana"/>
                <w:sz w:val="20"/>
                <w:szCs w:val="20"/>
              </w:rPr>
              <w:br/>
              <w:t>[zł]</w:t>
            </w:r>
          </w:p>
          <w:p w:rsidR="00324E29" w:rsidRPr="00B52AA8" w:rsidRDefault="00324E29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kol. 5 x 6</w:t>
            </w:r>
          </w:p>
        </w:tc>
      </w:tr>
      <w:tr w:rsidR="00324E29">
        <w:trPr>
          <w:trHeight w:val="228"/>
        </w:trPr>
        <w:tc>
          <w:tcPr>
            <w:tcW w:w="567" w:type="dxa"/>
          </w:tcPr>
          <w:p w:rsidR="00324E29" w:rsidRPr="00712E65" w:rsidRDefault="00324E29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24E29" w:rsidRPr="00712E65" w:rsidRDefault="00324E29" w:rsidP="005033F8">
            <w:pPr>
              <w:ind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32" w:type="dxa"/>
          </w:tcPr>
          <w:p w:rsidR="00324E29" w:rsidRPr="00712E65" w:rsidRDefault="00324E29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74" w:type="dxa"/>
          </w:tcPr>
          <w:p w:rsidR="00324E29" w:rsidRPr="00712E65" w:rsidRDefault="00324E29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324E29" w:rsidRPr="00712E65" w:rsidRDefault="00324E29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324E29" w:rsidRPr="00712E65" w:rsidRDefault="00324E29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324E29" w:rsidRPr="00712E65" w:rsidRDefault="00324E29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324E29">
        <w:trPr>
          <w:trHeight w:val="294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24E29" w:rsidRDefault="00324E29" w:rsidP="005033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24E29" w:rsidRDefault="00324E29" w:rsidP="005033F8">
            <w:pPr>
              <w:ind w:firstLine="1"/>
              <w:rPr>
                <w:rFonts w:ascii="Arial" w:hAnsi="Arial" w:cs="Arial"/>
              </w:rPr>
            </w:pPr>
          </w:p>
        </w:tc>
        <w:tc>
          <w:tcPr>
            <w:tcW w:w="3632" w:type="dxa"/>
            <w:tcBorders>
              <w:bottom w:val="single" w:sz="4" w:space="0" w:color="auto"/>
            </w:tcBorders>
          </w:tcPr>
          <w:p w:rsidR="00324E29" w:rsidRDefault="00324E29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324E29" w:rsidRDefault="00324E29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324E29" w:rsidRDefault="00324E29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24E29" w:rsidRDefault="00324E29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324E29" w:rsidRDefault="00324E29" w:rsidP="005033F8">
            <w:pPr>
              <w:jc w:val="both"/>
              <w:rPr>
                <w:rFonts w:ascii="Arial" w:hAnsi="Arial" w:cs="Arial"/>
              </w:rPr>
            </w:pPr>
          </w:p>
        </w:tc>
      </w:tr>
    </w:tbl>
    <w:p w:rsidR="00324E29" w:rsidRPr="00D76164" w:rsidRDefault="00324E29" w:rsidP="00D5778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324E29" w:rsidRPr="002528CE" w:rsidRDefault="00324E29" w:rsidP="00D57787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324E29" w:rsidRPr="002528CE" w:rsidRDefault="00324E29" w:rsidP="00D57787">
      <w:pPr>
        <w:jc w:val="both"/>
        <w:rPr>
          <w:rFonts w:ascii="Verdana" w:hAnsi="Verdana" w:cs="Verdana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324E29" w:rsidRDefault="00324E29" w:rsidP="00D57787">
      <w:pPr>
        <w:ind w:left="4956" w:firstLine="708"/>
        <w:jc w:val="center"/>
        <w:rPr>
          <w:rFonts w:ascii="Arial" w:hAnsi="Arial" w:cs="Arial"/>
        </w:rPr>
      </w:pPr>
    </w:p>
    <w:p w:rsidR="00324E29" w:rsidRDefault="00324E29" w:rsidP="00D57787">
      <w:pPr>
        <w:ind w:left="4956" w:firstLine="708"/>
        <w:jc w:val="center"/>
        <w:rPr>
          <w:rFonts w:ascii="Arial" w:hAnsi="Arial" w:cs="Arial"/>
        </w:rPr>
      </w:pPr>
    </w:p>
    <w:p w:rsidR="00324E29" w:rsidRDefault="00324E29" w:rsidP="00D57787">
      <w:pPr>
        <w:spacing w:before="120"/>
        <w:rPr>
          <w:rFonts w:ascii="Verdana" w:eastAsia="Arial Unicode MS" w:hAnsi="Verdana"/>
          <w:sz w:val="18"/>
          <w:szCs w:val="18"/>
        </w:rPr>
      </w:pPr>
      <w:r w:rsidRPr="008C0781">
        <w:rPr>
          <w:rFonts w:ascii="Verdana" w:eastAsia="Arial Unicode MS" w:hAnsi="Verdana" w:cs="Verdana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Verdana"/>
          <w:sz w:val="16"/>
          <w:szCs w:val="16"/>
        </w:rPr>
        <w:t>(miejscowość),</w:t>
      </w:r>
      <w:r w:rsidRPr="00006711">
        <w:rPr>
          <w:rFonts w:ascii="Verdana" w:eastAsia="Arial Unicode MS" w:hAnsi="Verdana" w:cs="Verdana"/>
          <w:sz w:val="18"/>
          <w:szCs w:val="18"/>
        </w:rPr>
        <w:t>dnia ……………………….. roku</w:t>
      </w:r>
    </w:p>
    <w:p w:rsidR="00324E29" w:rsidRDefault="00324E29" w:rsidP="00D57787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324E29" w:rsidRPr="00006711" w:rsidRDefault="00324E29" w:rsidP="00D57787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324E29" w:rsidRPr="00006711" w:rsidRDefault="00324E29" w:rsidP="00D57787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</w:t>
      </w:r>
      <w:r>
        <w:rPr>
          <w:rFonts w:ascii="Verdana" w:eastAsia="Arial Unicode MS" w:hAnsi="Verdana" w:cs="Verdana"/>
          <w:sz w:val="18"/>
          <w:szCs w:val="18"/>
        </w:rPr>
        <w:t>……………..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</w:p>
    <w:p w:rsidR="00324E29" w:rsidRPr="008C0781" w:rsidRDefault="00324E29" w:rsidP="00D57787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8C0781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4E29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4E29" w:rsidRDefault="00324E29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24E29" w:rsidRDefault="00324E29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</w:p>
          <w:p w:rsidR="00324E29" w:rsidRDefault="00324E29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324E29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mian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ę 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organizacji ruchu przy</w:t>
            </w:r>
          </w:p>
          <w:p w:rsidR="00324E29" w:rsidRPr="00FA2D03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ul. Olszewskiego/Norblina wraz z towarzyszącymi robotami drogowymi</w:t>
            </w:r>
          </w:p>
          <w:p w:rsidR="00324E29" w:rsidRDefault="00324E29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324E29" w:rsidRDefault="00324E29" w:rsidP="009A3C6F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9A3C6F">
      <w:pPr>
        <w:rPr>
          <w:rFonts w:ascii="Verdana" w:eastAsia="Arial Unicode MS" w:hAnsi="Verdana"/>
          <w:sz w:val="20"/>
          <w:szCs w:val="20"/>
        </w:rPr>
      </w:pPr>
    </w:p>
    <w:p w:rsidR="00324E29" w:rsidRDefault="00324E29" w:rsidP="009A3C6F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Wykonawca:</w:t>
      </w:r>
    </w:p>
    <w:p w:rsidR="00324E29" w:rsidRDefault="00324E29" w:rsidP="009A3C6F">
      <w:pPr>
        <w:spacing w:before="20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24E29" w:rsidRDefault="00324E29" w:rsidP="009A3C6F">
      <w:pPr>
        <w:ind w:right="-1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324E29" w:rsidRDefault="00324E29" w:rsidP="009A3C6F">
      <w:pPr>
        <w:ind w:right="-1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324E29" w:rsidRDefault="00324E29" w:rsidP="009A3C6F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324E29" w:rsidRDefault="00324E29" w:rsidP="009A3C6F">
      <w:pPr>
        <w:rPr>
          <w:rFonts w:ascii="Verdana" w:eastAsia="Arial Unicode MS" w:hAnsi="Verdana"/>
          <w:sz w:val="18"/>
          <w:szCs w:val="18"/>
        </w:rPr>
      </w:pPr>
    </w:p>
    <w:p w:rsidR="00324E29" w:rsidRDefault="00324E29" w:rsidP="009A3C6F">
      <w:pPr>
        <w:rPr>
          <w:rFonts w:ascii="Verdana" w:eastAsia="Arial Unicode MS" w:hAnsi="Verdana"/>
          <w:sz w:val="18"/>
          <w:szCs w:val="18"/>
        </w:rPr>
      </w:pPr>
    </w:p>
    <w:p w:rsidR="00324E29" w:rsidRDefault="00324E29" w:rsidP="009A3C6F">
      <w:pPr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324E29" w:rsidRDefault="00324E29" w:rsidP="009A3C6F">
      <w:pPr>
        <w:spacing w:before="20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24E29" w:rsidRDefault="00324E29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(imię, nazwisko, stanowisko/podstawa do reprezentacji)</w:t>
      </w:r>
    </w:p>
    <w:p w:rsidR="00324E29" w:rsidRDefault="00324E29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Default="00324E29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Default="00324E29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Default="00324E29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Default="00324E29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Default="00324E29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70"/>
        <w:gridCol w:w="5040"/>
        <w:gridCol w:w="3094"/>
      </w:tblGrid>
      <w:tr w:rsidR="00324E29">
        <w:trPr>
          <w:trHeight w:val="528"/>
        </w:trPr>
        <w:tc>
          <w:tcPr>
            <w:tcW w:w="570" w:type="dxa"/>
            <w:shd w:val="clear" w:color="auto" w:fill="E6E6E6"/>
            <w:vAlign w:val="center"/>
          </w:tcPr>
          <w:p w:rsidR="00324E29" w:rsidRDefault="00324E29">
            <w:pPr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5040" w:type="dxa"/>
            <w:shd w:val="clear" w:color="auto" w:fill="E6E6E6"/>
            <w:vAlign w:val="center"/>
          </w:tcPr>
          <w:p w:rsidR="00324E29" w:rsidRDefault="00324E29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Zestawienie kosztów</w:t>
            </w:r>
          </w:p>
        </w:tc>
        <w:tc>
          <w:tcPr>
            <w:tcW w:w="3094" w:type="dxa"/>
            <w:shd w:val="clear" w:color="auto" w:fill="E6E6E6"/>
            <w:vAlign w:val="center"/>
          </w:tcPr>
          <w:p w:rsidR="00324E29" w:rsidRDefault="00324E29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Wartość netto [zł]</w:t>
            </w:r>
          </w:p>
        </w:tc>
      </w:tr>
      <w:tr w:rsidR="00324E29">
        <w:trPr>
          <w:cantSplit/>
          <w:trHeight w:val="191"/>
        </w:trPr>
        <w:tc>
          <w:tcPr>
            <w:tcW w:w="57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04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094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</w:tr>
      <w:tr w:rsidR="00324E29">
        <w:trPr>
          <w:cantSplit/>
          <w:trHeight w:val="438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ind w:right="-7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1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Wartość robót budowlanych 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               </w:t>
            </w:r>
          </w:p>
        </w:tc>
      </w:tr>
      <w:tr w:rsidR="00324E29">
        <w:trPr>
          <w:cantSplit/>
          <w:trHeight w:val="454"/>
        </w:trPr>
        <w:tc>
          <w:tcPr>
            <w:tcW w:w="57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04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Kwota warunkowa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(10 % od poz. 1)</w:t>
            </w:r>
          </w:p>
        </w:tc>
        <w:tc>
          <w:tcPr>
            <w:tcW w:w="3094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324E29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SUMA NETTO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1+2)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324E29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PODATEK VAT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(od poz. 3)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324E29">
        <w:trPr>
          <w:cantSplit/>
          <w:trHeight w:val="454"/>
        </w:trPr>
        <w:tc>
          <w:tcPr>
            <w:tcW w:w="57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0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BRUTTO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3+4)</w:t>
            </w:r>
          </w:p>
        </w:tc>
        <w:tc>
          <w:tcPr>
            <w:tcW w:w="309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4E29" w:rsidRDefault="00324E29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</w:tbl>
    <w:p w:rsidR="00324E29" w:rsidRDefault="00324E29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/>
          <w:i/>
          <w:iCs/>
          <w:sz w:val="14"/>
          <w:szCs w:val="14"/>
        </w:rPr>
        <w:br w:type="textWrapping" w:clear="all"/>
      </w:r>
    </w:p>
    <w:p w:rsidR="00324E29" w:rsidRDefault="00324E29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Default="00324E29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Default="00324E29" w:rsidP="009A3C6F">
      <w:pPr>
        <w:ind w:left="4956" w:firstLine="708"/>
        <w:rPr>
          <w:rFonts w:ascii="Arial" w:hAnsi="Arial" w:cs="Arial"/>
        </w:rPr>
      </w:pPr>
    </w:p>
    <w:p w:rsidR="00324E29" w:rsidRDefault="00324E29" w:rsidP="009A3C6F">
      <w:pPr>
        <w:ind w:left="4956" w:firstLine="708"/>
        <w:jc w:val="center"/>
        <w:rPr>
          <w:rFonts w:ascii="Arial" w:hAnsi="Arial" w:cs="Arial"/>
        </w:rPr>
      </w:pPr>
    </w:p>
    <w:p w:rsidR="00324E29" w:rsidRDefault="00324E29" w:rsidP="009A3C6F">
      <w:pPr>
        <w:spacing w:before="12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324E29" w:rsidRDefault="00324E29" w:rsidP="009A3C6F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324E29" w:rsidRDefault="00324E29" w:rsidP="009A3C6F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4E29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4E29" w:rsidRPr="007E355A" w:rsidRDefault="00324E29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4E29" w:rsidRDefault="00324E29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324E29" w:rsidRDefault="00324E29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324E29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mian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ę 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organizacji ruchu przy</w:t>
            </w:r>
          </w:p>
          <w:p w:rsidR="00324E29" w:rsidRPr="00FA2D03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ul. Olszewskiego/Norblina wraz z towarzyszącymi robotami drogowymi</w:t>
            </w:r>
          </w:p>
          <w:p w:rsidR="00324E29" w:rsidRPr="00884979" w:rsidRDefault="00324E29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324E29" w:rsidRDefault="00324E29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Pr="007E355A" w:rsidRDefault="00324E29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Pr="00FB4A28" w:rsidRDefault="00324E29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324E29" w:rsidRPr="00FB4A28" w:rsidRDefault="00324E29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324E29" w:rsidRPr="00FB4A28" w:rsidRDefault="00324E29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324E29" w:rsidRPr="00062715" w:rsidRDefault="00324E29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324E29" w:rsidRDefault="00324E29" w:rsidP="00062715">
      <w:pPr>
        <w:rPr>
          <w:rFonts w:ascii="Verdana" w:eastAsia="Arial Unicode MS" w:hAnsi="Verdana"/>
          <w:sz w:val="18"/>
          <w:szCs w:val="18"/>
        </w:rPr>
      </w:pPr>
    </w:p>
    <w:p w:rsidR="00324E29" w:rsidRPr="007E355A" w:rsidRDefault="00324E29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324E29" w:rsidRPr="00FB4A28" w:rsidRDefault="00324E29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24E29" w:rsidRPr="008B646D" w:rsidRDefault="00324E29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Pr="008B646D" w:rsidRDefault="00324E29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324E29" w:rsidRDefault="00324E29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324E29" w:rsidRDefault="00324E29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324E29" w:rsidRPr="008B646D" w:rsidRDefault="00324E29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324E29" w:rsidRPr="008B646D" w:rsidRDefault="00324E29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324E29" w:rsidRPr="008B646D" w:rsidRDefault="00324E29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324E29" w:rsidRDefault="00324E29" w:rsidP="002C5583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324E29" w:rsidRPr="008B646D" w:rsidRDefault="00324E29" w:rsidP="002C5583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324E29" w:rsidRPr="003C31CE" w:rsidRDefault="00324E29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324E29" w:rsidRDefault="00324E29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Pr="00FB4A28" w:rsidRDefault="00324E29" w:rsidP="002C5583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324E29" w:rsidRPr="007E355A" w:rsidRDefault="00324E29" w:rsidP="002C558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324E29" w:rsidRPr="003C31CE" w:rsidRDefault="00324E29" w:rsidP="002C5583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Default="00324E29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324E29" w:rsidRDefault="00324E29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324E29" w:rsidRDefault="00324E29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324E29" w:rsidRDefault="00324E29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324E29" w:rsidRPr="003C31CE" w:rsidRDefault="00324E29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324E29" w:rsidRPr="003C31CE" w:rsidRDefault="00324E29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324E29" w:rsidRDefault="00324E29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324E29" w:rsidRPr="003C31CE" w:rsidRDefault="00324E29" w:rsidP="000D7DA4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324E29" w:rsidRPr="003C31CE" w:rsidRDefault="00324E29" w:rsidP="000D7DA4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324E29" w:rsidRPr="003C31CE" w:rsidRDefault="00324E29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324E29" w:rsidRPr="003C31CE" w:rsidRDefault="00324E29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24E29" w:rsidRDefault="00324E29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24E29" w:rsidRDefault="00324E29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24E29" w:rsidRDefault="00324E29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24E29" w:rsidRDefault="00324E29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24E29" w:rsidRPr="00FB4A28" w:rsidRDefault="00324E29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324E29" w:rsidRPr="007E355A" w:rsidRDefault="00324E29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324E29" w:rsidRPr="003C31CE" w:rsidRDefault="00324E29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4E29" w:rsidRDefault="00324E2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4E29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4E29" w:rsidRDefault="00324E29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324E29" w:rsidRPr="007E355A" w:rsidRDefault="00324E29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4E29" w:rsidRDefault="00324E29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324E29" w:rsidRDefault="00324E29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324E29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mian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ę 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organizacji ruchu przy</w:t>
            </w:r>
          </w:p>
          <w:p w:rsidR="00324E29" w:rsidRPr="00FA2D03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ul. Olszewskiego/Norblina wraz z towarzyszącymi robotami drogowymi</w:t>
            </w:r>
          </w:p>
          <w:p w:rsidR="00324E29" w:rsidRPr="00884979" w:rsidRDefault="00324E29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324E29" w:rsidRDefault="00324E29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324E29" w:rsidRPr="003C31CE" w:rsidRDefault="00324E29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324E29" w:rsidRPr="003C31CE" w:rsidRDefault="00324E29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324E29" w:rsidRPr="003C31CE" w:rsidRDefault="00324E29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324E29" w:rsidRPr="003C31CE" w:rsidRDefault="00324E29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324E29" w:rsidRPr="003C31CE" w:rsidRDefault="00324E29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324E29" w:rsidRPr="003C31CE" w:rsidRDefault="00324E29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324E29" w:rsidRPr="003C31CE" w:rsidRDefault="00324E29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324E29" w:rsidRPr="003C31CE" w:rsidRDefault="00324E29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324E29" w:rsidRPr="003C31CE" w:rsidRDefault="00324E29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324E29" w:rsidRPr="003C31CE" w:rsidRDefault="00324E29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324E29" w:rsidRPr="003C31CE" w:rsidRDefault="00324E29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324E29" w:rsidRPr="003C31CE" w:rsidRDefault="00324E29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324E29" w:rsidRDefault="00324E29" w:rsidP="00190C79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„Z</w:t>
      </w:r>
      <w:r w:rsidRPr="00FA1D85">
        <w:rPr>
          <w:rFonts w:ascii="Verdana" w:hAnsi="Verdana" w:cs="Verdana"/>
          <w:b/>
          <w:bCs/>
          <w:sz w:val="20"/>
          <w:szCs w:val="20"/>
        </w:rPr>
        <w:t>mian</w:t>
      </w:r>
      <w:r>
        <w:rPr>
          <w:rFonts w:ascii="Verdana" w:hAnsi="Verdana" w:cs="Verdana"/>
          <w:b/>
          <w:bCs/>
          <w:sz w:val="20"/>
          <w:szCs w:val="20"/>
        </w:rPr>
        <w:t xml:space="preserve">a </w:t>
      </w:r>
      <w:r w:rsidRPr="00FA1D85">
        <w:rPr>
          <w:rFonts w:ascii="Verdana" w:hAnsi="Verdana" w:cs="Verdana"/>
          <w:b/>
          <w:bCs/>
          <w:sz w:val="20"/>
          <w:szCs w:val="20"/>
        </w:rPr>
        <w:t>organizacji ruchu przy</w:t>
      </w:r>
    </w:p>
    <w:p w:rsidR="00324E29" w:rsidRPr="00FA2D03" w:rsidRDefault="00324E29" w:rsidP="00190C79">
      <w:pPr>
        <w:rPr>
          <w:rFonts w:ascii="Verdana" w:hAnsi="Verdana" w:cs="Verdana"/>
          <w:b/>
          <w:bCs/>
          <w:sz w:val="20"/>
          <w:szCs w:val="20"/>
        </w:rPr>
      </w:pPr>
      <w:r w:rsidRPr="00FA1D85">
        <w:rPr>
          <w:rFonts w:ascii="Verdana" w:hAnsi="Verdana" w:cs="Verdana"/>
          <w:b/>
          <w:bCs/>
          <w:sz w:val="20"/>
          <w:szCs w:val="20"/>
        </w:rPr>
        <w:t>ul. Olszewskiego/Norblina wraz z towarzyszącymi robotami drogowymi</w:t>
      </w:r>
      <w:r>
        <w:rPr>
          <w:rFonts w:ascii="Verdana" w:hAnsi="Verdana" w:cs="Verdana"/>
          <w:b/>
          <w:bCs/>
          <w:sz w:val="20"/>
          <w:szCs w:val="20"/>
        </w:rPr>
        <w:t>”</w:t>
      </w:r>
    </w:p>
    <w:p w:rsidR="00324E29" w:rsidRPr="003C31CE" w:rsidRDefault="00324E29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o</w:t>
      </w:r>
      <w:r w:rsidRPr="003C31CE">
        <w:rPr>
          <w:rFonts w:ascii="Verdana" w:eastAsia="Arial Unicode MS" w:hAnsi="Verdana" w:cs="Verdana"/>
        </w:rPr>
        <w:t>świadczam, że:</w:t>
      </w:r>
    </w:p>
    <w:p w:rsidR="00324E29" w:rsidRDefault="00324E29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324E29" w:rsidRPr="003C31CE" w:rsidRDefault="00324E29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324E29" w:rsidRDefault="00324E29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324E29" w:rsidRPr="003C31CE" w:rsidRDefault="00324E29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324E29" w:rsidRDefault="00324E29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324E29" w:rsidRPr="003C31CE" w:rsidRDefault="00324E29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324E29" w:rsidRPr="003C31CE" w:rsidRDefault="00324E29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324E29" w:rsidRPr="003C31CE" w:rsidRDefault="00324E29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324E29" w:rsidRPr="003C31CE" w:rsidRDefault="00324E29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324E29" w:rsidRPr="003C31CE" w:rsidRDefault="00324E29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324E29" w:rsidRDefault="00324E29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324E29" w:rsidRPr="003C31CE" w:rsidRDefault="00324E29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324E29" w:rsidRDefault="00324E29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324E29" w:rsidRPr="009B63E9" w:rsidRDefault="00324E29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324E29" w:rsidRDefault="00324E29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324E29" w:rsidRDefault="00324E29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Default="00324E29" w:rsidP="0084426C">
      <w:pPr>
        <w:pStyle w:val="PlainText"/>
        <w:ind w:left="2836" w:firstLine="44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Default="00324E29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Default="00324E29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24E29" w:rsidRPr="00E80AE0" w:rsidRDefault="00324E29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324E29" w:rsidRDefault="00324E29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4E29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4E29" w:rsidRPr="007E355A" w:rsidRDefault="00324E29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4E29" w:rsidRDefault="00324E29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324E29" w:rsidRDefault="00324E29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324E29" w:rsidRDefault="00324E29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324E29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mian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ę </w:t>
            </w: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organizacji ruchu przy</w:t>
            </w:r>
          </w:p>
          <w:p w:rsidR="00324E29" w:rsidRPr="00FA2D03" w:rsidRDefault="00324E29" w:rsidP="009669B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A1D85">
              <w:rPr>
                <w:rFonts w:ascii="Verdana" w:hAnsi="Verdana" w:cs="Verdana"/>
                <w:b/>
                <w:bCs/>
                <w:sz w:val="20"/>
                <w:szCs w:val="20"/>
              </w:rPr>
              <w:t>ul. Olszewskiego/Norblina wraz z towarzyszącymi robotami drogowymi</w:t>
            </w:r>
          </w:p>
          <w:p w:rsidR="00324E29" w:rsidRPr="007E355A" w:rsidRDefault="00324E29" w:rsidP="00D400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</w:tc>
      </w:tr>
    </w:tbl>
    <w:p w:rsidR="00324E29" w:rsidRDefault="00324E29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Pr="007E355A" w:rsidRDefault="00324E29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324E29" w:rsidRPr="0009157E" w:rsidRDefault="00324E29" w:rsidP="008110C3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324E29" w:rsidRPr="0009157E" w:rsidRDefault="00324E29" w:rsidP="008110C3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24E29" w:rsidRPr="0009157E" w:rsidRDefault="00324E29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324E29" w:rsidRPr="0009157E" w:rsidRDefault="00324E29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324E29" w:rsidRDefault="00324E29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324E29" w:rsidRPr="00006711" w:rsidRDefault="00324E2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4E29" w:rsidRPr="00006711" w:rsidRDefault="00324E29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324E29" w:rsidRPr="00006711" w:rsidRDefault="00324E2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4E29" w:rsidRPr="00006711" w:rsidRDefault="00324E29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324E29" w:rsidRPr="00006711" w:rsidRDefault="00324E29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324E29" w:rsidRPr="00006711" w:rsidRDefault="00324E2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4E29" w:rsidRPr="00006711" w:rsidRDefault="00324E2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4E29" w:rsidRPr="00006711" w:rsidRDefault="00324E2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4E29" w:rsidRPr="003C31CE" w:rsidRDefault="00324E29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324E29" w:rsidRDefault="00324E29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324E29" w:rsidRDefault="00324E29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324E29" w:rsidRPr="00006711" w:rsidRDefault="00324E29" w:rsidP="008110C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324E29" w:rsidRPr="00006711" w:rsidRDefault="00324E29" w:rsidP="008110C3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324E29" w:rsidRPr="00006711" w:rsidRDefault="00324E2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4E29" w:rsidRPr="00006711" w:rsidRDefault="00324E29" w:rsidP="008110C3">
      <w:pPr>
        <w:rPr>
          <w:rFonts w:ascii="Verdana" w:eastAsia="Arial Unicode MS" w:hAnsi="Verdana"/>
          <w:sz w:val="18"/>
          <w:szCs w:val="18"/>
        </w:rPr>
      </w:pPr>
    </w:p>
    <w:p w:rsidR="00324E29" w:rsidRDefault="00324E29" w:rsidP="008110C3">
      <w:pPr>
        <w:rPr>
          <w:rFonts w:ascii="Verdana" w:eastAsia="Arial Unicode MS" w:hAnsi="Verdana"/>
          <w:sz w:val="18"/>
          <w:szCs w:val="18"/>
        </w:rPr>
      </w:pPr>
    </w:p>
    <w:p w:rsidR="00324E29" w:rsidRPr="00006711" w:rsidRDefault="00324E29" w:rsidP="008110C3">
      <w:pPr>
        <w:rPr>
          <w:rFonts w:ascii="Verdana" w:eastAsia="Arial Unicode MS" w:hAnsi="Verdana"/>
          <w:sz w:val="18"/>
          <w:szCs w:val="18"/>
        </w:rPr>
      </w:pPr>
    </w:p>
    <w:p w:rsidR="00324E29" w:rsidRPr="004D62D7" w:rsidRDefault="00324E29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324E29" w:rsidRPr="004D62D7" w:rsidRDefault="00324E29" w:rsidP="008110C3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324E29" w:rsidRDefault="00324E29" w:rsidP="008110C3">
      <w:pPr>
        <w:jc w:val="both"/>
        <w:rPr>
          <w:rFonts w:ascii="Verdana" w:eastAsia="Arial Unicode MS" w:hAnsi="Verdana"/>
          <w:sz w:val="18"/>
          <w:szCs w:val="18"/>
        </w:rPr>
      </w:pPr>
    </w:p>
    <w:p w:rsidR="00324E29" w:rsidRPr="00267B1C" w:rsidRDefault="00324E29" w:rsidP="008110C3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324E29" w:rsidRPr="00267B1C" w:rsidRDefault="00324E29" w:rsidP="008110C3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324E29" w:rsidRPr="00900388" w:rsidRDefault="00324E29" w:rsidP="008110C3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324E29" w:rsidRDefault="00324E29" w:rsidP="008110C3">
      <w:pPr>
        <w:rPr>
          <w:rFonts w:ascii="Verdana" w:eastAsia="Arial Unicode MS" w:hAnsi="Verdana"/>
          <w:sz w:val="20"/>
          <w:szCs w:val="20"/>
        </w:rPr>
      </w:pPr>
    </w:p>
    <w:p w:rsidR="00324E29" w:rsidRDefault="00324E29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324E29" w:rsidRDefault="00324E29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324E29" w:rsidRDefault="00324E29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324E29" w:rsidRPr="0009157E" w:rsidRDefault="00324E29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900388"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324E29" w:rsidRPr="0009157E" w:rsidRDefault="00324E29" w:rsidP="008110C3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24E29" w:rsidRPr="0009157E" w:rsidRDefault="00324E29" w:rsidP="008110C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324E29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E29" w:rsidRDefault="00324E29">
      <w:r>
        <w:separator/>
      </w:r>
    </w:p>
  </w:endnote>
  <w:endnote w:type="continuationSeparator" w:id="1">
    <w:p w:rsidR="00324E29" w:rsidRDefault="00324E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E29" w:rsidRDefault="00324E29">
      <w:r>
        <w:separator/>
      </w:r>
    </w:p>
  </w:footnote>
  <w:footnote w:type="continuationSeparator" w:id="1">
    <w:p w:rsidR="00324E29" w:rsidRDefault="00324E29">
      <w:r>
        <w:continuationSeparator/>
      </w:r>
    </w:p>
  </w:footnote>
  <w:footnote w:id="2">
    <w:p w:rsidR="00324E29" w:rsidRDefault="00324E29" w:rsidP="00EF3F84">
      <w:pPr>
        <w:suppressAutoHyphens/>
        <w:jc w:val="both"/>
      </w:pPr>
      <w:r w:rsidRPr="00EF3F84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Verdana"/>
          <w:sz w:val="16"/>
          <w:szCs w:val="16"/>
        </w:rPr>
        <w:t>tj. 24</w:t>
      </w:r>
      <w:r w:rsidRPr="00B0234A">
        <w:rPr>
          <w:rFonts w:ascii="Verdana" w:hAnsi="Verdana" w:cs="Verdana"/>
          <w:sz w:val="16"/>
          <w:szCs w:val="16"/>
        </w:rPr>
        <w:t xml:space="preserve"> miesięcy na wykonane </w:t>
      </w:r>
      <w:r>
        <w:rPr>
          <w:rFonts w:ascii="Verdana" w:hAnsi="Verdana" w:cs="Verdana"/>
          <w:sz w:val="16"/>
          <w:szCs w:val="16"/>
        </w:rPr>
        <w:t>roboty</w:t>
      </w:r>
      <w:r w:rsidRPr="00B0234A">
        <w:rPr>
          <w:rFonts w:ascii="Verdana" w:hAnsi="Verdana" w:cs="Verdana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06711"/>
    <w:rsid w:val="00010F52"/>
    <w:rsid w:val="000132B5"/>
    <w:rsid w:val="00014E6E"/>
    <w:rsid w:val="00020003"/>
    <w:rsid w:val="00021AE5"/>
    <w:rsid w:val="000248F4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372F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798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24C0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0C79"/>
    <w:rsid w:val="001910F9"/>
    <w:rsid w:val="00193544"/>
    <w:rsid w:val="0019505E"/>
    <w:rsid w:val="001951C9"/>
    <w:rsid w:val="0019552F"/>
    <w:rsid w:val="001A314C"/>
    <w:rsid w:val="001A3A2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1F60"/>
    <w:rsid w:val="0021289E"/>
    <w:rsid w:val="00213C40"/>
    <w:rsid w:val="00213F2E"/>
    <w:rsid w:val="00215108"/>
    <w:rsid w:val="002231F9"/>
    <w:rsid w:val="0022372B"/>
    <w:rsid w:val="00232A50"/>
    <w:rsid w:val="00234A0F"/>
    <w:rsid w:val="00234C92"/>
    <w:rsid w:val="002406B8"/>
    <w:rsid w:val="00243946"/>
    <w:rsid w:val="00243D03"/>
    <w:rsid w:val="00250DC4"/>
    <w:rsid w:val="00252538"/>
    <w:rsid w:val="002528CE"/>
    <w:rsid w:val="0025438E"/>
    <w:rsid w:val="002572BA"/>
    <w:rsid w:val="00257F16"/>
    <w:rsid w:val="00260C9D"/>
    <w:rsid w:val="00264F41"/>
    <w:rsid w:val="00267B1C"/>
    <w:rsid w:val="002721FD"/>
    <w:rsid w:val="00272F78"/>
    <w:rsid w:val="00277C10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24E29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0451"/>
    <w:rsid w:val="0043231D"/>
    <w:rsid w:val="00432620"/>
    <w:rsid w:val="00434760"/>
    <w:rsid w:val="004358F1"/>
    <w:rsid w:val="00437E67"/>
    <w:rsid w:val="004465F0"/>
    <w:rsid w:val="00446DC4"/>
    <w:rsid w:val="0044726C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33F8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33F4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3101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B76AD"/>
    <w:rsid w:val="006B7E92"/>
    <w:rsid w:val="006C0769"/>
    <w:rsid w:val="006C1946"/>
    <w:rsid w:val="006C471A"/>
    <w:rsid w:val="006C7401"/>
    <w:rsid w:val="006D075A"/>
    <w:rsid w:val="006D165C"/>
    <w:rsid w:val="006D5889"/>
    <w:rsid w:val="006E0B4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2E65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977"/>
    <w:rsid w:val="0076438A"/>
    <w:rsid w:val="00766BB9"/>
    <w:rsid w:val="007738AB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B6146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04148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426C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026B"/>
    <w:rsid w:val="008B58D2"/>
    <w:rsid w:val="008B5BF2"/>
    <w:rsid w:val="008B5DC5"/>
    <w:rsid w:val="008B646D"/>
    <w:rsid w:val="008C0781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49E"/>
    <w:rsid w:val="008F6C2A"/>
    <w:rsid w:val="008F7460"/>
    <w:rsid w:val="00900388"/>
    <w:rsid w:val="00901021"/>
    <w:rsid w:val="009027AD"/>
    <w:rsid w:val="00902D92"/>
    <w:rsid w:val="0091144D"/>
    <w:rsid w:val="0091192D"/>
    <w:rsid w:val="00913DE5"/>
    <w:rsid w:val="0091601F"/>
    <w:rsid w:val="00917842"/>
    <w:rsid w:val="00917994"/>
    <w:rsid w:val="0092101B"/>
    <w:rsid w:val="0093435A"/>
    <w:rsid w:val="009354CE"/>
    <w:rsid w:val="00935F75"/>
    <w:rsid w:val="00944644"/>
    <w:rsid w:val="00944EC8"/>
    <w:rsid w:val="009473B2"/>
    <w:rsid w:val="009528E2"/>
    <w:rsid w:val="00954E87"/>
    <w:rsid w:val="009656DC"/>
    <w:rsid w:val="009669B7"/>
    <w:rsid w:val="00970724"/>
    <w:rsid w:val="00970F77"/>
    <w:rsid w:val="00971B3A"/>
    <w:rsid w:val="00975051"/>
    <w:rsid w:val="00977F7A"/>
    <w:rsid w:val="0098184E"/>
    <w:rsid w:val="00983CF7"/>
    <w:rsid w:val="0099018A"/>
    <w:rsid w:val="009912FA"/>
    <w:rsid w:val="0099135C"/>
    <w:rsid w:val="00991D11"/>
    <w:rsid w:val="00992C1C"/>
    <w:rsid w:val="00996816"/>
    <w:rsid w:val="009A127E"/>
    <w:rsid w:val="009A3C6F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1D26"/>
    <w:rsid w:val="00A02160"/>
    <w:rsid w:val="00A0285D"/>
    <w:rsid w:val="00A03C03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372DE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380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0A86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2AA8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762"/>
    <w:rsid w:val="00BA1B80"/>
    <w:rsid w:val="00BA2426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0EF"/>
    <w:rsid w:val="00C61F9F"/>
    <w:rsid w:val="00C65DC8"/>
    <w:rsid w:val="00C665FA"/>
    <w:rsid w:val="00C764B0"/>
    <w:rsid w:val="00C76762"/>
    <w:rsid w:val="00C80160"/>
    <w:rsid w:val="00C82C8A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1197"/>
    <w:rsid w:val="00CC360B"/>
    <w:rsid w:val="00CC4452"/>
    <w:rsid w:val="00CD43D2"/>
    <w:rsid w:val="00CE0452"/>
    <w:rsid w:val="00CF0EA9"/>
    <w:rsid w:val="00CF0EED"/>
    <w:rsid w:val="00CF70B5"/>
    <w:rsid w:val="00D06A9A"/>
    <w:rsid w:val="00D06FA3"/>
    <w:rsid w:val="00D12084"/>
    <w:rsid w:val="00D14A64"/>
    <w:rsid w:val="00D14B0C"/>
    <w:rsid w:val="00D155DF"/>
    <w:rsid w:val="00D1679D"/>
    <w:rsid w:val="00D20D8B"/>
    <w:rsid w:val="00D219EB"/>
    <w:rsid w:val="00D23D7D"/>
    <w:rsid w:val="00D267E4"/>
    <w:rsid w:val="00D37E11"/>
    <w:rsid w:val="00D40003"/>
    <w:rsid w:val="00D42886"/>
    <w:rsid w:val="00D44A15"/>
    <w:rsid w:val="00D46363"/>
    <w:rsid w:val="00D46CDA"/>
    <w:rsid w:val="00D47811"/>
    <w:rsid w:val="00D512F2"/>
    <w:rsid w:val="00D54608"/>
    <w:rsid w:val="00D54C27"/>
    <w:rsid w:val="00D57787"/>
    <w:rsid w:val="00D6014D"/>
    <w:rsid w:val="00D62DF1"/>
    <w:rsid w:val="00D650AE"/>
    <w:rsid w:val="00D70C31"/>
    <w:rsid w:val="00D744D6"/>
    <w:rsid w:val="00D76164"/>
    <w:rsid w:val="00D8467B"/>
    <w:rsid w:val="00D91310"/>
    <w:rsid w:val="00D94949"/>
    <w:rsid w:val="00D94B87"/>
    <w:rsid w:val="00D95A2D"/>
    <w:rsid w:val="00D9628E"/>
    <w:rsid w:val="00DA0C44"/>
    <w:rsid w:val="00DA1B5D"/>
    <w:rsid w:val="00DA2434"/>
    <w:rsid w:val="00DA34BB"/>
    <w:rsid w:val="00DA5CEC"/>
    <w:rsid w:val="00DA6AA3"/>
    <w:rsid w:val="00DB141A"/>
    <w:rsid w:val="00DB19EF"/>
    <w:rsid w:val="00DB3261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D63C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2B4"/>
    <w:rsid w:val="00E26CC5"/>
    <w:rsid w:val="00E30B02"/>
    <w:rsid w:val="00E36DCD"/>
    <w:rsid w:val="00E44203"/>
    <w:rsid w:val="00E463A6"/>
    <w:rsid w:val="00E46DB0"/>
    <w:rsid w:val="00E51A79"/>
    <w:rsid w:val="00E54DBC"/>
    <w:rsid w:val="00E56F0D"/>
    <w:rsid w:val="00E605C6"/>
    <w:rsid w:val="00E63144"/>
    <w:rsid w:val="00E647C9"/>
    <w:rsid w:val="00E64EE8"/>
    <w:rsid w:val="00E65E7B"/>
    <w:rsid w:val="00E80AE0"/>
    <w:rsid w:val="00E814AB"/>
    <w:rsid w:val="00E81FE4"/>
    <w:rsid w:val="00E8308C"/>
    <w:rsid w:val="00E84C18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3F84"/>
    <w:rsid w:val="00EF40E0"/>
    <w:rsid w:val="00EF665F"/>
    <w:rsid w:val="00EF7CEC"/>
    <w:rsid w:val="00F0107E"/>
    <w:rsid w:val="00F026F6"/>
    <w:rsid w:val="00F065BA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1D85"/>
    <w:rsid w:val="00FA222B"/>
    <w:rsid w:val="00FA2D03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451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30451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30451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30451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30451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30451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30451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30451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0451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30451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430451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30451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30451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30451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30451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30451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0451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30451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3045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74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132</TotalTime>
  <Pages>8</Pages>
  <Words>1867</Words>
  <Characters>11208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15</cp:revision>
  <cp:lastPrinted>2019-07-09T07:58:00Z</cp:lastPrinted>
  <dcterms:created xsi:type="dcterms:W3CDTF">2018-06-19T10:50:00Z</dcterms:created>
  <dcterms:modified xsi:type="dcterms:W3CDTF">2019-08-02T06:35:00Z</dcterms:modified>
</cp:coreProperties>
</file>