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765F1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5F1" w:rsidRPr="007E355A" w:rsidRDefault="004765F1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5F1" w:rsidRDefault="004765F1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4765F1" w:rsidRDefault="004765F1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mechaniczne oraz ręczne ścinki poboczy na  drogach miejskich we Wrocławiu</w:t>
            </w:r>
          </w:p>
          <w:p w:rsidR="004765F1" w:rsidRPr="009A5518" w:rsidRDefault="004765F1" w:rsidP="009A551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4765F1" w:rsidRDefault="004765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4765F1" w:rsidRDefault="004765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4765F1" w:rsidRPr="007E355A" w:rsidRDefault="004765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4765F1" w:rsidRPr="007E355A" w:rsidRDefault="004765F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765F1" w:rsidRPr="007E355A" w:rsidRDefault="004765F1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4765F1" w:rsidRPr="007E355A" w:rsidRDefault="004765F1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4765F1" w:rsidRPr="007E355A" w:rsidRDefault="004765F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4765F1" w:rsidRDefault="004765F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765F1" w:rsidRPr="007E355A" w:rsidRDefault="004765F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4765F1" w:rsidRDefault="004765F1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Pr="00BF0D3E" w:rsidRDefault="004765F1" w:rsidP="00BF0D3E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eastAsia="Arial Unicode MS"/>
        </w:rPr>
        <w:t xml:space="preserve">  </w:t>
      </w:r>
      <w:r w:rsidRPr="00BF0D3E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BF0D3E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BF0D3E">
        <w:rPr>
          <w:rFonts w:ascii="Verdana" w:hAnsi="Verdana" w:cs="Verdana"/>
          <w:b/>
          <w:bCs/>
        </w:rPr>
        <w:t>Wykonanie mechaniczne oraz ręczne ścinki poboczy na  drogach miejskich we Wrocławiu</w:t>
      </w:r>
      <w:r>
        <w:rPr>
          <w:rFonts w:ascii="Verdana" w:hAnsi="Verdana" w:cs="Verdana"/>
          <w:b/>
          <w:bCs/>
        </w:rPr>
        <w:t>.</w:t>
      </w:r>
    </w:p>
    <w:p w:rsidR="004765F1" w:rsidRPr="00060E38" w:rsidRDefault="004765F1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4765F1" w:rsidRPr="00062715" w:rsidRDefault="004765F1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4765F1" w:rsidRPr="00062715" w:rsidRDefault="004765F1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4765F1" w:rsidRPr="00062715" w:rsidRDefault="004765F1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4765F1" w:rsidRPr="00571B5E" w:rsidRDefault="004765F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765F1" w:rsidRPr="00571B5E" w:rsidRDefault="004765F1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</w:t>
      </w:r>
      <w:r w:rsidRPr="00571B5E">
        <w:rPr>
          <w:rFonts w:ascii="Verdana" w:eastAsia="Arial Unicode MS" w:hAnsi="Verdana" w:cs="Verdana"/>
        </w:rPr>
        <w:t>.</w:t>
      </w:r>
    </w:p>
    <w:p w:rsidR="004765F1" w:rsidRDefault="004765F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765F1" w:rsidRPr="00571B5E" w:rsidRDefault="004765F1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4765F1" w:rsidRPr="00571B5E" w:rsidRDefault="004765F1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4765F1" w:rsidRDefault="004765F1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4765F1" w:rsidRPr="00571B5E" w:rsidRDefault="004765F1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4765F1" w:rsidRPr="00062715" w:rsidRDefault="004765F1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4765F1" w:rsidRPr="005049A4" w:rsidRDefault="004765F1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4765F1" w:rsidRDefault="004765F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765F1" w:rsidRPr="000B5B1D" w:rsidRDefault="004765F1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>od daty zawarcia umowy</w:t>
      </w:r>
      <w:r>
        <w:rPr>
          <w:rFonts w:ascii="Verdana" w:eastAsia="Arial Unicode MS" w:hAnsi="Verdana" w:cs="Verdana"/>
        </w:rPr>
        <w:t xml:space="preserve"> </w:t>
      </w:r>
      <w:r w:rsidRPr="009A5518">
        <w:rPr>
          <w:rFonts w:ascii="Verdana" w:eastAsia="Arial Unicode MS" w:hAnsi="Verdana" w:cs="Verdana"/>
          <w:b/>
          <w:bCs/>
        </w:rPr>
        <w:t>do dnia 15.11.201</w:t>
      </w:r>
      <w:r>
        <w:rPr>
          <w:rFonts w:ascii="Verdana" w:eastAsia="Arial Unicode MS" w:hAnsi="Verdana" w:cs="Verdana"/>
          <w:b/>
          <w:bCs/>
        </w:rPr>
        <w:t>9</w:t>
      </w:r>
      <w:r w:rsidRPr="009A5518">
        <w:rPr>
          <w:rFonts w:ascii="Verdana" w:eastAsia="Arial Unicode MS" w:hAnsi="Verdana" w:cs="Verdana"/>
          <w:b/>
          <w:bCs/>
        </w:rPr>
        <w:t xml:space="preserve"> r.</w:t>
      </w:r>
    </w:p>
    <w:p w:rsidR="004765F1" w:rsidRDefault="004765F1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4765F1" w:rsidRPr="004D1B23" w:rsidRDefault="004765F1" w:rsidP="00EF3F84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 xml:space="preserve">8. Udzielamy gwarancji na okres </w:t>
      </w:r>
      <w:r w:rsidRPr="004D1B23">
        <w:rPr>
          <w:rFonts w:ascii="Verdana" w:hAnsi="Verdana" w:cs="Verdana"/>
          <w:b/>
          <w:bCs/>
        </w:rPr>
        <w:t>…….. (</w:t>
      </w:r>
      <w:r>
        <w:rPr>
          <w:rFonts w:ascii="Verdana" w:hAnsi="Verdana" w:cs="Verdana"/>
          <w:b/>
          <w:bCs/>
        </w:rPr>
        <w:t>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9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12</w:t>
      </w:r>
      <w:r w:rsidRPr="004D1B23">
        <w:rPr>
          <w:rFonts w:ascii="Verdana" w:hAnsi="Verdana" w:cs="Verdana"/>
          <w:b/>
          <w:bCs/>
        </w:rPr>
        <w:t xml:space="preserve">) </w:t>
      </w:r>
      <w:r w:rsidRPr="004D1B23">
        <w:rPr>
          <w:rFonts w:ascii="Verdana" w:hAnsi="Verdana" w:cs="Verdana"/>
        </w:rPr>
        <w:t xml:space="preserve">miesięcy </w:t>
      </w:r>
      <w:r w:rsidRPr="004D1B23">
        <w:rPr>
          <w:rFonts w:ascii="Verdana" w:eastAsia="Arial Unicode MS" w:hAnsi="Verdana" w:cs="Verdana"/>
        </w:rPr>
        <w:t>na wykonane roboty 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4765F1" w:rsidRDefault="004765F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4765F1" w:rsidRDefault="004765F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4765F1" w:rsidRDefault="004765F1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4765F1" w:rsidRPr="00EF3F84" w:rsidRDefault="004765F1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4765F1" w:rsidRPr="007E355A" w:rsidRDefault="004765F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4765F1" w:rsidRPr="00EF3F84" w:rsidRDefault="004765F1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4765F1" w:rsidRPr="00EF3F84" w:rsidRDefault="004765F1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4765F1" w:rsidRDefault="004765F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4765F1" w:rsidRPr="00EF3F84" w:rsidRDefault="004765F1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4765F1" w:rsidRDefault="004765F1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</w:t>
      </w:r>
      <w:r w:rsidRPr="00BF0D3E">
        <w:rPr>
          <w:rFonts w:ascii="Verdana" w:eastAsia="Arial Unicode MS" w:hAnsi="Verdana" w:cs="Verdana"/>
          <w:b/>
          <w:bCs/>
        </w:rPr>
        <w:t xml:space="preserve">4.000,00 zł </w:t>
      </w:r>
      <w:r w:rsidRPr="00EF3F84">
        <w:rPr>
          <w:rFonts w:ascii="Verdana" w:eastAsia="Arial Unicode MS" w:hAnsi="Verdana" w:cs="Verdana"/>
        </w:rPr>
        <w:t>w formie</w:t>
      </w:r>
      <w:r>
        <w:rPr>
          <w:rFonts w:ascii="Verdana" w:eastAsia="Arial Unicode MS" w:hAnsi="Verdana" w:cs="Verdana"/>
        </w:rPr>
        <w:t>:</w:t>
      </w:r>
    </w:p>
    <w:p w:rsidR="004765F1" w:rsidRPr="00EF3F84" w:rsidRDefault="004765F1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4765F1" w:rsidRDefault="004765F1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4765F1" w:rsidRPr="00EF3F84" w:rsidRDefault="004765F1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4765F1" w:rsidRPr="00062715" w:rsidRDefault="004765F1" w:rsidP="00B0234A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4765F1" w:rsidRPr="00EF3F84" w:rsidRDefault="004765F1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4765F1" w:rsidRPr="00EF3F84" w:rsidRDefault="004765F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4765F1" w:rsidRDefault="004765F1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4765F1" w:rsidRPr="00EF3F84" w:rsidRDefault="004765F1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4765F1" w:rsidRPr="00EF3F84" w:rsidRDefault="004765F1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4765F1" w:rsidRPr="00EF3F84" w:rsidRDefault="004765F1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4765F1" w:rsidRPr="00EF40E0" w:rsidRDefault="004765F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4765F1" w:rsidRPr="00EF40E0" w:rsidRDefault="004765F1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4765F1" w:rsidRDefault="004765F1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4765F1" w:rsidRPr="007E355A" w:rsidRDefault="004765F1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4765F1" w:rsidRDefault="004765F1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4765F1" w:rsidRPr="007E355A" w:rsidRDefault="004765F1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4765F1" w:rsidRPr="007E355A" w:rsidRDefault="004765F1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4765F1" w:rsidRPr="006E0B4D" w:rsidRDefault="004765F1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4765F1" w:rsidRDefault="004765F1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4765F1" w:rsidRDefault="004765F1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4765F1" w:rsidRPr="00FB4A28" w:rsidRDefault="004765F1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4765F1" w:rsidRPr="007E355A" w:rsidRDefault="004765F1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4765F1" w:rsidRPr="008B646D" w:rsidRDefault="004765F1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765F1" w:rsidRPr="00EF3F84" w:rsidRDefault="004765F1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4765F1" w:rsidRDefault="004765F1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4765F1" w:rsidRDefault="004765F1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4765F1" w:rsidRDefault="004765F1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765F1" w:rsidRDefault="004765F1" w:rsidP="009A551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65F1" w:rsidRDefault="004765F1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765F1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5F1" w:rsidRPr="00006711" w:rsidRDefault="004765F1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65F1" w:rsidRDefault="004765F1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4765F1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mechaniczne oraz ręczne ścinki poboczy na  drogach miejskich we Wrocławiu</w:t>
            </w:r>
          </w:p>
          <w:p w:rsidR="004765F1" w:rsidRPr="00884979" w:rsidRDefault="004765F1" w:rsidP="002E60A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4765F1" w:rsidRPr="00006711" w:rsidRDefault="004765F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062715" w:rsidRDefault="004765F1" w:rsidP="002E60AD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4765F1" w:rsidRPr="00FB4A28" w:rsidRDefault="004765F1" w:rsidP="002E60AD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4765F1" w:rsidRPr="00FB4A28" w:rsidRDefault="004765F1" w:rsidP="002E60AD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765F1" w:rsidRPr="00062715" w:rsidRDefault="004765F1" w:rsidP="002E60AD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4765F1" w:rsidRDefault="004765F1" w:rsidP="002E60AD">
      <w:pPr>
        <w:rPr>
          <w:rFonts w:ascii="Verdana" w:eastAsia="Arial Unicode MS" w:hAnsi="Verdana"/>
          <w:sz w:val="18"/>
          <w:szCs w:val="18"/>
        </w:rPr>
      </w:pPr>
    </w:p>
    <w:p w:rsidR="004765F1" w:rsidRPr="007E355A" w:rsidRDefault="004765F1" w:rsidP="002E60AD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4765F1" w:rsidRPr="00FB4A28" w:rsidRDefault="004765F1" w:rsidP="002E60AD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765F1" w:rsidRDefault="004765F1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4765F1" w:rsidRDefault="004765F1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Default="004765F1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Default="004765F1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Pr="008B646D" w:rsidRDefault="004765F1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90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4170"/>
        <w:gridCol w:w="1440"/>
        <w:gridCol w:w="1440"/>
        <w:gridCol w:w="1440"/>
      </w:tblGrid>
      <w:tr w:rsidR="004765F1">
        <w:trPr>
          <w:gridBefore w:val="1"/>
          <w:wBefore w:w="13" w:type="dxa"/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2E60AD">
            <w:pPr>
              <w:pStyle w:val="Heading6"/>
              <w:rPr>
                <w:rFonts w:ascii="Verdana" w:hAnsi="Verdana" w:cs="Verdana"/>
                <w:sz w:val="18"/>
                <w:szCs w:val="18"/>
              </w:rPr>
            </w:pPr>
            <w:r w:rsidRPr="00885E60">
              <w:rPr>
                <w:rFonts w:ascii="Verdana" w:hAnsi="Verdana" w:cs="Verdana"/>
                <w:sz w:val="18"/>
                <w:szCs w:val="18"/>
              </w:rPr>
              <w:t>Lp.</w:t>
            </w:r>
          </w:p>
        </w:tc>
        <w:tc>
          <w:tcPr>
            <w:tcW w:w="417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Opis roboty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4765F1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F0D3E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Ilość </w:t>
            </w:r>
          </w:p>
          <w:p w:rsidR="004765F1" w:rsidRPr="00BF0D3E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F0D3E">
              <w:rPr>
                <w:rFonts w:ascii="Verdana" w:hAnsi="Verdana" w:cs="Verdana"/>
                <w:b/>
                <w:bCs/>
                <w:sz w:val="18"/>
                <w:szCs w:val="18"/>
              </w:rPr>
              <w:t>[m2]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jedn. </w:t>
            </w:r>
          </w:p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Wartość </w:t>
            </w: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[zł]</w:t>
            </w:r>
          </w:p>
        </w:tc>
      </w:tr>
      <w:tr w:rsidR="004765F1" w:rsidRPr="00B969AA">
        <w:trPr>
          <w:gridBefore w:val="1"/>
          <w:wBefore w:w="13" w:type="dxa"/>
          <w:trHeight w:val="298"/>
        </w:trPr>
        <w:tc>
          <w:tcPr>
            <w:tcW w:w="567" w:type="dxa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170" w:type="dxa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40" w:type="dxa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440" w:type="dxa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440" w:type="dxa"/>
            <w:vAlign w:val="center"/>
          </w:tcPr>
          <w:p w:rsidR="004765F1" w:rsidRPr="00885E60" w:rsidRDefault="004765F1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3x4</w:t>
            </w:r>
          </w:p>
        </w:tc>
      </w:tr>
      <w:tr w:rsidR="004765F1">
        <w:trPr>
          <w:gridBefore w:val="1"/>
          <w:wBefore w:w="13" w:type="dxa"/>
          <w:trHeight w:val="1095"/>
        </w:trPr>
        <w:tc>
          <w:tcPr>
            <w:tcW w:w="567" w:type="dxa"/>
            <w:vAlign w:val="center"/>
          </w:tcPr>
          <w:p w:rsidR="004765F1" w:rsidRPr="00BF0D3E" w:rsidRDefault="004765F1" w:rsidP="00BF0D3E">
            <w:pPr>
              <w:ind w:left="-13"/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70" w:type="dxa"/>
            <w:vAlign w:val="center"/>
          </w:tcPr>
          <w:p w:rsidR="004765F1" w:rsidRDefault="004765F1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Ścinanie poboczy sposobem mechanicznym wraz z uzupełnieniem ubytków, profilowaniem i zagęszczaniem podłoża oraz załadunkiem, wywozem i kosztami składowania i utylizacji urobku, (śr. grubość ścinki 0,30 m).</w:t>
            </w:r>
          </w:p>
        </w:tc>
        <w:tc>
          <w:tcPr>
            <w:tcW w:w="1440" w:type="dxa"/>
            <w:vAlign w:val="center"/>
          </w:tcPr>
          <w:p w:rsidR="004765F1" w:rsidRDefault="0047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440" w:type="dxa"/>
            <w:vAlign w:val="center"/>
          </w:tcPr>
          <w:p w:rsidR="004765F1" w:rsidRDefault="004765F1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765F1" w:rsidRPr="00BF0D3E" w:rsidRDefault="004765F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70" w:type="dxa"/>
            <w:vAlign w:val="center"/>
          </w:tcPr>
          <w:p w:rsidR="004765F1" w:rsidRDefault="004765F1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Ścinanie poboczy sposobem ręcznym wraz z uzupełnieniem ubytków, profilowaniem i zagęszczaniem podłoża oraz załadunkiem, wywozem i kosztami składowania i utylizacji urobku, (śr. grubość ścinki 0,30 m).</w:t>
            </w:r>
          </w:p>
        </w:tc>
        <w:tc>
          <w:tcPr>
            <w:tcW w:w="1440" w:type="dxa"/>
            <w:vAlign w:val="center"/>
          </w:tcPr>
          <w:p w:rsidR="004765F1" w:rsidRDefault="0047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440" w:type="dxa"/>
            <w:vAlign w:val="center"/>
          </w:tcPr>
          <w:p w:rsidR="004765F1" w:rsidRDefault="004765F1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765F1" w:rsidRPr="00BF0D3E" w:rsidRDefault="004765F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70" w:type="dxa"/>
            <w:vAlign w:val="center"/>
          </w:tcPr>
          <w:p w:rsidR="004765F1" w:rsidRDefault="004765F1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Korytowanie na głębokość 10 cm wraz z wywozem urobku, załadunkiem i utylizacją oraz zagęszczaniem podłoża.</w:t>
            </w:r>
          </w:p>
        </w:tc>
        <w:tc>
          <w:tcPr>
            <w:tcW w:w="1440" w:type="dxa"/>
            <w:vAlign w:val="center"/>
          </w:tcPr>
          <w:p w:rsidR="004765F1" w:rsidRDefault="0047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440" w:type="dxa"/>
            <w:vAlign w:val="center"/>
          </w:tcPr>
          <w:p w:rsidR="004765F1" w:rsidRDefault="004765F1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4765F1" w:rsidRPr="00BF0D3E" w:rsidRDefault="004765F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70" w:type="dxa"/>
            <w:vAlign w:val="center"/>
          </w:tcPr>
          <w:p w:rsidR="004765F1" w:rsidRDefault="004765F1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Wykonanie poboczy z kruszywa wraz z zakupem i dowozem materiału, zagęszczeniem, grubość 10cm (kruszywo 0/31,5).</w:t>
            </w:r>
          </w:p>
        </w:tc>
        <w:tc>
          <w:tcPr>
            <w:tcW w:w="1440" w:type="dxa"/>
            <w:vAlign w:val="center"/>
          </w:tcPr>
          <w:p w:rsidR="004765F1" w:rsidRDefault="004765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440" w:type="dxa"/>
            <w:vAlign w:val="center"/>
          </w:tcPr>
          <w:p w:rsidR="004765F1" w:rsidRDefault="004765F1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765F1" w:rsidRPr="00BF0D3E" w:rsidRDefault="004765F1" w:rsidP="00BF0D3E">
            <w:pPr>
              <w:ind w:left="-1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NETTO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(wartość z poz. 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÷4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PODATEK VAT (od poz.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4765F1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(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suma poz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. 5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+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765F1" w:rsidRPr="00885E60" w:rsidRDefault="004765F1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</w:tbl>
    <w:p w:rsidR="004765F1" w:rsidRDefault="004765F1" w:rsidP="002E60AD">
      <w:pPr>
        <w:jc w:val="both"/>
        <w:rPr>
          <w:rFonts w:ascii="Arial" w:hAnsi="Arial" w:cs="Arial"/>
        </w:rPr>
      </w:pPr>
    </w:p>
    <w:p w:rsidR="004765F1" w:rsidRDefault="004765F1" w:rsidP="002E60AD">
      <w:pPr>
        <w:ind w:left="4956" w:firstLine="708"/>
        <w:jc w:val="center"/>
        <w:rPr>
          <w:rFonts w:ascii="Arial" w:hAnsi="Arial" w:cs="Arial"/>
        </w:rPr>
      </w:pPr>
    </w:p>
    <w:p w:rsidR="004765F1" w:rsidRDefault="004765F1" w:rsidP="002E60AD">
      <w:pPr>
        <w:ind w:left="4956" w:firstLine="708"/>
        <w:jc w:val="center"/>
        <w:rPr>
          <w:rFonts w:ascii="Arial" w:hAnsi="Arial" w:cs="Arial"/>
        </w:rPr>
      </w:pPr>
    </w:p>
    <w:p w:rsidR="004765F1" w:rsidRDefault="004765F1" w:rsidP="002E60AD">
      <w:pPr>
        <w:ind w:left="4956" w:firstLine="708"/>
        <w:jc w:val="center"/>
        <w:rPr>
          <w:rFonts w:ascii="Arial" w:hAnsi="Arial" w:cs="Arial"/>
        </w:rPr>
      </w:pPr>
    </w:p>
    <w:p w:rsidR="004765F1" w:rsidRPr="00FB4A28" w:rsidRDefault="004765F1" w:rsidP="002E60AD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765F1" w:rsidRPr="007E355A" w:rsidRDefault="004765F1" w:rsidP="002E60AD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765F1" w:rsidRPr="003C31CE" w:rsidRDefault="004765F1" w:rsidP="002E60AD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765F1" w:rsidRDefault="004765F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765F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5F1" w:rsidRPr="007E355A" w:rsidRDefault="004765F1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5F1" w:rsidRDefault="004765F1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4765F1" w:rsidRDefault="004765F1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mechaniczne oraz ręczne ścinki poboczy na  drogach miejskich we Wrocławiu</w:t>
            </w:r>
          </w:p>
          <w:p w:rsidR="004765F1" w:rsidRPr="00884979" w:rsidRDefault="004765F1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4765F1" w:rsidRDefault="004765F1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7E355A" w:rsidRDefault="004765F1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FB4A28" w:rsidRDefault="004765F1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4765F1" w:rsidRPr="00FB4A28" w:rsidRDefault="004765F1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4765F1" w:rsidRPr="00FB4A28" w:rsidRDefault="004765F1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765F1" w:rsidRPr="00062715" w:rsidRDefault="004765F1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4765F1" w:rsidRDefault="004765F1" w:rsidP="00062715">
      <w:pPr>
        <w:rPr>
          <w:rFonts w:ascii="Verdana" w:eastAsia="Arial Unicode MS" w:hAnsi="Verdana"/>
          <w:sz w:val="18"/>
          <w:szCs w:val="18"/>
        </w:rPr>
      </w:pPr>
    </w:p>
    <w:p w:rsidR="004765F1" w:rsidRPr="007E355A" w:rsidRDefault="004765F1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4765F1" w:rsidRPr="00FB4A28" w:rsidRDefault="004765F1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765F1" w:rsidRPr="008B646D" w:rsidRDefault="004765F1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8B646D" w:rsidRDefault="004765F1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4765F1" w:rsidRDefault="004765F1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4765F1" w:rsidRDefault="004765F1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4765F1" w:rsidRPr="008B646D" w:rsidRDefault="004765F1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4765F1" w:rsidRPr="008B646D" w:rsidRDefault="004765F1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4765F1" w:rsidRPr="008B646D" w:rsidRDefault="004765F1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4765F1" w:rsidRDefault="004765F1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4765F1" w:rsidRPr="008B646D" w:rsidRDefault="004765F1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4765F1" w:rsidRPr="003C31CE" w:rsidRDefault="004765F1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4765F1" w:rsidRDefault="004765F1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FB4A28" w:rsidRDefault="004765F1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765F1" w:rsidRPr="007E355A" w:rsidRDefault="004765F1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765F1" w:rsidRPr="003C31CE" w:rsidRDefault="004765F1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Default="004765F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4765F1" w:rsidRDefault="004765F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765F1" w:rsidRDefault="004765F1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4765F1" w:rsidRDefault="004765F1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4765F1" w:rsidRPr="003C31CE" w:rsidRDefault="004765F1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4765F1" w:rsidRPr="003C31CE" w:rsidRDefault="004765F1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4765F1" w:rsidRDefault="004765F1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4765F1" w:rsidRPr="003C31CE" w:rsidRDefault="004765F1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4765F1" w:rsidRPr="003C31CE" w:rsidRDefault="004765F1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4765F1" w:rsidRPr="003C31CE" w:rsidRDefault="004765F1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4765F1" w:rsidRPr="003C31CE" w:rsidRDefault="004765F1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765F1" w:rsidRDefault="004765F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765F1" w:rsidRDefault="004765F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765F1" w:rsidRDefault="004765F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765F1" w:rsidRDefault="004765F1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4765F1" w:rsidRPr="00FB4A28" w:rsidRDefault="004765F1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4765F1" w:rsidRPr="007E355A" w:rsidRDefault="004765F1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4765F1" w:rsidRPr="003C31CE" w:rsidRDefault="004765F1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BF0D3E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4765F1" w:rsidRDefault="004765F1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765F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5F1" w:rsidRDefault="004765F1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4765F1" w:rsidRPr="007E355A" w:rsidRDefault="004765F1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5F1" w:rsidRDefault="004765F1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4765F1" w:rsidRDefault="004765F1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mechaniczne oraz ręczne ścinki poboczy na  drogach miejskich we Wrocławiu</w:t>
            </w:r>
          </w:p>
          <w:p w:rsidR="004765F1" w:rsidRPr="00884979" w:rsidRDefault="004765F1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4765F1" w:rsidRDefault="004765F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4765F1" w:rsidRPr="003C31CE" w:rsidRDefault="004765F1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4765F1" w:rsidRPr="003C31CE" w:rsidRDefault="004765F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765F1" w:rsidRPr="003C31CE" w:rsidRDefault="004765F1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4765F1" w:rsidRPr="003C31CE" w:rsidRDefault="004765F1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4765F1" w:rsidRPr="003C31CE" w:rsidRDefault="004765F1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4765F1" w:rsidRPr="003C31CE" w:rsidRDefault="004765F1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4765F1" w:rsidRPr="003C31CE" w:rsidRDefault="004765F1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4765F1" w:rsidRPr="003C31CE" w:rsidRDefault="004765F1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4765F1" w:rsidRPr="003C31CE" w:rsidRDefault="004765F1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4765F1" w:rsidRPr="003C31CE" w:rsidRDefault="004765F1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4765F1" w:rsidRPr="003C31CE" w:rsidRDefault="004765F1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4765F1" w:rsidRPr="003C31CE" w:rsidRDefault="004765F1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4765F1" w:rsidRPr="00BF0D3E" w:rsidRDefault="004765F1" w:rsidP="00BF0D3E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Wykonanie mechaniczne oraz ręczne ścinki poboczy na  drogach miejskich we Wrocławiu</w:t>
      </w:r>
    </w:p>
    <w:p w:rsidR="004765F1" w:rsidRPr="003C31CE" w:rsidRDefault="004765F1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4765F1" w:rsidRDefault="004765F1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4765F1" w:rsidRPr="003C31CE" w:rsidRDefault="004765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4765F1" w:rsidRDefault="004765F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4765F1" w:rsidRPr="003C31CE" w:rsidRDefault="004765F1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4765F1" w:rsidRDefault="004765F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4765F1" w:rsidRPr="003C31CE" w:rsidRDefault="004765F1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4765F1" w:rsidRPr="003C31CE" w:rsidRDefault="004765F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4765F1" w:rsidRPr="003C31CE" w:rsidRDefault="004765F1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4765F1" w:rsidRPr="003C31CE" w:rsidRDefault="004765F1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4765F1" w:rsidRPr="003C31CE" w:rsidRDefault="004765F1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4765F1" w:rsidRDefault="004765F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4765F1" w:rsidRDefault="004765F1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4765F1" w:rsidRPr="003C31CE" w:rsidRDefault="004765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4765F1" w:rsidRDefault="004765F1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4765F1" w:rsidRPr="009B63E9" w:rsidRDefault="004765F1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4765F1" w:rsidRDefault="004765F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4765F1" w:rsidRDefault="004765F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Default="004765F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Default="004765F1" w:rsidP="00BF0D3E">
      <w:pPr>
        <w:pStyle w:val="PlainText"/>
        <w:rPr>
          <w:rFonts w:ascii="Verdana" w:eastAsia="Arial Unicode MS" w:hAnsi="Verdana"/>
          <w:i/>
          <w:iCs/>
          <w:sz w:val="14"/>
          <w:szCs w:val="14"/>
        </w:rPr>
      </w:pPr>
    </w:p>
    <w:p w:rsidR="004765F1" w:rsidRPr="00E80AE0" w:rsidRDefault="004765F1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4765F1" w:rsidRDefault="004765F1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765F1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5F1" w:rsidRPr="007E355A" w:rsidRDefault="004765F1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65F1" w:rsidRDefault="004765F1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4765F1" w:rsidRDefault="004765F1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4765F1" w:rsidRDefault="004765F1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4765F1" w:rsidRPr="00BF0D3E" w:rsidRDefault="004765F1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Wykonanie mechaniczne oraz ręczne ścinki poboczy na  drogach miejskich we Wrocławiu</w:t>
            </w:r>
          </w:p>
          <w:p w:rsidR="004765F1" w:rsidRPr="007E355A" w:rsidRDefault="004765F1" w:rsidP="009B63E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4765F1" w:rsidRDefault="004765F1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7E355A" w:rsidRDefault="004765F1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4765F1" w:rsidRPr="0009157E" w:rsidRDefault="004765F1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4765F1" w:rsidRPr="0009157E" w:rsidRDefault="004765F1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765F1" w:rsidRPr="0009157E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4765F1" w:rsidRPr="0009157E" w:rsidRDefault="004765F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4765F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3C31CE" w:rsidRDefault="004765F1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4765F1" w:rsidRDefault="004765F1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4765F1" w:rsidRDefault="004765F1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4765F1" w:rsidRPr="00006711" w:rsidRDefault="004765F1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4765F1" w:rsidRPr="00006711" w:rsidRDefault="004765F1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rPr>
          <w:rFonts w:ascii="Verdana" w:eastAsia="Arial Unicode MS" w:hAnsi="Verdana"/>
          <w:sz w:val="18"/>
          <w:szCs w:val="18"/>
        </w:rPr>
      </w:pPr>
    </w:p>
    <w:p w:rsidR="004765F1" w:rsidRDefault="004765F1" w:rsidP="008110C3">
      <w:pPr>
        <w:rPr>
          <w:rFonts w:ascii="Verdana" w:eastAsia="Arial Unicode MS" w:hAnsi="Verdana"/>
          <w:sz w:val="18"/>
          <w:szCs w:val="18"/>
        </w:rPr>
      </w:pPr>
    </w:p>
    <w:p w:rsidR="004765F1" w:rsidRPr="00006711" w:rsidRDefault="004765F1" w:rsidP="008110C3">
      <w:pPr>
        <w:rPr>
          <w:rFonts w:ascii="Verdana" w:eastAsia="Arial Unicode MS" w:hAnsi="Verdana"/>
          <w:sz w:val="18"/>
          <w:szCs w:val="18"/>
        </w:rPr>
      </w:pPr>
    </w:p>
    <w:p w:rsidR="004765F1" w:rsidRPr="004D62D7" w:rsidRDefault="004765F1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4765F1" w:rsidRPr="004D62D7" w:rsidRDefault="004765F1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4765F1" w:rsidRDefault="004765F1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4765F1" w:rsidRPr="00267B1C" w:rsidRDefault="004765F1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4765F1" w:rsidRPr="00267B1C" w:rsidRDefault="004765F1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4765F1" w:rsidRPr="00900388" w:rsidRDefault="004765F1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4765F1" w:rsidRDefault="004765F1" w:rsidP="008110C3">
      <w:pPr>
        <w:rPr>
          <w:rFonts w:ascii="Verdana" w:eastAsia="Arial Unicode MS" w:hAnsi="Verdana"/>
          <w:sz w:val="20"/>
          <w:szCs w:val="20"/>
        </w:rPr>
      </w:pPr>
    </w:p>
    <w:p w:rsidR="004765F1" w:rsidRDefault="004765F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4765F1" w:rsidRDefault="004765F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4765F1" w:rsidRDefault="004765F1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4765F1" w:rsidRPr="0009157E" w:rsidRDefault="004765F1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4765F1" w:rsidRPr="0009157E" w:rsidRDefault="004765F1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4765F1" w:rsidRPr="0009157E" w:rsidRDefault="004765F1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4765F1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5F1" w:rsidRDefault="004765F1">
      <w:r>
        <w:separator/>
      </w:r>
    </w:p>
  </w:endnote>
  <w:endnote w:type="continuationSeparator" w:id="1">
    <w:p w:rsidR="004765F1" w:rsidRDefault="00476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5F1" w:rsidRDefault="004765F1">
      <w:r>
        <w:separator/>
      </w:r>
    </w:p>
  </w:footnote>
  <w:footnote w:type="continuationSeparator" w:id="1">
    <w:p w:rsidR="004765F1" w:rsidRDefault="004765F1">
      <w:r>
        <w:continuationSeparator/>
      </w:r>
    </w:p>
  </w:footnote>
  <w:footnote w:id="2">
    <w:p w:rsidR="004765F1" w:rsidRDefault="004765F1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20FF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2A45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D564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1D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631E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5ED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5F1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0CEA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3F8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0D3E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0D4D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89A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48F1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40CEA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40CE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40CE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40CEA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40CE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40CE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40CE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40CEA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40CEA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40CEA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540CEA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40CEA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40CEA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40CEA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40CEA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40CEA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CEA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40CEA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40CE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7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7</Pages>
  <Words>1739</Words>
  <Characters>10439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9</cp:revision>
  <cp:lastPrinted>2019-06-19T06:09:00Z</cp:lastPrinted>
  <dcterms:created xsi:type="dcterms:W3CDTF">2018-06-19T10:50:00Z</dcterms:created>
  <dcterms:modified xsi:type="dcterms:W3CDTF">2019-06-19T06:09:00Z</dcterms:modified>
</cp:coreProperties>
</file>