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7E355A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3C1867" w:rsidRDefault="003C1867" w:rsidP="003C186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Utrzymanie i konserwacja wyposażenia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przejść podziemnych i tuneli pieszo-rowerowych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563196">
        <w:rPr>
          <w:rFonts w:ascii="Verdana" w:eastAsia="Arial Unicode MS" w:hAnsi="Verdana" w:cs="Arial Unicode MS"/>
          <w:i/>
          <w:iCs/>
          <w:sz w:val="14"/>
          <w:szCs w:val="14"/>
        </w:rPr>
        <w:t xml:space="preserve"> 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>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Cs/>
        </w:rPr>
      </w:pPr>
    </w:p>
    <w:p w:rsidR="007E355A" w:rsidRPr="00914CA9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</w:t>
      </w:r>
      <w:r w:rsidR="0091601F" w:rsidRPr="00E0040E">
        <w:rPr>
          <w:rFonts w:ascii="Verdana" w:eastAsia="Arial Unicode MS" w:hAnsi="Verdana" w:cs="Arial Unicode MS"/>
        </w:rPr>
        <w:t>Wyrażamy chęć uczes</w:t>
      </w:r>
      <w:r w:rsidRPr="00E0040E">
        <w:rPr>
          <w:rFonts w:ascii="Verdana" w:eastAsia="Arial Unicode MS" w:hAnsi="Verdana" w:cs="Arial Unicode MS"/>
        </w:rPr>
        <w:t>tnictwa w zorganizowanym przez Z</w:t>
      </w:r>
      <w:r w:rsidR="0091601F" w:rsidRPr="00E0040E">
        <w:rPr>
          <w:rFonts w:ascii="Verdana" w:eastAsia="Arial Unicode MS" w:hAnsi="Verdana" w:cs="Arial Unicode MS"/>
        </w:rPr>
        <w:t xml:space="preserve">arząd </w:t>
      </w:r>
      <w:r w:rsidRPr="00E0040E">
        <w:rPr>
          <w:rFonts w:ascii="Verdana" w:eastAsia="Arial Unicode MS" w:hAnsi="Verdana" w:cs="Arial Unicode MS"/>
        </w:rPr>
        <w:t>D</w:t>
      </w:r>
      <w:r w:rsidR="0091601F" w:rsidRPr="00E0040E">
        <w:rPr>
          <w:rFonts w:ascii="Verdana" w:eastAsia="Arial Unicode MS" w:hAnsi="Verdana" w:cs="Arial Unicode MS"/>
        </w:rPr>
        <w:t xml:space="preserve">róg i </w:t>
      </w:r>
      <w:r w:rsidRPr="00E0040E">
        <w:rPr>
          <w:rFonts w:ascii="Verdana" w:eastAsia="Arial Unicode MS" w:hAnsi="Verdana" w:cs="Arial Unicode MS"/>
        </w:rPr>
        <w:t>U</w:t>
      </w:r>
      <w:r w:rsidR="0091601F" w:rsidRPr="00E0040E">
        <w:rPr>
          <w:rFonts w:ascii="Verdana" w:eastAsia="Arial Unicode MS" w:hAnsi="Verdana" w:cs="Arial Unicode MS"/>
        </w:rPr>
        <w:t xml:space="preserve">trzymania </w:t>
      </w:r>
      <w:r w:rsidRPr="00E0040E">
        <w:rPr>
          <w:rFonts w:ascii="Verdana" w:eastAsia="Arial Unicode MS" w:hAnsi="Verdana" w:cs="Arial Unicode MS"/>
        </w:rPr>
        <w:t>M</w:t>
      </w:r>
      <w:r w:rsidR="0091601F" w:rsidRPr="00E0040E">
        <w:rPr>
          <w:rFonts w:ascii="Verdana" w:eastAsia="Arial Unicode MS" w:hAnsi="Verdana" w:cs="Arial Unicode MS"/>
        </w:rPr>
        <w:t xml:space="preserve">iasta </w:t>
      </w:r>
      <w:r w:rsidRPr="00E0040E">
        <w:rPr>
          <w:rFonts w:ascii="Verdana" w:eastAsia="Arial Unicode MS" w:hAnsi="Verdana" w:cs="Arial Unicode MS"/>
        </w:rPr>
        <w:br/>
      </w:r>
      <w:r w:rsidR="0091601F" w:rsidRPr="001650DA">
        <w:rPr>
          <w:rFonts w:ascii="Verdana" w:eastAsia="Arial Unicode MS" w:hAnsi="Verdana" w:cs="Arial Unicode MS"/>
          <w:spacing w:val="-2"/>
        </w:rPr>
        <w:t>we Wrocławiu przetargu nieograniczonym na</w:t>
      </w:r>
      <w:r w:rsidRPr="001650DA">
        <w:rPr>
          <w:rFonts w:ascii="Verdana" w:eastAsia="Arial Unicode MS" w:hAnsi="Verdana" w:cs="Arial Unicode MS"/>
          <w:spacing w:val="-2"/>
        </w:rPr>
        <w:t xml:space="preserve"> </w:t>
      </w:r>
      <w:r w:rsidR="003C1867">
        <w:rPr>
          <w:rFonts w:ascii="Verdana" w:hAnsi="Verdana"/>
          <w:b/>
          <w:bCs/>
        </w:rPr>
        <w:t>Utrzymanie i konserwację wyposażenia przejść podziemnych i tuneli pieszo-rowerowych</w:t>
      </w:r>
      <w:r w:rsidR="003C1867" w:rsidRPr="00C126C3">
        <w:rPr>
          <w:rFonts w:ascii="Verdana" w:hAnsi="Verdana"/>
          <w:b/>
          <w:bCs/>
        </w:rPr>
        <w:t xml:space="preserve"> na terenie miasta Wrocławia</w:t>
      </w:r>
      <w:r w:rsidR="00914CA9">
        <w:rPr>
          <w:rFonts w:ascii="Verdana" w:hAnsi="Verdana"/>
        </w:rPr>
        <w:t xml:space="preserve">: </w:t>
      </w:r>
    </w:p>
    <w:p w:rsidR="00914CA9" w:rsidRPr="00EB45A5" w:rsidRDefault="00914CA9" w:rsidP="00914CA9">
      <w:pPr>
        <w:jc w:val="both"/>
        <w:rPr>
          <w:rFonts w:ascii="Verdana" w:eastAsia="Arial Unicode MS" w:hAnsi="Verdana" w:cs="Arial Unicode MS"/>
          <w:b/>
          <w:sz w:val="20"/>
          <w:szCs w:val="20"/>
          <w:vertAlign w:val="superscript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>Zadanie 1</w:t>
      </w:r>
      <w:r w:rsidR="008454C8">
        <w:rPr>
          <w:rFonts w:ascii="Verdana" w:eastAsia="Arial Unicode MS" w:hAnsi="Verdana" w:cs="Arial Unicode MS"/>
          <w:b/>
          <w:sz w:val="20"/>
          <w:szCs w:val="20"/>
        </w:rPr>
        <w:t xml:space="preserve">: </w:t>
      </w:r>
      <w:r w:rsidR="003C1867" w:rsidRPr="00A2124D">
        <w:rPr>
          <w:rFonts w:ascii="Verdana" w:hAnsi="Verdana"/>
          <w:b/>
          <w:bCs/>
          <w:sz w:val="20"/>
          <w:szCs w:val="20"/>
        </w:rPr>
        <w:t>Utrzymanie i konserwacja wyposażenia przejść podziemnych i tuneli pieszo-rowerowych bez przepompowni</w:t>
      </w:r>
      <w:r w:rsidR="008454C8">
        <w:rPr>
          <w:rFonts w:ascii="Verdana" w:eastAsia="Arial Unicode MS" w:hAnsi="Verdana" w:cs="Arial Unicode MS"/>
          <w:b/>
          <w:sz w:val="20"/>
          <w:szCs w:val="20"/>
        </w:rPr>
        <w:t>;</w:t>
      </w:r>
      <w:r w:rsidR="00EB45A5">
        <w:rPr>
          <w:rFonts w:ascii="Verdana" w:eastAsia="Arial Unicode MS" w:hAnsi="Verdana" w:cs="Arial Unicode MS"/>
          <w:b/>
          <w:sz w:val="20"/>
          <w:szCs w:val="20"/>
        </w:rPr>
        <w:t xml:space="preserve"> *</w:t>
      </w:r>
      <w:r w:rsidR="00EB45A5">
        <w:rPr>
          <w:rFonts w:ascii="Verdana" w:eastAsia="Arial Unicode MS" w:hAnsi="Verdana" w:cs="Arial Unicode MS"/>
          <w:b/>
          <w:sz w:val="20"/>
          <w:szCs w:val="20"/>
          <w:vertAlign w:val="superscript"/>
        </w:rPr>
        <w:t>)</w:t>
      </w:r>
    </w:p>
    <w:p w:rsidR="00914CA9" w:rsidRPr="00EB45A5" w:rsidRDefault="00914CA9" w:rsidP="00914CA9">
      <w:pPr>
        <w:jc w:val="both"/>
        <w:rPr>
          <w:rFonts w:ascii="Verdana" w:eastAsia="Arial Unicode MS" w:hAnsi="Verdana" w:cs="Arial Unicode MS"/>
          <w:b/>
          <w:i/>
          <w:color w:val="FF00FF"/>
          <w:sz w:val="20"/>
          <w:szCs w:val="20"/>
          <w:vertAlign w:val="superscript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 xml:space="preserve">Zadanie 2: </w:t>
      </w:r>
      <w:r w:rsidR="003C1867" w:rsidRPr="00A2124D">
        <w:rPr>
          <w:rFonts w:ascii="Verdana" w:hAnsi="Verdana"/>
          <w:b/>
          <w:bCs/>
          <w:sz w:val="20"/>
          <w:szCs w:val="20"/>
        </w:rPr>
        <w:t>Utrzymanie i konserwacja wyposażenia przejść podziemnych i tuneli pieszo-rowerowych z przepompownią</w:t>
      </w:r>
      <w:r w:rsidR="003C1867">
        <w:rPr>
          <w:rFonts w:ascii="Verdana" w:hAnsi="Verdana"/>
          <w:b/>
          <w:bCs/>
          <w:sz w:val="20"/>
          <w:szCs w:val="20"/>
        </w:rPr>
        <w:t>.</w:t>
      </w:r>
      <w:r w:rsidR="00EB45A5">
        <w:rPr>
          <w:rFonts w:ascii="Verdana" w:hAnsi="Verdana"/>
          <w:b/>
          <w:bCs/>
          <w:sz w:val="20"/>
          <w:szCs w:val="20"/>
        </w:rPr>
        <w:t xml:space="preserve"> *</w:t>
      </w:r>
      <w:r w:rsidR="00EB45A5">
        <w:rPr>
          <w:rFonts w:ascii="Verdana" w:hAnsi="Verdana"/>
          <w:b/>
          <w:bCs/>
          <w:sz w:val="20"/>
          <w:szCs w:val="20"/>
          <w:vertAlign w:val="superscript"/>
        </w:rPr>
        <w:t>)</w:t>
      </w:r>
    </w:p>
    <w:p w:rsidR="007E355A" w:rsidRPr="00062715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914CA9" w:rsidRPr="00914CA9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14CA9">
        <w:rPr>
          <w:rFonts w:ascii="Verdana" w:eastAsia="Arial Unicode MS" w:hAnsi="Verdana" w:cs="Arial Unicode MS"/>
          <w:bCs/>
        </w:rPr>
        <w:t xml:space="preserve">: </w:t>
      </w:r>
    </w:p>
    <w:p w:rsidR="007C5FF2" w:rsidRDefault="00914CA9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914CA9">
        <w:rPr>
          <w:rFonts w:ascii="Verdana" w:eastAsia="Arial Unicode MS" w:hAnsi="Verdana" w:cs="Arial Unicode MS"/>
          <w:b/>
          <w:bCs/>
        </w:rPr>
        <w:t>Zadanie 1: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……</w:t>
      </w:r>
      <w:r w:rsidR="00935F75" w:rsidRPr="00F656E0">
        <w:rPr>
          <w:rFonts w:ascii="Verdana" w:eastAsia="Arial Unicode MS" w:hAnsi="Verdana" w:cs="Arial Unicode MS"/>
          <w:b/>
          <w:bCs/>
        </w:rPr>
        <w:t>…….</w:t>
      </w:r>
      <w:r w:rsidR="0091601F" w:rsidRPr="00F656E0">
        <w:rPr>
          <w:rFonts w:ascii="Verdana" w:eastAsia="Arial Unicode MS" w:hAnsi="Verdana" w:cs="Arial Unicode MS"/>
          <w:b/>
        </w:rPr>
        <w:t xml:space="preserve"> złotych</w:t>
      </w:r>
      <w:r w:rsidR="0091601F"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>
        <w:rPr>
          <w:rFonts w:ascii="Verdana" w:eastAsia="Arial Unicode MS" w:hAnsi="Verdana" w:cs="Arial Unicode MS"/>
        </w:rPr>
        <w:t>estawieniem kosztów zadania dla Zadania 1;</w:t>
      </w:r>
      <w:r w:rsidR="00EB45A5">
        <w:rPr>
          <w:rFonts w:ascii="Verdana" w:eastAsia="Arial Unicode MS" w:hAnsi="Verdana" w:cs="Arial Unicode MS"/>
        </w:rPr>
        <w:t xml:space="preserve"> </w:t>
      </w:r>
      <w:r w:rsidR="00EB45A5">
        <w:rPr>
          <w:rFonts w:ascii="Verdana" w:eastAsia="Arial Unicode MS" w:hAnsi="Verdana" w:cs="Arial Unicode MS"/>
          <w:b/>
        </w:rPr>
        <w:t>*</w:t>
      </w:r>
      <w:r w:rsidR="00EB45A5">
        <w:rPr>
          <w:rFonts w:ascii="Verdana" w:eastAsia="Arial Unicode MS" w:hAnsi="Verdana" w:cs="Arial Unicode MS"/>
          <w:b/>
          <w:vertAlign w:val="superscript"/>
        </w:rPr>
        <w:t>)</w:t>
      </w:r>
    </w:p>
    <w:p w:rsidR="00914CA9" w:rsidRDefault="00914CA9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914CA9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2</w:t>
      </w:r>
      <w:r w:rsidRPr="00914CA9">
        <w:rPr>
          <w:rFonts w:ascii="Verdana" w:eastAsia="Arial Unicode MS" w:hAnsi="Verdana" w:cs="Arial Unicode MS"/>
          <w:b/>
          <w:bCs/>
        </w:rPr>
        <w:t>:</w:t>
      </w:r>
      <w:r w:rsidRPr="00F656E0">
        <w:rPr>
          <w:rFonts w:ascii="Verdana" w:eastAsia="Arial Unicode MS" w:hAnsi="Verdana" w:cs="Arial Unicode MS"/>
          <w:bCs/>
        </w:rPr>
        <w:t xml:space="preserve">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……</w:t>
      </w:r>
      <w:r w:rsidRPr="00F656E0">
        <w:rPr>
          <w:rFonts w:ascii="Verdana" w:eastAsia="Arial Unicode MS" w:hAnsi="Verdana" w:cs="Arial Unicode MS"/>
          <w:b/>
          <w:bCs/>
        </w:rPr>
        <w:t>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Zestawieniem kosztów zadania dla Zadania 2</w:t>
      </w:r>
      <w:r w:rsidR="00121E1E">
        <w:rPr>
          <w:rFonts w:ascii="Verdana" w:eastAsia="Arial Unicode MS" w:hAnsi="Verdana" w:cs="Arial Unicode MS"/>
        </w:rPr>
        <w:t>.</w:t>
      </w:r>
      <w:r w:rsidR="00EB45A5" w:rsidRPr="00EB45A5">
        <w:rPr>
          <w:rFonts w:ascii="Verdana" w:eastAsia="Arial Unicode MS" w:hAnsi="Verdana" w:cs="Arial Unicode MS"/>
          <w:b/>
        </w:rPr>
        <w:t xml:space="preserve"> </w:t>
      </w:r>
      <w:r w:rsidR="00EB45A5">
        <w:rPr>
          <w:rFonts w:ascii="Verdana" w:eastAsia="Arial Unicode MS" w:hAnsi="Verdana" w:cs="Arial Unicode MS"/>
          <w:b/>
        </w:rPr>
        <w:t>*</w:t>
      </w:r>
      <w:r w:rsidR="00EB45A5">
        <w:rPr>
          <w:rFonts w:ascii="Verdana" w:eastAsia="Arial Unicode MS" w:hAnsi="Verdana" w:cs="Arial Unicode MS"/>
          <w:b/>
          <w:vertAlign w:val="superscript"/>
        </w:rPr>
        <w:t>)</w:t>
      </w:r>
    </w:p>
    <w:p w:rsidR="00914CA9" w:rsidRDefault="00914CA9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5729C3">
        <w:rPr>
          <w:rFonts w:ascii="Verdana" w:eastAsia="Arial Unicode MS" w:hAnsi="Verdana" w:cs="Arial Unicode MS"/>
        </w:rPr>
        <w:t>:</w:t>
      </w:r>
      <w:r w:rsidR="00DA0C44" w:rsidRPr="00571B5E">
        <w:rPr>
          <w:rFonts w:ascii="Verdana" w:eastAsia="Arial Unicode MS" w:hAnsi="Verdana" w:cs="Arial Unicode MS"/>
        </w:rPr>
        <w:t xml:space="preserve"> </w:t>
      </w:r>
      <w:r w:rsidR="005729C3">
        <w:rPr>
          <w:rFonts w:ascii="Verdana" w:eastAsia="Arial Unicode MS" w:hAnsi="Verdana" w:cs="Arial Unicode MS"/>
          <w:b/>
        </w:rPr>
        <w:t>**</w:t>
      </w:r>
      <w:r w:rsidR="005729C3">
        <w:rPr>
          <w:rFonts w:ascii="Verdana" w:eastAsia="Arial Unicode MS" w:hAnsi="Verdana" w:cs="Arial Unicode MS"/>
          <w:b/>
          <w:vertAlign w:val="superscript"/>
        </w:rPr>
        <w:t>)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5729C3">
        <w:rPr>
          <w:rFonts w:ascii="Verdana" w:eastAsia="Arial Unicode MS" w:hAnsi="Verdana" w:cs="Arial Unicode MS"/>
          <w:sz w:val="20"/>
          <w:szCs w:val="20"/>
        </w:rPr>
        <w:t xml:space="preserve">. </w:t>
      </w:r>
      <w:r w:rsidR="005729C3" w:rsidRPr="005729C3">
        <w:rPr>
          <w:rFonts w:ascii="Verdana" w:eastAsia="Arial Unicode MS" w:hAnsi="Verdana" w:cs="Arial Unicode MS"/>
          <w:b/>
          <w:sz w:val="20"/>
          <w:szCs w:val="20"/>
        </w:rPr>
        <w:t>*</w:t>
      </w:r>
      <w:r w:rsidR="005729C3" w:rsidRPr="005729C3">
        <w:rPr>
          <w:rFonts w:ascii="Verdana" w:eastAsia="Arial Unicode MS" w:hAnsi="Verdana" w:cs="Arial Unicode MS"/>
          <w:b/>
          <w:sz w:val="20"/>
          <w:szCs w:val="20"/>
          <w:vertAlign w:val="superscript"/>
        </w:rPr>
        <w:t>)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729C3" w:rsidRPr="0041030C">
        <w:rPr>
          <w:rFonts w:ascii="Verdana" w:eastAsia="Arial Unicode MS" w:hAnsi="Verdana" w:cs="Arial Unicode MS"/>
          <w:b/>
          <w:sz w:val="20"/>
          <w:szCs w:val="20"/>
        </w:rPr>
        <w:t>*</w:t>
      </w:r>
      <w:r w:rsidR="005729C3" w:rsidRPr="0041030C">
        <w:rPr>
          <w:rFonts w:ascii="Verdana" w:eastAsia="Arial Unicode MS" w:hAnsi="Verdana" w:cs="Arial Unicode MS"/>
          <w:b/>
          <w:sz w:val="20"/>
          <w:szCs w:val="20"/>
          <w:vertAlign w:val="superscript"/>
        </w:rPr>
        <w:t>)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</w:t>
      </w:r>
      <w:r w:rsidR="005729C3">
        <w:rPr>
          <w:rFonts w:ascii="Verdana" w:eastAsia="Arial Unicode MS" w:hAnsi="Verdana" w:cs="Arial Unicode MS"/>
          <w:sz w:val="20"/>
          <w:szCs w:val="20"/>
        </w:rPr>
        <w:t>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729C3" w:rsidRPr="0041030C">
        <w:rPr>
          <w:rFonts w:ascii="Verdana" w:eastAsia="Arial Unicode MS" w:hAnsi="Verdana" w:cs="Arial Unicode MS"/>
          <w:b/>
          <w:sz w:val="20"/>
          <w:szCs w:val="20"/>
        </w:rPr>
        <w:t>*</w:t>
      </w:r>
      <w:r w:rsidR="005729C3" w:rsidRPr="0041030C">
        <w:rPr>
          <w:rFonts w:ascii="Verdana" w:eastAsia="Arial Unicode MS" w:hAnsi="Verdana" w:cs="Arial Unicode MS"/>
          <w:b/>
          <w:sz w:val="20"/>
          <w:szCs w:val="20"/>
          <w:vertAlign w:val="superscript"/>
        </w:rPr>
        <w:t>)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lastRenderedPageBreak/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97724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3C1867">
        <w:rPr>
          <w:rFonts w:ascii="Verdana" w:eastAsia="Arial Unicode MS" w:hAnsi="Verdana" w:cs="Arial Unicode MS"/>
          <w:spacing w:val="-2"/>
        </w:rPr>
        <w:t xml:space="preserve"> </w:t>
      </w:r>
      <w:r w:rsidR="004C3363" w:rsidRPr="00697D36">
        <w:rPr>
          <w:rFonts w:ascii="Verdana" w:hAnsi="Verdana"/>
          <w:b/>
          <w:bCs/>
        </w:rPr>
        <w:t xml:space="preserve">od </w:t>
      </w:r>
      <w:r w:rsidR="00697D36" w:rsidRPr="00697D36">
        <w:rPr>
          <w:rFonts w:ascii="Verdana" w:hAnsi="Verdana"/>
          <w:b/>
          <w:bCs/>
        </w:rPr>
        <w:t>dnia 01.03.2019 r. do dnia 29.02.2020 r.</w:t>
      </w:r>
      <w:r w:rsidR="00697D36">
        <w:rPr>
          <w:rFonts w:ascii="Verdana" w:hAnsi="Verdana"/>
          <w:bCs/>
        </w:rPr>
        <w:t xml:space="preserve"> 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B45A5" w:rsidRDefault="00EB45A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D1237" w:rsidRDefault="005D1237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D1237" w:rsidRPr="000B5B1D" w:rsidRDefault="005D1237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B45A5" w:rsidRDefault="003C1867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8. </w:t>
      </w:r>
      <w:r w:rsidRPr="004D1B23">
        <w:rPr>
          <w:rFonts w:ascii="Verdana" w:eastAsia="Arial Unicode MS" w:hAnsi="Verdana" w:cs="Arial Unicode MS"/>
        </w:rPr>
        <w:t>Udzielamy gwarancji</w:t>
      </w:r>
      <w:r w:rsidR="00EB45A5">
        <w:rPr>
          <w:rFonts w:ascii="Verdana" w:eastAsia="Arial Unicode MS" w:hAnsi="Verdana" w:cs="Arial Unicode MS"/>
        </w:rPr>
        <w:t>:</w:t>
      </w:r>
      <w:r w:rsidR="00EB45A5" w:rsidRPr="00EB45A5">
        <w:rPr>
          <w:rStyle w:val="Odwoanieprzypisudolnego"/>
          <w:rFonts w:ascii="Verdana" w:hAnsi="Verdana"/>
        </w:rPr>
        <w:t xml:space="preserve"> </w:t>
      </w:r>
      <w:r w:rsidR="005D1237">
        <w:rPr>
          <w:rFonts w:ascii="Verdana" w:hAnsi="Verdana" w:cs="Verdana"/>
          <w:color w:val="000000"/>
          <w:vertAlign w:val="superscript"/>
        </w:rPr>
        <w:t>1)</w:t>
      </w:r>
    </w:p>
    <w:p w:rsidR="008454C8" w:rsidRDefault="00EB45A5" w:rsidP="00EF3F84">
      <w:pPr>
        <w:pStyle w:val="Zwykytekst"/>
        <w:tabs>
          <w:tab w:val="left" w:pos="284"/>
        </w:tabs>
        <w:jc w:val="both"/>
        <w:rPr>
          <w:rFonts w:ascii="Verdana" w:hAnsi="Verdana"/>
        </w:rPr>
      </w:pPr>
      <w:r w:rsidRPr="00EB45A5">
        <w:rPr>
          <w:rFonts w:ascii="Verdana" w:eastAsia="Arial Unicode MS" w:hAnsi="Verdana" w:cs="Arial Unicode MS"/>
          <w:b/>
        </w:rPr>
        <w:t>Zadanie 1:</w:t>
      </w:r>
      <w:r w:rsidR="003C1867" w:rsidRPr="004D1B23">
        <w:rPr>
          <w:rFonts w:ascii="Verdana" w:eastAsia="Arial Unicode MS" w:hAnsi="Verdana" w:cs="Arial Unicode MS"/>
        </w:rPr>
        <w:t xml:space="preserve"> na okres </w:t>
      </w:r>
      <w:r w:rsidR="003C1867" w:rsidRPr="004D1B23">
        <w:rPr>
          <w:rFonts w:ascii="Verdana" w:hAnsi="Verdana"/>
          <w:b/>
        </w:rPr>
        <w:t>….. (</w:t>
      </w:r>
      <w:r w:rsidR="003C1867">
        <w:rPr>
          <w:rFonts w:ascii="Verdana" w:hAnsi="Verdana"/>
          <w:b/>
        </w:rPr>
        <w:t>12</w:t>
      </w:r>
      <w:r w:rsidR="003C1867" w:rsidRPr="00312C41">
        <w:rPr>
          <w:rFonts w:ascii="Verdana" w:hAnsi="Verdana"/>
        </w:rPr>
        <w:t>,</w:t>
      </w:r>
      <w:r w:rsidR="003C1867" w:rsidRPr="004D1B23">
        <w:rPr>
          <w:rFonts w:ascii="Verdana" w:hAnsi="Verdana"/>
          <w:b/>
        </w:rPr>
        <w:t xml:space="preserve"> </w:t>
      </w:r>
      <w:r w:rsidR="003C1867">
        <w:rPr>
          <w:rFonts w:ascii="Verdana" w:hAnsi="Verdana"/>
          <w:b/>
        </w:rPr>
        <w:t>18</w:t>
      </w:r>
      <w:r w:rsidR="003C1867" w:rsidRPr="004D1B23">
        <w:rPr>
          <w:rFonts w:ascii="Verdana" w:hAnsi="Verdana"/>
          <w:b/>
        </w:rPr>
        <w:t xml:space="preserve"> </w:t>
      </w:r>
      <w:r w:rsidR="003C1867" w:rsidRPr="00312C41">
        <w:rPr>
          <w:rFonts w:ascii="Verdana" w:hAnsi="Verdana"/>
        </w:rPr>
        <w:t>lub</w:t>
      </w:r>
      <w:r w:rsidR="003C1867" w:rsidRPr="004D1B23">
        <w:rPr>
          <w:rFonts w:ascii="Verdana" w:hAnsi="Verdana"/>
          <w:b/>
        </w:rPr>
        <w:t xml:space="preserve"> </w:t>
      </w:r>
      <w:r w:rsidR="003C1867">
        <w:rPr>
          <w:rFonts w:ascii="Verdana" w:hAnsi="Verdana"/>
          <w:b/>
        </w:rPr>
        <w:t>24</w:t>
      </w:r>
      <w:r w:rsidR="003C1867" w:rsidRPr="004D1B23">
        <w:rPr>
          <w:rFonts w:ascii="Verdana" w:hAnsi="Verdana"/>
          <w:b/>
        </w:rPr>
        <w:t xml:space="preserve">) </w:t>
      </w:r>
      <w:r w:rsidR="003C1867" w:rsidRPr="004D1B23">
        <w:rPr>
          <w:rFonts w:ascii="Verdana" w:hAnsi="Verdana"/>
        </w:rPr>
        <w:t>miesięcy</w:t>
      </w:r>
      <w:r w:rsidR="003C1867">
        <w:rPr>
          <w:rFonts w:ascii="Verdana" w:hAnsi="Verdana"/>
        </w:rPr>
        <w:t>/miesiące</w:t>
      </w:r>
      <w:r w:rsidR="003C1867" w:rsidRPr="004D1B23">
        <w:rPr>
          <w:rFonts w:ascii="Verdana" w:hAnsi="Verdana"/>
        </w:rPr>
        <w:t xml:space="preserve"> </w:t>
      </w:r>
      <w:r w:rsidR="003C1867" w:rsidRPr="004D1B23">
        <w:rPr>
          <w:rFonts w:ascii="Verdana" w:eastAsia="Arial Unicode MS" w:hAnsi="Verdana" w:cs="Arial Unicode MS"/>
        </w:rPr>
        <w:t xml:space="preserve">na wykonane </w:t>
      </w:r>
      <w:r w:rsidR="00697D36">
        <w:rPr>
          <w:rFonts w:ascii="Verdana" w:eastAsia="Arial Unicode MS" w:hAnsi="Verdana" w:cs="Arial Unicode MS"/>
        </w:rPr>
        <w:t xml:space="preserve">prace modernizacyjne (np. wymiana instalacji elektrycznej, wymiana lamp, remont lub wymiana pomp) </w:t>
      </w:r>
      <w:r w:rsidR="003C1867" w:rsidRPr="004D1B23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</w:t>
      </w:r>
      <w:r w:rsidR="003C1867" w:rsidRPr="004D1B23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>
        <w:rPr>
          <w:rFonts w:ascii="Verdana" w:eastAsia="Arial Unicode MS" w:hAnsi="Verdana" w:cs="Arial Unicode MS"/>
          <w:b/>
        </w:rPr>
        <w:t>*</w:t>
      </w:r>
      <w:r>
        <w:rPr>
          <w:rFonts w:ascii="Verdana" w:eastAsia="Arial Unicode MS" w:hAnsi="Verdana" w:cs="Arial Unicode MS"/>
          <w:b/>
          <w:vertAlign w:val="superscript"/>
        </w:rPr>
        <w:t>)</w:t>
      </w:r>
    </w:p>
    <w:p w:rsidR="00EB45A5" w:rsidRDefault="00EB45A5" w:rsidP="00EB45A5">
      <w:pPr>
        <w:pStyle w:val="Zwykytekst"/>
        <w:tabs>
          <w:tab w:val="left" w:pos="284"/>
        </w:tabs>
        <w:jc w:val="both"/>
        <w:rPr>
          <w:rFonts w:ascii="Verdana" w:hAnsi="Verdana"/>
        </w:rPr>
      </w:pPr>
      <w:r w:rsidRPr="00EB45A5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2</w:t>
      </w:r>
      <w:r w:rsidRPr="00EB45A5">
        <w:rPr>
          <w:rFonts w:ascii="Verdana" w:eastAsia="Arial Unicode MS" w:hAnsi="Verdana" w:cs="Arial Unicode MS"/>
          <w:b/>
        </w:rPr>
        <w:t>:</w:t>
      </w:r>
      <w:r w:rsidRPr="004D1B23">
        <w:rPr>
          <w:rFonts w:ascii="Verdana" w:eastAsia="Arial Unicode MS" w:hAnsi="Verdana" w:cs="Arial Unicode MS"/>
        </w:rPr>
        <w:t xml:space="preserve"> na okres </w:t>
      </w:r>
      <w:r w:rsidRPr="004D1B23">
        <w:rPr>
          <w:rFonts w:ascii="Verdana" w:hAnsi="Verdana"/>
          <w:b/>
        </w:rPr>
        <w:t>….. (</w:t>
      </w:r>
      <w:r>
        <w:rPr>
          <w:rFonts w:ascii="Verdana" w:hAnsi="Verdana"/>
          <w:b/>
        </w:rPr>
        <w:t>12</w:t>
      </w:r>
      <w:r w:rsidRPr="00312C41">
        <w:rPr>
          <w:rFonts w:ascii="Verdana" w:hAnsi="Verdana"/>
        </w:rPr>
        <w:t>,</w:t>
      </w:r>
      <w:r w:rsidRPr="004D1B23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18</w:t>
      </w:r>
      <w:r w:rsidRPr="004D1B23">
        <w:rPr>
          <w:rFonts w:ascii="Verdana" w:hAnsi="Verdana"/>
          <w:b/>
        </w:rPr>
        <w:t xml:space="preserve"> </w:t>
      </w:r>
      <w:r w:rsidRPr="00312C41">
        <w:rPr>
          <w:rFonts w:ascii="Verdana" w:hAnsi="Verdana"/>
        </w:rPr>
        <w:t>lub</w:t>
      </w:r>
      <w:r w:rsidRPr="004D1B23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24</w:t>
      </w:r>
      <w:r w:rsidRPr="004D1B23">
        <w:rPr>
          <w:rFonts w:ascii="Verdana" w:hAnsi="Verdana"/>
          <w:b/>
        </w:rPr>
        <w:t xml:space="preserve">) </w:t>
      </w:r>
      <w:r w:rsidRPr="004D1B23">
        <w:rPr>
          <w:rFonts w:ascii="Verdana" w:hAnsi="Verdana"/>
        </w:rPr>
        <w:t>miesięcy</w:t>
      </w:r>
      <w:r>
        <w:rPr>
          <w:rFonts w:ascii="Verdana" w:hAnsi="Verdana"/>
        </w:rPr>
        <w:t>/miesiące</w:t>
      </w:r>
      <w:r w:rsidRPr="004D1B23">
        <w:rPr>
          <w:rFonts w:ascii="Verdana" w:hAnsi="Verdana"/>
        </w:rPr>
        <w:t xml:space="preserve"> </w:t>
      </w:r>
      <w:r w:rsidRPr="004D1B23">
        <w:rPr>
          <w:rFonts w:ascii="Verdana" w:eastAsia="Arial Unicode MS" w:hAnsi="Verdana" w:cs="Arial Unicode MS"/>
        </w:rPr>
        <w:t xml:space="preserve">na wykonane </w:t>
      </w:r>
      <w:r>
        <w:rPr>
          <w:rFonts w:ascii="Verdana" w:eastAsia="Arial Unicode MS" w:hAnsi="Verdana" w:cs="Arial Unicode MS"/>
        </w:rPr>
        <w:t xml:space="preserve">prace modernizacyjne (np. wymiana instalacji elektrycznej, wymiana lamp) </w:t>
      </w:r>
      <w:r w:rsidRPr="004D1B23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</w:t>
      </w:r>
      <w:r w:rsidRPr="004D1B23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>
        <w:rPr>
          <w:rFonts w:ascii="Verdana" w:eastAsia="Arial Unicode MS" w:hAnsi="Verdana" w:cs="Arial Unicode MS"/>
          <w:b/>
        </w:rPr>
        <w:t>*</w:t>
      </w:r>
      <w:r>
        <w:rPr>
          <w:rFonts w:ascii="Verdana" w:eastAsia="Arial Unicode MS" w:hAnsi="Verdana" w:cs="Arial Unicode MS"/>
          <w:b/>
          <w:vertAlign w:val="superscript"/>
        </w:rPr>
        <w:t>)</w:t>
      </w:r>
    </w:p>
    <w:p w:rsidR="00EB45A5" w:rsidRDefault="00EB45A5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5D1237" w:rsidRPr="005D1237" w:rsidRDefault="005D1237" w:rsidP="005D1237">
      <w:pPr>
        <w:pStyle w:val="Zwykytekst"/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5D1237">
        <w:rPr>
          <w:rStyle w:val="Odwoanieprzypisudolnego"/>
          <w:rFonts w:ascii="Arial" w:hAnsi="Arial" w:cs="Arial"/>
          <w:sz w:val="22"/>
          <w:szCs w:val="22"/>
        </w:rPr>
        <w:t>1)</w:t>
      </w:r>
      <w:r w:rsidRPr="005D1237">
        <w:rPr>
          <w:rFonts w:ascii="Arial" w:hAnsi="Arial" w:cs="Arial"/>
          <w:sz w:val="16"/>
          <w:szCs w:val="16"/>
        </w:rPr>
        <w:t xml:space="preserve"> W przypadku, gdy Wykonawca nie wpisze okresu udzielonej gwarancji traktuje się, że złożył oświadczenie o udzieleniu minimalnego okresu gwarancji (tj. 12 miesięcy)</w:t>
      </w:r>
    </w:p>
    <w:p w:rsidR="00EF3F84" w:rsidRDefault="005D1237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hAnsi="Verdana" w:cs="Arial"/>
          <w:sz w:val="16"/>
          <w:szCs w:val="16"/>
        </w:rPr>
        <w:br/>
      </w:r>
      <w:r w:rsidR="008952A9">
        <w:rPr>
          <w:rFonts w:ascii="Verdana" w:eastAsia="Arial Unicode MS" w:hAnsi="Verdana" w:cs="Arial Unicode MS"/>
          <w:bCs/>
        </w:rPr>
        <w:t>9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8952A9">
        <w:rPr>
          <w:rFonts w:ascii="Verdana" w:eastAsia="Arial Unicode MS" w:hAnsi="Verdana" w:cs="Arial Unicode MS"/>
        </w:rPr>
        <w:t>0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  <w:r w:rsidR="00971012" w:rsidRPr="00971012">
        <w:rPr>
          <w:rStyle w:val="Odwoanieprzypisudolnego"/>
          <w:rFonts w:ascii="Verdana" w:hAnsi="Verdana"/>
          <w:b/>
        </w:rPr>
        <w:t xml:space="preserve"> </w:t>
      </w:r>
    </w:p>
    <w:p w:rsidR="00F02F4B" w:rsidRDefault="00F02F4B" w:rsidP="00F02F4B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b/>
        </w:rPr>
      </w:pPr>
    </w:p>
    <w:p w:rsidR="004F03FE" w:rsidRPr="00EF3F84" w:rsidRDefault="00971012" w:rsidP="00F02F4B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b/>
          <w:iCs/>
        </w:rPr>
      </w:pPr>
      <w:r w:rsidRPr="00971012">
        <w:rPr>
          <w:rFonts w:ascii="Verdana" w:eastAsia="Arial Unicode MS" w:hAnsi="Verdana" w:cs="Arial Unicode MS"/>
          <w:b/>
        </w:rPr>
        <w:t>Zadanie 1:</w:t>
      </w:r>
      <w:r>
        <w:rPr>
          <w:rFonts w:ascii="Verdana" w:eastAsia="Arial Unicode MS" w:hAnsi="Verdana" w:cs="Arial Unicode MS"/>
          <w:b/>
        </w:rPr>
        <w:t xml:space="preserve">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</w:t>
      </w:r>
      <w:r>
        <w:rPr>
          <w:rFonts w:ascii="Verdana" w:eastAsia="Arial Unicode MS" w:hAnsi="Verdana" w:cs="Arial Unicode MS"/>
        </w:rPr>
        <w:t>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…………………………………………….</w:t>
      </w:r>
      <w:r w:rsidR="004659A8" w:rsidRPr="00EF3F84">
        <w:rPr>
          <w:rFonts w:ascii="Verdana" w:eastAsia="Arial Unicode MS" w:hAnsi="Verdana" w:cs="Arial Unicode MS"/>
        </w:rPr>
        <w:t>…………</w:t>
      </w:r>
      <w:r w:rsidR="004659A8"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="0091601F" w:rsidRPr="00EF3F84">
        <w:rPr>
          <w:rFonts w:ascii="Verdana" w:eastAsia="Arial Unicode MS" w:hAnsi="Verdana" w:cs="Arial Unicode MS"/>
          <w:iCs/>
        </w:rPr>
        <w:t>Zamierzamy</w:t>
      </w:r>
      <w:r w:rsidR="004F03FE" w:rsidRPr="00EF3F84">
        <w:rPr>
          <w:rFonts w:ascii="Verdana" w:eastAsia="Arial Unicode MS" w:hAnsi="Verdana" w:cs="Arial Unicode MS"/>
          <w:iCs/>
        </w:rPr>
        <w:t xml:space="preserve">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iCs/>
        </w:rPr>
        <w:t xml:space="preserve">: </w:t>
      </w:r>
      <w:r w:rsidR="00EB45A5">
        <w:rPr>
          <w:rFonts w:ascii="Verdana" w:eastAsia="Arial Unicode MS" w:hAnsi="Verdana" w:cs="Arial Unicode MS"/>
          <w:b/>
        </w:rPr>
        <w:t>*</w:t>
      </w:r>
      <w:r w:rsidR="00EB45A5">
        <w:rPr>
          <w:rFonts w:ascii="Verdana" w:eastAsia="Arial Unicode MS" w:hAnsi="Verdana" w:cs="Arial Unicode MS"/>
          <w:b/>
          <w:vertAlign w:val="superscript"/>
        </w:rPr>
        <w:t>)</w:t>
      </w:r>
    </w:p>
    <w:p w:rsidR="004659A8" w:rsidRPr="00EF3F84" w:rsidRDefault="004659A8" w:rsidP="00F02F4B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971012" w:rsidRPr="00EF3F84" w:rsidRDefault="00971012" w:rsidP="00F02F4B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b/>
          <w:iCs/>
        </w:rPr>
      </w:pPr>
      <w:r w:rsidRPr="00971012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2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Pr="00EF3F84">
        <w:rPr>
          <w:rFonts w:ascii="Verdana" w:eastAsia="Arial Unicode MS" w:hAnsi="Verdana" w:cs="Arial Unicode MS"/>
          <w:iCs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iCs/>
        </w:rPr>
        <w:t xml:space="preserve">: </w:t>
      </w:r>
      <w:r w:rsidR="00EB45A5">
        <w:rPr>
          <w:rFonts w:ascii="Verdana" w:eastAsia="Arial Unicode MS" w:hAnsi="Verdana" w:cs="Arial Unicode MS"/>
          <w:b/>
        </w:rPr>
        <w:t>*</w:t>
      </w:r>
      <w:r w:rsidR="00EB45A5">
        <w:rPr>
          <w:rFonts w:ascii="Verdana" w:eastAsia="Arial Unicode MS" w:hAnsi="Verdana" w:cs="Arial Unicode MS"/>
          <w:b/>
          <w:vertAlign w:val="superscript"/>
        </w:rPr>
        <w:t>)</w:t>
      </w:r>
    </w:p>
    <w:p w:rsidR="00971012" w:rsidRDefault="00971012" w:rsidP="00971012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971012" w:rsidRDefault="00971012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8952A9">
        <w:rPr>
          <w:rFonts w:ascii="Verdana" w:eastAsia="Arial Unicode MS" w:hAnsi="Verdana" w:cs="Arial Unicode MS"/>
          <w:bCs/>
        </w:rPr>
        <w:t>1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971012" w:rsidRDefault="003E0422" w:rsidP="00697104">
      <w:pPr>
        <w:pStyle w:val="Zwykytekst"/>
        <w:spacing w:after="120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325004">
        <w:rPr>
          <w:rFonts w:ascii="Verdana" w:eastAsia="Arial Unicode MS" w:hAnsi="Verdana" w:cs="Arial Unicode MS"/>
          <w:bCs/>
        </w:rPr>
        <w:t xml:space="preserve"> w wysokości</w:t>
      </w:r>
      <w:r w:rsidR="00971012">
        <w:rPr>
          <w:rFonts w:ascii="Verdana" w:eastAsia="Arial Unicode MS" w:hAnsi="Verdana" w:cs="Arial Unicode MS"/>
          <w:bCs/>
        </w:rPr>
        <w:t>:</w:t>
      </w:r>
      <w:r w:rsidR="00697104">
        <w:rPr>
          <w:rFonts w:ascii="Verdana" w:eastAsia="Arial Unicode MS" w:hAnsi="Verdana" w:cs="Arial Unicode MS"/>
          <w:bCs/>
        </w:rPr>
        <w:t xml:space="preserve"> </w:t>
      </w:r>
    </w:p>
    <w:p w:rsidR="003E0422" w:rsidRPr="00EF3F84" w:rsidRDefault="00697104" w:rsidP="00697104">
      <w:pPr>
        <w:pStyle w:val="Zwykytekst"/>
        <w:spacing w:before="120"/>
        <w:jc w:val="both"/>
        <w:rPr>
          <w:rFonts w:ascii="Verdana" w:eastAsia="Arial Unicode MS" w:hAnsi="Verdana" w:cs="Arial Unicode MS"/>
          <w:bCs/>
        </w:rPr>
      </w:pPr>
      <w:r w:rsidRPr="00697104">
        <w:rPr>
          <w:rFonts w:ascii="Verdana" w:eastAsia="Arial Unicode MS" w:hAnsi="Verdana" w:cs="Arial Unicode MS"/>
          <w:b/>
          <w:bCs/>
        </w:rPr>
        <w:t>Zadanie 1:</w:t>
      </w:r>
      <w:r w:rsidR="00325004">
        <w:rPr>
          <w:rFonts w:ascii="Verdana" w:eastAsia="Arial Unicode MS" w:hAnsi="Verdana" w:cs="Arial Unicode MS"/>
          <w:bCs/>
        </w:rPr>
        <w:t xml:space="preserve"> </w:t>
      </w:r>
      <w:r w:rsidR="00697D36">
        <w:rPr>
          <w:rFonts w:ascii="Verdana" w:eastAsia="Arial Unicode MS" w:hAnsi="Verdana" w:cs="Arial Unicode MS"/>
          <w:b/>
          <w:bCs/>
        </w:rPr>
        <w:t>4</w:t>
      </w:r>
      <w:r w:rsidR="00B0234A" w:rsidRPr="009A68C6">
        <w:rPr>
          <w:rFonts w:ascii="Verdana" w:eastAsia="Arial Unicode MS" w:hAnsi="Verdana" w:cs="Arial Unicode MS"/>
          <w:b/>
          <w:bCs/>
        </w:rPr>
        <w:t>.000,00 zł</w:t>
      </w:r>
      <w:r w:rsidR="003E0422"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  <w:r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</w:t>
      </w:r>
      <w:r>
        <w:rPr>
          <w:rFonts w:ascii="Verdana" w:eastAsia="Arial Unicode MS" w:hAnsi="Verdana" w:cs="Arial Unicode MS"/>
          <w:bCs/>
        </w:rPr>
        <w:t>……………………</w:t>
      </w:r>
      <w:r w:rsidR="004659A8" w:rsidRPr="00EF3F84">
        <w:rPr>
          <w:rFonts w:ascii="Verdana" w:eastAsia="Arial Unicode MS" w:hAnsi="Verdana" w:cs="Arial Unicode MS"/>
          <w:bCs/>
        </w:rPr>
        <w:t>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</w:t>
      </w:r>
      <w:r w:rsidR="0041030C">
        <w:rPr>
          <w:rFonts w:ascii="Verdana" w:eastAsia="Arial Unicode MS" w:hAnsi="Verdana" w:cs="Arial Unicode MS"/>
          <w:sz w:val="20"/>
          <w:szCs w:val="20"/>
        </w:rPr>
        <w:t>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</w:t>
      </w:r>
      <w:r w:rsidR="002C3DBC">
        <w:rPr>
          <w:rFonts w:ascii="Verdana" w:eastAsia="Arial Unicode MS" w:hAnsi="Verdana" w:cs="Arial Unicode MS"/>
          <w:sz w:val="20"/>
          <w:szCs w:val="20"/>
        </w:rPr>
        <w:t>…</w:t>
      </w:r>
      <w:r w:rsidR="00EB45A5">
        <w:rPr>
          <w:rFonts w:ascii="Verdana" w:eastAsia="Arial Unicode MS" w:hAnsi="Verdana" w:cs="Arial Unicode MS"/>
          <w:b/>
          <w:sz w:val="20"/>
          <w:szCs w:val="20"/>
        </w:rPr>
        <w:t>*</w:t>
      </w:r>
      <w:r w:rsidR="00EB45A5">
        <w:rPr>
          <w:rFonts w:ascii="Verdana" w:eastAsia="Arial Unicode MS" w:hAnsi="Verdana" w:cs="Arial Unicode MS"/>
          <w:b/>
          <w:sz w:val="20"/>
          <w:szCs w:val="20"/>
          <w:vertAlign w:val="superscript"/>
        </w:rPr>
        <w:t>)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697104" w:rsidRPr="00EF3F84" w:rsidRDefault="00697104" w:rsidP="00697104">
      <w:pPr>
        <w:pStyle w:val="Zwykytekst"/>
        <w:spacing w:before="120"/>
        <w:jc w:val="both"/>
        <w:rPr>
          <w:rFonts w:ascii="Verdana" w:eastAsia="Arial Unicode MS" w:hAnsi="Verdana" w:cs="Arial Unicode MS"/>
          <w:bCs/>
        </w:rPr>
      </w:pPr>
      <w:r w:rsidRPr="00697104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2</w:t>
      </w:r>
      <w:r w:rsidRPr="00697104">
        <w:rPr>
          <w:rFonts w:ascii="Verdana" w:eastAsia="Arial Unicode MS" w:hAnsi="Verdana" w:cs="Arial Unicode MS"/>
          <w:b/>
          <w:bCs/>
        </w:rPr>
        <w:t>:</w:t>
      </w:r>
      <w:r>
        <w:rPr>
          <w:rFonts w:ascii="Verdana" w:eastAsia="Arial Unicode MS" w:hAnsi="Verdana" w:cs="Arial Unicode MS"/>
          <w:bCs/>
        </w:rPr>
        <w:t xml:space="preserve"> </w:t>
      </w:r>
      <w:r w:rsidR="005A068C">
        <w:rPr>
          <w:rFonts w:ascii="Verdana" w:eastAsia="Arial Unicode MS" w:hAnsi="Verdana" w:cs="Arial Unicode MS"/>
          <w:b/>
          <w:bCs/>
        </w:rPr>
        <w:t>5</w:t>
      </w:r>
      <w:r w:rsidRPr="009A68C6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 xml:space="preserve">: </w:t>
      </w:r>
      <w:r w:rsidRPr="00EF3F84">
        <w:rPr>
          <w:rFonts w:ascii="Verdana" w:eastAsia="Arial Unicode MS" w:hAnsi="Verdana" w:cs="Arial Unicode MS"/>
          <w:bCs/>
        </w:rPr>
        <w:t>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</w:t>
      </w:r>
      <w:r w:rsidRPr="00EF3F84">
        <w:rPr>
          <w:rFonts w:ascii="Verdana" w:eastAsia="Arial Unicode MS" w:hAnsi="Verdana" w:cs="Arial Unicode MS"/>
          <w:bCs/>
        </w:rPr>
        <w:t>…..</w:t>
      </w:r>
    </w:p>
    <w:p w:rsidR="0069710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97104" w:rsidRPr="00EF3F8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</w:t>
      </w:r>
      <w:r w:rsidR="0041030C">
        <w:rPr>
          <w:rFonts w:ascii="Verdana" w:eastAsia="Arial Unicode MS" w:hAnsi="Verdana" w:cs="Arial Unicode MS"/>
          <w:sz w:val="20"/>
          <w:szCs w:val="20"/>
        </w:rPr>
        <w:t>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</w:t>
      </w:r>
      <w:r w:rsidR="002C3DBC">
        <w:rPr>
          <w:rFonts w:ascii="Verdana" w:eastAsia="Arial Unicode MS" w:hAnsi="Verdana" w:cs="Arial Unicode MS"/>
          <w:sz w:val="20"/>
          <w:szCs w:val="20"/>
        </w:rPr>
        <w:t>…</w:t>
      </w:r>
      <w:r w:rsidR="00EB45A5">
        <w:rPr>
          <w:rFonts w:ascii="Verdana" w:eastAsia="Arial Unicode MS" w:hAnsi="Verdana" w:cs="Arial Unicode MS"/>
          <w:b/>
          <w:sz w:val="20"/>
          <w:szCs w:val="20"/>
        </w:rPr>
        <w:t>*</w:t>
      </w:r>
      <w:r w:rsidR="00EB45A5">
        <w:rPr>
          <w:rFonts w:ascii="Verdana" w:eastAsia="Arial Unicode MS" w:hAnsi="Verdana" w:cs="Arial Unicode MS"/>
          <w:b/>
          <w:sz w:val="20"/>
          <w:szCs w:val="20"/>
          <w:vertAlign w:val="superscript"/>
        </w:rPr>
        <w:t>)</w:t>
      </w:r>
    </w:p>
    <w:p w:rsidR="00697104" w:rsidRPr="00062715" w:rsidRDefault="00697104" w:rsidP="00697104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8952A9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F02F4B" w:rsidRDefault="00F02F4B" w:rsidP="00F02F4B">
      <w:pPr>
        <w:pStyle w:val="Zwykytekst"/>
        <w:spacing w:before="240" w:after="2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 xml:space="preserve">13.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proofErr w:type="spellStart"/>
      <w:r>
        <w:rPr>
          <w:rFonts w:ascii="Verdana" w:hAnsi="Verdana" w:cs="Verdana"/>
          <w:color w:val="000000"/>
          <w:spacing w:val="-2"/>
        </w:rPr>
        <w:t>(-am</w:t>
      </w:r>
      <w:proofErr w:type="spellEnd"/>
      <w:r>
        <w:rPr>
          <w:rFonts w:ascii="Verdana" w:hAnsi="Verdana" w:cs="Verdana"/>
          <w:color w:val="000000"/>
          <w:spacing w:val="-2"/>
        </w:rPr>
        <w:t>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81A66">
        <w:rPr>
          <w:rFonts w:ascii="Verdana" w:hAnsi="Verdana" w:cs="Verdana"/>
          <w:color w:val="000000"/>
          <w:spacing w:val="-4"/>
        </w:rPr>
        <w:t xml:space="preserve">art. 14 RODO </w:t>
      </w:r>
      <w:r w:rsidRPr="00F81A66">
        <w:rPr>
          <w:rFonts w:ascii="Verdana" w:hAnsi="Verdana" w:cs="Verdana"/>
          <w:color w:val="000000"/>
          <w:spacing w:val="-4"/>
          <w:vertAlign w:val="superscript"/>
        </w:rPr>
        <w:t>1)</w:t>
      </w:r>
      <w:r w:rsidRPr="00F81A66">
        <w:rPr>
          <w:rFonts w:ascii="Verdana" w:hAnsi="Verdana" w:cs="Verdana"/>
          <w:color w:val="000000"/>
          <w:spacing w:val="-4"/>
        </w:rPr>
        <w:t xml:space="preserve"> wobec osób fizycznych, od których dane osobowe bezpośrednio lub pośrednio</w:t>
      </w:r>
      <w:r>
        <w:rPr>
          <w:rFonts w:ascii="Verdana" w:hAnsi="Verdana" w:cs="Verdana"/>
          <w:color w:val="000000"/>
        </w:rPr>
        <w:t xml:space="preserve"> pozyskałem</w:t>
      </w:r>
      <w:proofErr w:type="spellStart"/>
      <w:r>
        <w:rPr>
          <w:rFonts w:ascii="Verdana" w:hAnsi="Verdana" w:cs="Verdana"/>
          <w:color w:val="000000"/>
        </w:rPr>
        <w:t>(-am</w:t>
      </w:r>
      <w:proofErr w:type="spellEnd"/>
      <w:r>
        <w:rPr>
          <w:rFonts w:ascii="Verdana" w:hAnsi="Verdana" w:cs="Verdana"/>
          <w:color w:val="000000"/>
        </w:rPr>
        <w:t>) w celu ubiegania się o udzielenie zamówienia publicznego 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C81F1D" w:rsidRDefault="00C81F1D" w:rsidP="00C81F1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81F1D" w:rsidRDefault="00C81F1D" w:rsidP="00C81F1D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02F4B" w:rsidRDefault="00F02F4B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EB45A5" w:rsidRDefault="00EB45A5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EB45A5" w:rsidRDefault="00EB45A5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9D679F" w:rsidRDefault="009D679F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5D1237" w:rsidRDefault="005D1237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F02F4B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C81F1D" w:rsidRDefault="00C81F1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C81F1D" w:rsidRDefault="00C81F1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E6200D" w:rsidRDefault="00AF2B1E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  <w:r w:rsidRPr="00E6200D">
        <w:rPr>
          <w:rFonts w:ascii="Verdana" w:eastAsia="Arial Unicode MS" w:hAnsi="Verdana" w:cs="Arial Unicode MS"/>
          <w:iCs/>
          <w:sz w:val="20"/>
          <w:szCs w:val="20"/>
        </w:rPr>
        <w:t>Załączniki do formularza oferty:</w:t>
      </w:r>
    </w:p>
    <w:p w:rsidR="00C81F1D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20"/>
          <w:szCs w:val="20"/>
        </w:rPr>
      </w:pPr>
      <w:r w:rsidRPr="00C81F1D">
        <w:rPr>
          <w:rFonts w:ascii="Verdana" w:eastAsia="Arial Unicode MS" w:hAnsi="Verdana" w:cs="Arial Unicode MS"/>
          <w:iCs/>
          <w:sz w:val="20"/>
          <w:szCs w:val="20"/>
        </w:rPr>
        <w:t xml:space="preserve">Zestawienie kosztów </w:t>
      </w:r>
    </w:p>
    <w:p w:rsidR="00C81F1D" w:rsidRDefault="00C81F1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20"/>
          <w:szCs w:val="20"/>
        </w:rPr>
      </w:pPr>
      <w:r>
        <w:rPr>
          <w:rFonts w:ascii="Verdana" w:eastAsia="Arial Unicode MS" w:hAnsi="Verdana" w:cs="Arial Unicode MS"/>
          <w:iCs/>
          <w:sz w:val="20"/>
          <w:szCs w:val="20"/>
        </w:rPr>
        <w:t>Kosztorysy ofertowe</w:t>
      </w:r>
    </w:p>
    <w:p w:rsidR="00AF2B1E" w:rsidRPr="00C81F1D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20"/>
          <w:szCs w:val="20"/>
        </w:rPr>
      </w:pPr>
      <w:r w:rsidRPr="00C81F1D">
        <w:rPr>
          <w:rFonts w:ascii="Verdana" w:eastAsia="Arial Unicode MS" w:hAnsi="Verdana" w:cs="Arial Unicode MS"/>
          <w:iCs/>
          <w:sz w:val="20"/>
          <w:szCs w:val="20"/>
        </w:rPr>
        <w:t xml:space="preserve">Oświadczenie </w:t>
      </w:r>
      <w:r w:rsidR="00345603" w:rsidRPr="00C81F1D">
        <w:rPr>
          <w:rFonts w:ascii="Verdana" w:eastAsia="Arial Unicode MS" w:hAnsi="Verdana" w:cs="Arial Unicode MS"/>
          <w:iCs/>
          <w:sz w:val="20"/>
          <w:szCs w:val="20"/>
        </w:rPr>
        <w:t xml:space="preserve">własne wykonawcy </w:t>
      </w:r>
    </w:p>
    <w:p w:rsidR="00AF2B1E" w:rsidRPr="00EB45A5" w:rsidRDefault="00C81F1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20"/>
          <w:szCs w:val="20"/>
        </w:rPr>
      </w:pPr>
      <w:r w:rsidRPr="00EB45A5">
        <w:rPr>
          <w:rFonts w:ascii="Verdana" w:eastAsia="Arial Unicode MS" w:hAnsi="Verdana" w:cs="Arial Unicode MS"/>
          <w:iCs/>
          <w:sz w:val="20"/>
          <w:szCs w:val="20"/>
        </w:rPr>
        <w:t>Zobowiązanie podmiotu udostępniającego zasoby (jeżeli dotyczy)</w:t>
      </w:r>
      <w:r w:rsidRPr="00EB45A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D1237">
        <w:rPr>
          <w:rFonts w:ascii="Verdana" w:eastAsia="Arial Unicode MS" w:hAnsi="Verdana" w:cs="Arial Unicode MS"/>
          <w:b/>
        </w:rPr>
        <w:t>*</w:t>
      </w:r>
      <w:r w:rsidR="005D1237">
        <w:rPr>
          <w:rFonts w:ascii="Verdana" w:eastAsia="Arial Unicode MS" w:hAnsi="Verdana" w:cs="Arial Unicode MS"/>
          <w:b/>
          <w:vertAlign w:val="superscript"/>
        </w:rPr>
        <w:t>)</w:t>
      </w:r>
    </w:p>
    <w:p w:rsidR="009C1DCA" w:rsidRPr="00E6200D" w:rsidRDefault="009C1DCA" w:rsidP="009C1DCA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EB45A5">
        <w:rPr>
          <w:rFonts w:ascii="Verdana" w:eastAsia="Arial Unicode MS" w:hAnsi="Verdana" w:cs="Arial Unicode MS"/>
          <w:iCs/>
          <w:sz w:val="20"/>
          <w:szCs w:val="20"/>
        </w:rPr>
        <w:t>Oświadczenie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Pzp</w:t>
      </w:r>
      <w:proofErr w:type="spellEnd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)</w:t>
      </w:r>
    </w:p>
    <w:p w:rsidR="009C1DCA" w:rsidRPr="00E6200D" w:rsidRDefault="009C1DCA" w:rsidP="009C1DCA">
      <w:pPr>
        <w:ind w:left="284"/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697104" w:rsidRDefault="0069710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97104" w:rsidRDefault="0069710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FB4A28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25004" w:rsidRDefault="00325004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41522" w:rsidRDefault="0054152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DA6DA1" w:rsidRDefault="00DA6DA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Default="005D123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b/>
        </w:rPr>
        <w:t>*</w:t>
      </w:r>
      <w:r>
        <w:rPr>
          <w:rFonts w:ascii="Verdana" w:eastAsia="Arial Unicode MS" w:hAnsi="Verdana" w:cs="Arial Unicode MS"/>
          <w:b/>
          <w:vertAlign w:val="superscript"/>
        </w:rPr>
        <w:t>)</w:t>
      </w:r>
      <w:r w:rsidR="007C5FF2" w:rsidRPr="00EF3F84">
        <w:rPr>
          <w:rFonts w:ascii="Verdana" w:eastAsia="Arial Unicode MS" w:hAnsi="Verdana" w:cs="Arial Unicode MS"/>
          <w:i/>
          <w:sz w:val="16"/>
          <w:szCs w:val="16"/>
        </w:rPr>
        <w:t xml:space="preserve"> niepotrzebne skreślić</w:t>
      </w:r>
    </w:p>
    <w:p w:rsidR="005D1237" w:rsidRDefault="005D1237" w:rsidP="005D1237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>
        <w:rPr>
          <w:rFonts w:ascii="Verdana" w:eastAsia="Arial Unicode MS" w:hAnsi="Verdana" w:cs="Arial Unicode MS"/>
          <w:b/>
        </w:rPr>
        <w:t>**</w:t>
      </w:r>
      <w:r>
        <w:rPr>
          <w:rFonts w:ascii="Verdana" w:eastAsia="Arial Unicode MS" w:hAnsi="Verdana" w:cs="Arial Unicode MS"/>
          <w:b/>
          <w:vertAlign w:val="superscript"/>
        </w:rPr>
        <w:t>)</w:t>
      </w: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 xml:space="preserve">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110440" w:rsidRDefault="0011044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E40AFD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E40AFD" w:rsidRDefault="004F03FE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E40A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E40A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E40A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E40AFD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40AF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 w:rsidR="00D0747B" w:rsidRPr="00E40AF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ZADANIE 1 </w:t>
            </w:r>
            <w:r w:rsidR="008212E9">
              <w:rPr>
                <w:rFonts w:ascii="Verdana" w:eastAsia="Arial Unicode MS" w:hAnsi="Verdana" w:cs="Arial Unicode MS"/>
                <w:b/>
              </w:rPr>
              <w:t>*</w:t>
            </w:r>
            <w:r w:rsidR="008212E9">
              <w:rPr>
                <w:rFonts w:ascii="Verdana" w:eastAsia="Arial Unicode MS" w:hAnsi="Verdana" w:cs="Arial Unicode MS"/>
                <w:b/>
                <w:vertAlign w:val="superscript"/>
              </w:rPr>
              <w:t>)</w:t>
            </w:r>
          </w:p>
          <w:p w:rsidR="00156DCD" w:rsidRPr="00E40AFD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E40AFD" w:rsidRDefault="00DA6DA1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E40AFD">
              <w:rPr>
                <w:rFonts w:ascii="Verdana" w:hAnsi="Verdana"/>
                <w:b/>
                <w:bCs/>
                <w:sz w:val="20"/>
                <w:szCs w:val="20"/>
              </w:rPr>
              <w:t xml:space="preserve">Utrzymanie i konserwacja wyposażenia </w:t>
            </w:r>
            <w:r w:rsidRPr="00E40AFD"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przejść podziemnych i tuneli pieszo-rowerowych </w:t>
            </w:r>
            <w:r w:rsidRPr="00E40AFD"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4F03FE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5797A" w:rsidRPr="00E40AFD" w:rsidRDefault="0035797A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E40AFD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E40AFD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………………………………………………………………………………………………………..</w:t>
      </w:r>
      <w:r w:rsidRPr="00E40AFD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E40AFD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E40AFD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E40AFD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E40AFD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E40AFD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E40AFD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E40AFD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…………………………….</w:t>
      </w:r>
    </w:p>
    <w:p w:rsidR="00C93966" w:rsidRPr="00E40AFD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E40AFD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E40AFD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E40AFD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E40AF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E40AFD" w:rsidRDefault="00E40AFD" w:rsidP="00E40AFD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E37B8A" w:rsidRDefault="00E37B8A" w:rsidP="00E40AFD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B875F1" w:rsidRPr="00B875F1" w:rsidRDefault="00B875F1" w:rsidP="00E40AFD">
      <w:pPr>
        <w:ind w:right="5953"/>
        <w:rPr>
          <w:rFonts w:ascii="Verdana" w:eastAsia="Arial Unicode MS" w:hAnsi="Verdana" w:cs="Arial Unicode MS"/>
          <w:b/>
          <w:sz w:val="20"/>
          <w:szCs w:val="20"/>
        </w:rPr>
      </w:pPr>
      <w:r w:rsidRPr="00B875F1">
        <w:rPr>
          <w:rFonts w:ascii="Verdana" w:eastAsia="Arial Unicode MS" w:hAnsi="Verdana" w:cs="Arial Unicode MS"/>
          <w:b/>
          <w:sz w:val="20"/>
          <w:szCs w:val="20"/>
        </w:rPr>
        <w:t>ZADANIE 1</w:t>
      </w:r>
    </w:p>
    <w:p w:rsidR="00F1622A" w:rsidRDefault="00F1622A" w:rsidP="00E40AFD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92"/>
        <w:gridCol w:w="4580"/>
        <w:gridCol w:w="851"/>
        <w:gridCol w:w="849"/>
        <w:gridCol w:w="982"/>
        <w:gridCol w:w="1641"/>
      </w:tblGrid>
      <w:tr w:rsidR="00D70E3D" w:rsidRPr="0035797A" w:rsidTr="006C4469">
        <w:trPr>
          <w:trHeight w:val="765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B875F1" w:rsidRDefault="00D70E3D" w:rsidP="0044396E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L</w:t>
            </w:r>
            <w:r w:rsidR="0044396E"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p</w:t>
            </w: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4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D70E3D" w:rsidRPr="00B875F1" w:rsidRDefault="00D70E3D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Asortyment prac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0E3D" w:rsidRPr="00B875F1" w:rsidRDefault="00D70E3D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0E3D" w:rsidRPr="00B875F1" w:rsidRDefault="00D70E3D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0E3D" w:rsidRPr="00B875F1" w:rsidRDefault="00B07D05" w:rsidP="00B07D05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Cena </w:t>
            </w:r>
            <w:r w:rsidR="006C4469"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br/>
            </w: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jedn. </w:t>
            </w:r>
            <w:r w:rsidR="00D70E3D"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 </w:t>
            </w: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br/>
            </w:r>
            <w:r w:rsidR="00D70E3D"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0E3D" w:rsidRPr="00B875F1" w:rsidRDefault="00D70E3D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Wartość          (kol. 3x5)           [zł]</w:t>
            </w:r>
          </w:p>
        </w:tc>
      </w:tr>
      <w:tr w:rsidR="00D70E3D" w:rsidRPr="0035797A" w:rsidTr="006C4469">
        <w:trPr>
          <w:trHeight w:val="7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B875F1" w:rsidRDefault="00D70E3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D70E3D" w:rsidRPr="00B875F1" w:rsidRDefault="00D70E3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B875F1" w:rsidRDefault="00D70E3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B875F1" w:rsidRDefault="00D70E3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B875F1" w:rsidRDefault="00D70E3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B875F1" w:rsidRDefault="00D70E3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6</w:t>
            </w:r>
          </w:p>
        </w:tc>
      </w:tr>
      <w:tr w:rsidR="006C4469" w:rsidRPr="0035797A" w:rsidTr="00E37B8A">
        <w:trPr>
          <w:trHeight w:val="665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 w:rsidP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Wykonanie pomiarów eksploatacyjnych, w tym badanie skuteczności zerowania (samoczynnego wyłączenia), pomiaru izolacji i uziemienia, przeprowadzenie badania ciągłości instalacji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proofErr w:type="spellStart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kpl</w:t>
            </w:r>
            <w:proofErr w:type="spellEnd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E37B8A">
        <w:trPr>
          <w:trHeight w:val="7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 w:rsidP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Kontrola stanu technicznego i sprawności instalacji elektrycznej - oględziny w porze świecenia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proofErr w:type="spellStart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kpl</w:t>
            </w:r>
            <w:proofErr w:type="spellEnd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6C4469">
        <w:trPr>
          <w:trHeight w:val="7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 w:rsidP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Wymiana żarników w lampach tunelu w ciągu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br/>
              <w:t>ul. Borowskiej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B875F1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6C4469">
        <w:trPr>
          <w:trHeight w:val="243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469" w:rsidRPr="00E37B8A" w:rsidRDefault="006C4469" w:rsidP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Regulacja mocowania opraw w konstrukcji stropu tunelu w ciągu ul. Borowskiej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6C4469">
        <w:trPr>
          <w:trHeight w:val="7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469" w:rsidRPr="00E37B8A" w:rsidRDefault="006C4469" w:rsidP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Mycie i czyszczenie opraw z zanieczyszczeń powierzchniowych raz na 2 miesiące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1782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6C4469">
        <w:trPr>
          <w:trHeight w:val="242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469" w:rsidRPr="00E37B8A" w:rsidRDefault="006C4469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Oczyszczenie drzwi rozdzielni z zanieczyszczeń, konserwacja zamków i zawiasów wraz z wymianą elementów uszkodzonych w ramach aktów wandalizmu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proofErr w:type="spellStart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kpl</w:t>
            </w:r>
            <w:proofErr w:type="spellEnd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6C4469">
        <w:trPr>
          <w:trHeight w:val="627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Wymiana świetlówek (2x36W na oprawę, odpornych na wstrząsy) - przejście Jana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br/>
              <w:t>Pawła II i Brama Oławska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296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6C4469">
        <w:trPr>
          <w:trHeight w:val="76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Wymiana świetlówek ściennych (2x18W na oprawę, odpornych na wstrząsy) - przejście Jana Pawła II i Jana III Sobieskiego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6C4469">
        <w:trPr>
          <w:trHeight w:val="7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Wymiana świetlówek (2x54W odpornych na wstrząsy) - przejście podziemne Brama Oławska i tunel w ciągu ul. Bora Komorowskiego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6C4469">
        <w:trPr>
          <w:trHeight w:val="7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Wymiana świetlówek halogenowych 150W - przejście podziemne Brama Oławska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6C4469">
        <w:trPr>
          <w:trHeight w:val="7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2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Oczyszczenie i udrożnienie elementów odwodnienia liniowego w przejściu i przy pochylniach oraz schodach przy zejściach do podziemia (czynność wykonywana raz na tydzień) - przejście podziemne Jana Pawła II, Winogronowe, Brama Oławska, Słodowe, Jana III Sobieskiego i tunel w ciągu ul.</w:t>
            </w:r>
            <w:r w:rsidR="00C122B0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Bora Komorowskiego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9720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mb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E37B8A">
        <w:trPr>
          <w:trHeight w:val="70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Oczyszczenie i udrożnienie wpustów (raz na tydzień) - przejście podziemne Jana Pawła II, Winogronowe, Brama Oławska i Słodowe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436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C122B0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s</w:t>
            </w:r>
            <w:r w:rsidR="006C4469" w:rsidRPr="00B875F1">
              <w:rPr>
                <w:rFonts w:ascii="Verdana" w:hAnsi="Verdana" w:cs="Arial"/>
                <w:color w:val="000000"/>
                <w:sz w:val="20"/>
                <w:szCs w:val="20"/>
              </w:rPr>
              <w:t>zt</w:t>
            </w: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E37B8A">
        <w:trPr>
          <w:trHeight w:val="495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Oczyszczenie i udrożnienie odstojnika (raz na miesiąc) - przejście podziemne Jana III Sobieskiego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C122B0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proofErr w:type="spellStart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kpl</w:t>
            </w:r>
            <w:proofErr w:type="spellEnd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E37B8A">
        <w:trPr>
          <w:trHeight w:val="132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2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Oczyszczenie studni  i udrożnienie kanałów od strony parkingu i dworca Psie Pole - przejście podziemne Jana III Sobieskiego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C122B0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proofErr w:type="spellStart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kpl</w:t>
            </w:r>
            <w:proofErr w:type="spellEnd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6C4469" w:rsidRPr="0035797A" w:rsidTr="00E37B8A">
        <w:trPr>
          <w:trHeight w:val="327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2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4469" w:rsidRPr="00E37B8A" w:rsidRDefault="006C4469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Oczyszczenie studni rewizyjnych - tunel w </w:t>
            </w:r>
            <w:r w:rsidR="00C122B0" w:rsidRPr="00E37B8A">
              <w:rPr>
                <w:rFonts w:ascii="Verdana" w:hAnsi="Verdana" w:cs="Arial"/>
                <w:color w:val="000000"/>
                <w:sz w:val="17"/>
                <w:szCs w:val="17"/>
              </w:rPr>
              <w:t>ciągu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ul.</w:t>
            </w:r>
            <w:r w:rsidR="00C122B0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Bora Komorowskiego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C122B0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proofErr w:type="spellStart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kpl</w:t>
            </w:r>
            <w:proofErr w:type="spellEnd"/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469" w:rsidRPr="00B875F1" w:rsidRDefault="006C4469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342BA5" w:rsidRPr="0035797A" w:rsidTr="006C4469">
        <w:trPr>
          <w:trHeight w:val="3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2BA5" w:rsidRPr="00B875F1" w:rsidRDefault="00B875F1" w:rsidP="00B875F1">
            <w:pPr>
              <w:jc w:val="center"/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16</w:t>
            </w:r>
            <w:r w:rsidR="00342BA5" w:rsidRPr="00B875F1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8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342BA5" w:rsidRPr="00B875F1" w:rsidRDefault="00C122B0" w:rsidP="00C122B0">
            <w:pPr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Prace naprawcze</w:t>
            </w:r>
            <w:r w:rsidR="00342BA5" w:rsidRPr="00B875F1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 zgodnie z </w:t>
            </w:r>
            <w:proofErr w:type="spellStart"/>
            <w:r w:rsidR="00342BA5" w:rsidRPr="00B875F1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pkt</w:t>
            </w:r>
            <w:proofErr w:type="spellEnd"/>
            <w:r w:rsidR="00342BA5" w:rsidRPr="00B875F1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 5 OPZ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342BA5" w:rsidRPr="00B875F1" w:rsidRDefault="00342BA5" w:rsidP="00342BA5">
            <w:pPr>
              <w:jc w:val="right"/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342BA5" w:rsidRPr="0035797A" w:rsidTr="006C4469">
        <w:trPr>
          <w:trHeight w:val="3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42BA5" w:rsidRPr="00B875F1" w:rsidRDefault="00B875F1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17</w:t>
            </w:r>
            <w:r w:rsidR="00342BA5"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8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875F1" w:rsidRDefault="00342BA5" w:rsidP="00B875F1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Warto</w:t>
            </w:r>
            <w:r w:rsidR="00B875F1"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ść netto (suma poz. 1 ÷ 16</w:t>
            </w:r>
            <w:r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875F1" w:rsidRDefault="00342BA5" w:rsidP="00A41CC4">
            <w:pPr>
              <w:jc w:val="right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42BA5" w:rsidRPr="0035797A" w:rsidTr="006C4469">
        <w:trPr>
          <w:trHeight w:val="3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42BA5" w:rsidRPr="00B875F1" w:rsidRDefault="00B875F1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18</w:t>
            </w:r>
            <w:r w:rsidR="00342BA5"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8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875F1" w:rsidRDefault="00B875F1" w:rsidP="00B875F1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Podatek VAT (od poz. 17</w:t>
            </w:r>
            <w:r w:rsidR="00342BA5"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875F1" w:rsidRDefault="00342BA5" w:rsidP="00A41CC4">
            <w:pPr>
              <w:jc w:val="right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42BA5" w:rsidRPr="0035797A" w:rsidTr="006C4469">
        <w:trPr>
          <w:trHeight w:val="3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42BA5" w:rsidRPr="00B875F1" w:rsidRDefault="00B875F1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19</w:t>
            </w:r>
            <w:r w:rsidR="00342BA5"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8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875F1" w:rsidRDefault="009D679F" w:rsidP="009D679F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Cena ofertowa </w:t>
            </w:r>
            <w:r w:rsidR="00342BA5"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brutto</w:t>
            </w:r>
            <w:r w:rsidR="00B875F1"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(poz. 17</w:t>
            </w:r>
            <w:r w:rsidR="002D25A6"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+ </w:t>
            </w:r>
            <w:r w:rsidR="00B875F1"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18</w:t>
            </w:r>
            <w:r w:rsidR="002D25A6" w:rsidRPr="00B875F1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875F1" w:rsidRDefault="00342BA5" w:rsidP="00A41CC4">
            <w:pPr>
              <w:jc w:val="right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F1622A" w:rsidRPr="0035797A" w:rsidRDefault="00F1622A" w:rsidP="00E40AFD">
      <w:pPr>
        <w:ind w:right="5953"/>
        <w:rPr>
          <w:rFonts w:ascii="Verdana" w:eastAsia="Arial Unicode MS" w:hAnsi="Verdana" w:cs="Arial Unicode MS"/>
          <w:i/>
          <w:sz w:val="18"/>
          <w:szCs w:val="18"/>
        </w:rPr>
      </w:pPr>
    </w:p>
    <w:p w:rsidR="002E60AD" w:rsidRPr="00E40AFD" w:rsidRDefault="008212E9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eastAsia="Arial Unicode MS" w:hAnsi="Verdana" w:cs="Arial Unicode MS"/>
          <w:b/>
        </w:rPr>
        <w:t>*</w:t>
      </w:r>
      <w:r>
        <w:rPr>
          <w:rFonts w:ascii="Verdana" w:eastAsia="Arial Unicode MS" w:hAnsi="Verdana" w:cs="Arial Unicode MS"/>
          <w:b/>
          <w:vertAlign w:val="superscript"/>
        </w:rPr>
        <w:t>)</w:t>
      </w:r>
      <w:r w:rsidR="00D0747B" w:rsidRPr="00E40AFD">
        <w:rPr>
          <w:rFonts w:ascii="Verdana" w:hAnsi="Verdana"/>
          <w:b/>
          <w:sz w:val="20"/>
          <w:szCs w:val="20"/>
        </w:rPr>
        <w:t xml:space="preserve"> Wypełnić tylko w przypadku składania oferty na Zadanie 1</w:t>
      </w: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5A79AE" w:rsidRDefault="005A79AE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5A79AE" w:rsidRDefault="005A79AE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5A79AE" w:rsidRPr="00E40AFD" w:rsidRDefault="005A79AE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B5C19" w:rsidRPr="00E40AFD" w:rsidRDefault="004659A8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E40AFD">
        <w:rPr>
          <w:rFonts w:ascii="Verdana" w:eastAsia="Arial Unicode MS" w:hAnsi="Verdana" w:cs="Arial Unicode MS"/>
          <w:sz w:val="20"/>
          <w:szCs w:val="20"/>
        </w:rPr>
        <w:t>nia</w:t>
      </w:r>
      <w:r w:rsidRPr="00E40AFD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E40AFD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F03FE" w:rsidRPr="00E40AFD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Pr="00E40AFD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E40AF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6B44EA" w:rsidRDefault="006B44E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40AFD" w:rsidRDefault="00E40AF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40AFD" w:rsidRDefault="00E40AF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40AFD" w:rsidRDefault="00E40AF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B875F1" w:rsidRDefault="00B875F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5A79AE" w:rsidRDefault="005A79A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37B8A" w:rsidRDefault="00E37B8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37B8A" w:rsidRDefault="00E37B8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37B8A" w:rsidRDefault="00E37B8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37B8A" w:rsidRDefault="00E37B8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37B8A" w:rsidRDefault="00E37B8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40AFD" w:rsidRPr="00DA6DA1" w:rsidRDefault="00E40AF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A6275C" w:rsidRPr="00E40AFD" w:rsidTr="00A6275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275C" w:rsidRPr="00E40AFD" w:rsidRDefault="00A6275C" w:rsidP="00A6275C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E40AFD">
              <w:rPr>
                <w:rFonts w:ascii="Verdana" w:eastAsia="Arial Unicode MS" w:hAnsi="Verdana" w:cs="Arial Unicode MS"/>
              </w:rPr>
              <w:br w:type="page"/>
            </w:r>
            <w:r w:rsidRPr="00E40A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6275C" w:rsidRPr="00E40AFD" w:rsidRDefault="00A6275C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40AF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ZESTAWIENIE KOSZTÓW ZADANIA – ZADANIE 2 </w:t>
            </w:r>
            <w:r w:rsidR="008212E9">
              <w:rPr>
                <w:rFonts w:ascii="Verdana" w:eastAsia="Arial Unicode MS" w:hAnsi="Verdana" w:cs="Arial Unicode MS"/>
                <w:b/>
              </w:rPr>
              <w:t>*</w:t>
            </w:r>
            <w:r w:rsidR="008212E9">
              <w:rPr>
                <w:rFonts w:ascii="Verdana" w:eastAsia="Arial Unicode MS" w:hAnsi="Verdana" w:cs="Arial Unicode MS"/>
                <w:b/>
                <w:vertAlign w:val="superscript"/>
              </w:rPr>
              <w:t>)</w:t>
            </w:r>
          </w:p>
          <w:p w:rsidR="00A6275C" w:rsidRPr="00E40AFD" w:rsidRDefault="00A6275C" w:rsidP="00A6275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A6275C" w:rsidRPr="00E40AFD" w:rsidRDefault="00DA6DA1" w:rsidP="00A6275C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E40AFD">
              <w:rPr>
                <w:rFonts w:ascii="Verdana" w:hAnsi="Verdana"/>
                <w:b/>
                <w:bCs/>
                <w:sz w:val="20"/>
                <w:szCs w:val="20"/>
              </w:rPr>
              <w:t xml:space="preserve">Utrzymanie i konserwacja wyposażenia </w:t>
            </w:r>
            <w:r w:rsidRPr="00E40AFD"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przejść podziemnych i tuneli pieszo-rowerowych </w:t>
            </w:r>
            <w:r w:rsidRPr="00E40AFD"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A6275C" w:rsidRPr="00E40AFD" w:rsidRDefault="00A6275C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E3716" w:rsidRDefault="004E3716" w:rsidP="00A6275C">
      <w:pPr>
        <w:rPr>
          <w:rFonts w:ascii="Verdana" w:eastAsia="Arial Unicode MS" w:hAnsi="Verdana" w:cs="Arial Unicode MS"/>
          <w:sz w:val="20"/>
          <w:szCs w:val="20"/>
        </w:rPr>
      </w:pPr>
    </w:p>
    <w:p w:rsidR="004E3716" w:rsidRDefault="004E3716" w:rsidP="00A6275C">
      <w:pPr>
        <w:rPr>
          <w:rFonts w:ascii="Verdana" w:eastAsia="Arial Unicode MS" w:hAnsi="Verdana" w:cs="Arial Unicode MS"/>
          <w:sz w:val="20"/>
          <w:szCs w:val="20"/>
        </w:rPr>
      </w:pPr>
    </w:p>
    <w:p w:rsidR="00A6275C" w:rsidRPr="00E40AFD" w:rsidRDefault="00A6275C" w:rsidP="00A6275C">
      <w:pPr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A6275C" w:rsidRPr="00E40AFD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A6275C" w:rsidRPr="00E40AFD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A6275C" w:rsidRPr="00E40AFD" w:rsidRDefault="00A6275C" w:rsidP="00A6275C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E40AFD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A6275C" w:rsidRPr="00E40AFD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</w:p>
    <w:p w:rsidR="00A6275C" w:rsidRPr="00E40AFD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A6275C" w:rsidRPr="00E40AFD" w:rsidRDefault="00A6275C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A6275C" w:rsidRPr="00E40AFD" w:rsidRDefault="00A6275C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E40AFD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E37B8A" w:rsidRPr="00B875F1" w:rsidRDefault="00E37B8A" w:rsidP="00E37B8A">
      <w:pPr>
        <w:ind w:right="5953"/>
        <w:rPr>
          <w:rFonts w:ascii="Verdana" w:eastAsia="Arial Unicode MS" w:hAnsi="Verdana" w:cs="Arial Unicode MS"/>
          <w:b/>
          <w:sz w:val="20"/>
          <w:szCs w:val="20"/>
        </w:rPr>
      </w:pPr>
      <w:r w:rsidRPr="00B875F1">
        <w:rPr>
          <w:rFonts w:ascii="Verdana" w:eastAsia="Arial Unicode MS" w:hAnsi="Verdana" w:cs="Arial Unicode MS"/>
          <w:b/>
          <w:sz w:val="20"/>
          <w:szCs w:val="20"/>
        </w:rPr>
        <w:t xml:space="preserve">ZADANIE </w:t>
      </w:r>
      <w:r>
        <w:rPr>
          <w:rFonts w:ascii="Verdana" w:eastAsia="Arial Unicode MS" w:hAnsi="Verdana" w:cs="Arial Unicode MS"/>
          <w:b/>
          <w:sz w:val="20"/>
          <w:szCs w:val="20"/>
        </w:rPr>
        <w:t>2</w:t>
      </w:r>
    </w:p>
    <w:p w:rsidR="004E3716" w:rsidRDefault="004E3716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9481" w:type="dxa"/>
        <w:tblInd w:w="6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40"/>
        <w:gridCol w:w="4468"/>
        <w:gridCol w:w="851"/>
        <w:gridCol w:w="850"/>
        <w:gridCol w:w="993"/>
        <w:gridCol w:w="1679"/>
      </w:tblGrid>
      <w:tr w:rsidR="003A3456" w:rsidTr="00905CE8">
        <w:trPr>
          <w:trHeight w:val="76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Asortyment prac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Cena jedn.  </w:t>
            </w: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br/>
              <w:t>[zł]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875F1">
              <w:rPr>
                <w:rFonts w:ascii="Verdana" w:hAnsi="Verdana" w:cs="Arial"/>
                <w:b/>
                <w:bCs/>
                <w:sz w:val="20"/>
                <w:szCs w:val="20"/>
              </w:rPr>
              <w:t>Wartość          (kol. 3x5)           [zł]</w:t>
            </w:r>
          </w:p>
        </w:tc>
      </w:tr>
      <w:tr w:rsidR="003A3456" w:rsidTr="00905CE8">
        <w:trPr>
          <w:trHeight w:val="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A3456" w:rsidRPr="00B875F1" w:rsidRDefault="003A3456" w:rsidP="003A345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875F1">
              <w:rPr>
                <w:rFonts w:ascii="Verdana" w:hAnsi="Verdana" w:cs="Arial"/>
                <w:color w:val="000000"/>
                <w:sz w:val="16"/>
                <w:szCs w:val="16"/>
              </w:rPr>
              <w:t>6</w:t>
            </w:r>
          </w:p>
        </w:tc>
      </w:tr>
      <w:tr w:rsidR="00B875F1" w:rsidTr="00E37B8A">
        <w:trPr>
          <w:trHeight w:val="72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Wykonanie pomiarów eksploatacyjnych</w:t>
            </w:r>
            <w:r w:rsidR="00E37B8A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,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w tym badanie skuteczności zerowania (samoczynnego wyłączenia), pomiaru izolacji i uziemienia, przeprowadzenie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badania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ciągłości instalacji elektrycznej w zakresie oświetlenia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 w:rsidP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23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Kontrola stanu technicznego i sprawności instalacji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elektrycznej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- oględziny w porze świecenia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 w:rsidP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Wymiana świetlówek (1x54W na oprawę, odpornych na wstrząsy) - przejście podziemne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Strzegomski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zt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Wymiana świetlówek w przepompowni (2x36W na oprawę, odpornych na wstrząsy) - przejście podziemne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Strzegomski,</w:t>
            </w:r>
            <w:r w:rsidR="00E37B8A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ul.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Młodych Techników, al.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I.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Paderewskiego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zt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E37B8A">
        <w:trPr>
          <w:trHeight w:val="29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5.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Wymiana świetlówek (2x18W na oprawę) - przejście podziemne nr 3 i nr 4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zt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45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6.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Wymiana świetlówek w oprawach ulicznych sodowych OUS-150W - przejście podziemne </w:t>
            </w:r>
            <w:r w:rsidR="00E37B8A" w:rsidRPr="00E37B8A">
              <w:rPr>
                <w:rFonts w:ascii="Verdana" w:hAnsi="Verdana" w:cs="Arial"/>
                <w:color w:val="000000"/>
                <w:sz w:val="17"/>
                <w:szCs w:val="17"/>
              </w:rPr>
              <w:br/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nr 2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zt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22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7.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Wymiana świetlówek w przepompowni (8 lamp kanałowych hermetycznych 230V/60w) - przejście podziemne nr 2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zt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E37B8A">
        <w:trPr>
          <w:trHeight w:val="39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8.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Wymiana świetlówek  (8 lamp kanałowych hermetycznych 230V/60W) - przejście podziemne nr 3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zt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9.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Mycie i czyszczenie opraw z zanieczyszczeń powierzchniowych raz na 2 miesiące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zt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E37B8A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10.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Oczyszczenie drzwi rozdzielni z zanieczyszczeń, konserwacja zamków i zawiasów wraz </w:t>
            </w:r>
            <w:r w:rsidR="00E37B8A" w:rsidRPr="00E37B8A">
              <w:rPr>
                <w:rFonts w:ascii="Verdana" w:hAnsi="Verdana" w:cs="Arial"/>
                <w:color w:val="000000"/>
                <w:sz w:val="17"/>
                <w:szCs w:val="17"/>
              </w:rPr>
              <w:br/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z wymianą elementów uszkodzonych w ramach aktów wandalizmu,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utrzymanie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porządku </w:t>
            </w:r>
            <w:r w:rsidR="00E37B8A" w:rsidRPr="00E37B8A">
              <w:rPr>
                <w:rFonts w:ascii="Verdana" w:hAnsi="Verdana" w:cs="Arial"/>
                <w:color w:val="000000"/>
                <w:sz w:val="17"/>
                <w:szCs w:val="17"/>
              </w:rPr>
              <w:br/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 pomieszczeniach technicznych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 w:rsidP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E37B8A">
        <w:trPr>
          <w:trHeight w:val="75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11.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Wykonanie pomiarów eksploatacyjnych</w:t>
            </w:r>
            <w:r w:rsidR="00E37B8A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,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w tym badanie skuteczności zerowania (samoczynnego wyłączenia), pomiaru izolacji i uziemienia, przeprowadzenie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badania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ciągłości instalacji elektrycznej w zakresie przepompowni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 w:rsidP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E37B8A">
        <w:trPr>
          <w:trHeight w:val="36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12.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Wykonanie przeglądu technicznego 2 pomp szlamowych  typu </w:t>
            </w:r>
            <w:proofErr w:type="spellStart"/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Amarex</w:t>
            </w:r>
            <w:proofErr w:type="spellEnd"/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F50 50-210/32 zgodnie z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obowiązującymi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w tym zakresie przepisami - przejście podziemne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Strzegomskim i nr 4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 w:rsidP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E37B8A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13.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Wykonanie przeglądu technicznego pomp typu Viborg zgodnie z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obowiązującymi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w tym zakresie przepisami - przejście podziemne na ul.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Młodych Techników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 w:rsidP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14.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Wykonanie przeglądu technicznego pomp typu MS5-74Z, MS5-24Z zgodnie z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obowiązującymi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w tym zakresie przepisami - przejście podziemne nr 2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905CE8" w:rsidP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</w:t>
            </w:r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pl</w:t>
            </w:r>
            <w:proofErr w:type="spellEnd"/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15.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Wykonanie przeglądu technicznego 2 pomp szlamowych  typu </w:t>
            </w:r>
            <w:proofErr w:type="spellStart"/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Vacuum-hydro</w:t>
            </w:r>
            <w:proofErr w:type="spellEnd"/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GCA z silnikiem SMV-6, 2 pomp wodnych  typu </w:t>
            </w:r>
            <w:proofErr w:type="spellStart"/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Vacuum-hydro</w:t>
            </w:r>
            <w:proofErr w:type="spellEnd"/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GCA zgodnie z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obowiązującymi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w tym zakresie przepisami - przejście podziemne nr 3</w:t>
            </w:r>
            <w:r w:rsidR="00E37B8A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905CE8" w:rsidP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kp</w:t>
            </w:r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l</w:t>
            </w:r>
            <w:proofErr w:type="spellEnd"/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5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16.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Wykonanie przeglądu technicznego  pompy zatapialnej BEST ONE MA 230V zgodnie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br/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z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obowiązującymi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w tym zakresie przepisami - przejście podziemne al.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Paderewskiego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905CE8" w:rsidP="00905C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</w:t>
            </w:r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pl</w:t>
            </w:r>
            <w:proofErr w:type="spellEnd"/>
            <w:r w:rsidR="00B875F1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E37B8A">
        <w:trPr>
          <w:trHeight w:val="56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17.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Oczyszczenie i odmulenie odstojnika łącznie z udrożnieniem kanałów doprowadzających wody opadowe do przepompowni - przejście podziemne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Strzegomski, ul.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Młodych Techników, nr 2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Społecznym, nr 3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Społecznym, nr 4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 i w al.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Paderewskiego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kompl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18.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Udrożnianie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odpływów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i kanałów odprowadzających wody opadowe do przepompowni przy pomocy </w:t>
            </w:r>
            <w:proofErr w:type="spellStart"/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wuko</w:t>
            </w:r>
            <w:proofErr w:type="spellEnd"/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- przejście podziemne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Strzegomski, ul.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Młodych Techników i nr 2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Społecznym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kompl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19.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Oczyszczenie i udrożnienie elementów odwodnienia liniowego w przejściu i przy pochylniach oraz schodach przy zejściach do podziemia (czynność wykonywana raz na tydzień) - przejście podziemne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Strzegomski, ul.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Młodych Techników, nr 2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Społecznym, nr 3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Społecznym, nr 4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 i w al.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Paderewskiego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18336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mb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20.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Oczyszczenie  3 studni chłonnych wraz </w:t>
            </w:r>
            <w:r w:rsidR="00E37B8A" w:rsidRPr="00E37B8A">
              <w:rPr>
                <w:rFonts w:ascii="Verdana" w:hAnsi="Verdana" w:cs="Arial"/>
                <w:color w:val="000000"/>
                <w:sz w:val="17"/>
                <w:szCs w:val="17"/>
              </w:rPr>
              <w:br/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z udrożnieniem kanałów odprowadzających wody opadowe z 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>odwodnienia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liniowego - przejście podziemne nr 4 na pl.</w:t>
            </w:r>
            <w:r w:rsidR="00905CE8"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 </w:t>
            </w: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Społecznym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kompl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B875F1" w:rsidTr="00905CE8">
        <w:trPr>
          <w:trHeight w:val="31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21.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5F1" w:rsidRPr="00E37B8A" w:rsidRDefault="00B875F1" w:rsidP="00E37B8A">
            <w:pPr>
              <w:rPr>
                <w:rFonts w:ascii="Verdana" w:hAnsi="Verdana" w:cs="Arial"/>
                <w:color w:val="000000"/>
                <w:sz w:val="17"/>
                <w:szCs w:val="17"/>
              </w:rPr>
            </w:pPr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 xml:space="preserve">Oczyszczenie  5 studni  wzdłuż al. Paderewskiego wraz z udrożnieniem kanałów odprowadzających wody opadowe z przepompowni przy pomocy </w:t>
            </w:r>
            <w:proofErr w:type="spellStart"/>
            <w:r w:rsidRPr="00E37B8A">
              <w:rPr>
                <w:rFonts w:ascii="Verdana" w:hAnsi="Verdana" w:cs="Arial"/>
                <w:color w:val="000000"/>
                <w:sz w:val="17"/>
                <w:szCs w:val="17"/>
              </w:rPr>
              <w:t>wuko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Default="00B87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kompl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5F1" w:rsidRPr="00B875F1" w:rsidRDefault="00B875F1" w:rsidP="00674F6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342BA5" w:rsidRPr="004E3716" w:rsidTr="004E3716">
        <w:trPr>
          <w:trHeight w:val="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BA5" w:rsidRPr="00B875F1" w:rsidRDefault="00E37B8A" w:rsidP="00E37B8A">
            <w:pPr>
              <w:jc w:val="center"/>
              <w:rPr>
                <w:rFonts w:ascii="Verdana" w:hAnsi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Cs/>
                <w:color w:val="000000"/>
                <w:sz w:val="20"/>
                <w:szCs w:val="20"/>
              </w:rPr>
              <w:t>22</w:t>
            </w:r>
            <w:r w:rsidR="00342BA5" w:rsidRPr="00B875F1">
              <w:rPr>
                <w:rFonts w:ascii="Verdana" w:hAnsi="Verdana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BA5" w:rsidRPr="00B875F1" w:rsidRDefault="00E37B8A" w:rsidP="00CD07E7">
            <w:pPr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Prace naprawcze zgodnie z </w:t>
            </w:r>
            <w:proofErr w:type="spellStart"/>
            <w:r w:rsidRPr="00B875F1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pkt</w:t>
            </w:r>
            <w:proofErr w:type="spellEnd"/>
            <w:r w:rsidRPr="00B875F1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 5 OPZ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BA5" w:rsidRPr="00B875F1" w:rsidRDefault="00CD07E7" w:rsidP="00CD07E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CD07E7" w:rsidTr="00CD07E7">
        <w:trPr>
          <w:trHeight w:val="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D07E7" w:rsidRPr="00B875F1" w:rsidRDefault="00E37B8A" w:rsidP="00E37B8A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23</w:t>
            </w:r>
            <w:r w:rsidR="00CD07E7" w:rsidRPr="00B875F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D07E7" w:rsidRPr="00B875F1" w:rsidRDefault="00E37B8A" w:rsidP="00E37B8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Wartość netto (suma poz. 1 ÷ 22</w:t>
            </w:r>
            <w:r w:rsidR="00CD07E7" w:rsidRPr="00B875F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D07E7" w:rsidRPr="00B875F1" w:rsidRDefault="00CD07E7" w:rsidP="00CD07E7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</w:tr>
      <w:tr w:rsidR="00CD07E7" w:rsidTr="00CD07E7">
        <w:trPr>
          <w:trHeight w:val="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D07E7" w:rsidRPr="00B875F1" w:rsidRDefault="00E37B8A" w:rsidP="00CD07E7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24</w:t>
            </w:r>
            <w:r w:rsidR="00CD07E7" w:rsidRPr="00B875F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D07E7" w:rsidRPr="00B875F1" w:rsidRDefault="00CD07E7" w:rsidP="00E37B8A">
            <w:pPr>
              <w:rPr>
                <w:rFonts w:ascii="Verdana" w:hAnsi="Verdana"/>
                <w:sz w:val="20"/>
                <w:szCs w:val="20"/>
              </w:rPr>
            </w:pPr>
            <w:r w:rsidRPr="00B875F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Podatek VAT (od poz.</w:t>
            </w:r>
            <w:r w:rsidR="00E37B8A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 23</w:t>
            </w:r>
            <w:r w:rsidRPr="00B875F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D07E7" w:rsidRPr="00B875F1" w:rsidRDefault="00CD07E7" w:rsidP="00CD07E7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</w:tr>
      <w:tr w:rsidR="00CD07E7" w:rsidRPr="00342BA5" w:rsidTr="00CD07E7">
        <w:trPr>
          <w:trHeight w:val="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D07E7" w:rsidRPr="00B875F1" w:rsidRDefault="00E37B8A" w:rsidP="00CD07E7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25</w:t>
            </w:r>
            <w:r w:rsidR="00CD07E7" w:rsidRPr="00B875F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D07E7" w:rsidRPr="00B875F1" w:rsidRDefault="00EB325F" w:rsidP="00EB325F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Cena ofertowa </w:t>
            </w:r>
            <w:r w:rsidR="00E37B8A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brutto (poz. 23</w:t>
            </w:r>
            <w:r w:rsidR="00CD07E7" w:rsidRPr="00B875F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 + </w:t>
            </w:r>
            <w:r w:rsidR="00E37B8A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24</w:t>
            </w:r>
            <w:r w:rsidR="00CD07E7" w:rsidRPr="00B875F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D07E7" w:rsidRPr="00B875F1" w:rsidRDefault="00CD07E7" w:rsidP="00CD07E7">
            <w:pPr>
              <w:jc w:val="right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F1622A" w:rsidRPr="00E40AFD" w:rsidRDefault="008212E9" w:rsidP="00F1622A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eastAsia="Arial Unicode MS" w:hAnsi="Verdana" w:cs="Arial Unicode MS"/>
          <w:b/>
        </w:rPr>
        <w:t>*</w:t>
      </w:r>
      <w:r>
        <w:rPr>
          <w:rFonts w:ascii="Verdana" w:eastAsia="Arial Unicode MS" w:hAnsi="Verdana" w:cs="Arial Unicode MS"/>
          <w:b/>
          <w:vertAlign w:val="superscript"/>
        </w:rPr>
        <w:t>)</w:t>
      </w:r>
      <w:r w:rsidR="00F1622A" w:rsidRPr="00E40AFD">
        <w:rPr>
          <w:rFonts w:ascii="Verdana" w:hAnsi="Verdana"/>
          <w:b/>
          <w:sz w:val="20"/>
          <w:szCs w:val="20"/>
        </w:rPr>
        <w:t xml:space="preserve"> Wypełnić tylko w przypadku składania oferty na Zadanie </w:t>
      </w:r>
      <w:r w:rsidR="00CD07E7">
        <w:rPr>
          <w:rFonts w:ascii="Verdana" w:hAnsi="Verdana"/>
          <w:b/>
          <w:sz w:val="20"/>
          <w:szCs w:val="20"/>
        </w:rPr>
        <w:t>2</w:t>
      </w:r>
    </w:p>
    <w:p w:rsidR="00F1622A" w:rsidRDefault="00F1622A" w:rsidP="00F1622A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D07E7" w:rsidRDefault="00CD07E7" w:rsidP="00F1622A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D07E7" w:rsidRPr="00E40AFD" w:rsidRDefault="00CD07E7" w:rsidP="00F1622A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F1622A" w:rsidRPr="00E40AFD" w:rsidRDefault="00F1622A" w:rsidP="00F1622A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F1622A" w:rsidRPr="00E40AFD" w:rsidRDefault="00F1622A" w:rsidP="00F162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F1622A" w:rsidRPr="00E40AFD" w:rsidRDefault="00F1622A" w:rsidP="00F1622A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E40AF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1D2EC3" w:rsidRDefault="001D2EC3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  <w:r w:rsidR="002D57C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</w:t>
            </w:r>
            <w:r w:rsidR="008212E9">
              <w:rPr>
                <w:rFonts w:ascii="Verdana" w:eastAsia="Arial Unicode MS" w:hAnsi="Verdana" w:cs="Arial Unicode MS"/>
                <w:b/>
              </w:rPr>
              <w:t>*</w:t>
            </w:r>
            <w:r w:rsidR="008212E9">
              <w:rPr>
                <w:rFonts w:ascii="Verdana" w:eastAsia="Arial Unicode MS" w:hAnsi="Verdana" w:cs="Arial Unicode MS"/>
                <w:b/>
                <w:vertAlign w:val="superscript"/>
              </w:rPr>
              <w:t>)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DA6DA1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Utrzymanie i konserwacja wyposażenia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przejść podziemnych i tuneli pieszo-rowerowych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2D57C4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2D57C4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2D57C4" w:rsidRDefault="002D57C4" w:rsidP="002D57C4">
      <w:pPr>
        <w:spacing w:before="120" w:after="120"/>
        <w:jc w:val="center"/>
        <w:rPr>
          <w:rFonts w:ascii="Verdana" w:eastAsia="Arial Unicode MS" w:hAnsi="Verdana" w:cs="Arial Unicode MS"/>
          <w:b/>
          <w:bCs/>
          <w:sz w:val="20"/>
          <w:szCs w:val="20"/>
        </w:rPr>
      </w:pPr>
      <w:r w:rsidRPr="002D57C4">
        <w:rPr>
          <w:rFonts w:ascii="Verdana" w:eastAsia="Arial Unicode MS" w:hAnsi="Verdana" w:cs="Arial Unicode MS"/>
          <w:b/>
          <w:bCs/>
          <w:sz w:val="20"/>
          <w:szCs w:val="20"/>
        </w:rPr>
        <w:t>ZADANIE</w:t>
      </w:r>
      <w:r>
        <w:rPr>
          <w:rFonts w:ascii="Verdana" w:eastAsia="Arial Unicode MS" w:hAnsi="Verdana" w:cs="Arial Unicode MS"/>
          <w:b/>
          <w:bCs/>
          <w:sz w:val="20"/>
          <w:szCs w:val="20"/>
        </w:rPr>
        <w:t>/ZADANIA</w:t>
      </w:r>
      <w:r w:rsidRPr="002D57C4">
        <w:rPr>
          <w:rFonts w:ascii="Verdana" w:eastAsia="Arial Unicode MS" w:hAnsi="Verdana" w:cs="Arial Unicode MS"/>
          <w:b/>
          <w:bCs/>
          <w:sz w:val="20"/>
          <w:szCs w:val="20"/>
        </w:rPr>
        <w:t xml:space="preserve"> ………………….. </w:t>
      </w:r>
      <w:r w:rsidR="008212E9">
        <w:rPr>
          <w:rFonts w:ascii="Verdana" w:eastAsia="Arial Unicode MS" w:hAnsi="Verdana" w:cs="Arial Unicode MS"/>
          <w:b/>
        </w:rPr>
        <w:t>*</w:t>
      </w:r>
      <w:r w:rsidR="008212E9">
        <w:rPr>
          <w:rFonts w:ascii="Verdana" w:eastAsia="Arial Unicode MS" w:hAnsi="Verdana" w:cs="Arial Unicode MS"/>
          <w:b/>
          <w:vertAlign w:val="superscript"/>
        </w:rPr>
        <w:t>)</w:t>
      </w:r>
    </w:p>
    <w:p w:rsidR="0037383B" w:rsidRPr="008B646D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  <w:r w:rsidR="00697104">
        <w:rPr>
          <w:rFonts w:ascii="Verdana" w:eastAsia="Arial Unicode MS" w:hAnsi="Verdana" w:cs="Arial Unicode MS"/>
          <w:sz w:val="20"/>
          <w:szCs w:val="20"/>
        </w:rPr>
        <w:br/>
      </w: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65DC8" w:rsidRPr="008B646D">
        <w:rPr>
          <w:rFonts w:ascii="Verdana" w:eastAsia="Arial Unicode MS" w:hAnsi="Verdana" w:cs="Arial Unicode MS"/>
          <w:spacing w:val="-4"/>
          <w:sz w:val="20"/>
          <w:szCs w:val="20"/>
        </w:rPr>
        <w:t>O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 xml:space="preserve">świadczam, że spełniam warunki udziału w postępowaniu określone przez </w:t>
      </w:r>
      <w:r w:rsidR="00901021" w:rsidRPr="008B646D">
        <w:rPr>
          <w:rFonts w:ascii="Verdana" w:eastAsia="Arial Unicode MS" w:hAnsi="Verdana" w:cs="Arial Unicode MS"/>
          <w:spacing w:val="-4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>amawiającego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.</w:t>
      </w:r>
    </w:p>
    <w:p w:rsidR="008B646D" w:rsidRPr="008B646D" w:rsidRDefault="008B646D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3C31CE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.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…………….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………………………………………………….………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37383B" w:rsidRPr="008B646D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37383B" w:rsidRPr="003C31CE" w:rsidRDefault="0037383B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37383B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D57C4" w:rsidRDefault="002D57C4" w:rsidP="002D57C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2D57C4" w:rsidRDefault="002D57C4" w:rsidP="002D57C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D57C4" w:rsidRDefault="002D57C4" w:rsidP="002D57C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2D57C4" w:rsidRPr="003C31CE" w:rsidRDefault="002D57C4" w:rsidP="002D57C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2D57C4" w:rsidRPr="003C31CE" w:rsidRDefault="002D57C4" w:rsidP="002D57C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2D57C4" w:rsidRDefault="002D57C4" w:rsidP="002D57C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2D57C4" w:rsidRPr="003C31CE" w:rsidRDefault="002D57C4" w:rsidP="002D57C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2D57C4" w:rsidRPr="003C31CE" w:rsidRDefault="002D57C4" w:rsidP="002D57C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2D57C4" w:rsidRPr="003C31CE" w:rsidRDefault="002D57C4" w:rsidP="002D57C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D57C4" w:rsidRPr="003C31CE" w:rsidRDefault="002D57C4" w:rsidP="002D57C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D57C4" w:rsidRPr="00D0747B" w:rsidRDefault="008212E9" w:rsidP="002D57C4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eastAsia="Arial Unicode MS" w:hAnsi="Verdana" w:cs="Arial Unicode MS"/>
          <w:b/>
        </w:rPr>
        <w:t>*</w:t>
      </w:r>
      <w:r>
        <w:rPr>
          <w:rFonts w:ascii="Verdana" w:eastAsia="Arial Unicode MS" w:hAnsi="Verdana" w:cs="Arial Unicode MS"/>
          <w:b/>
          <w:vertAlign w:val="superscript"/>
        </w:rPr>
        <w:t>)</w:t>
      </w:r>
      <w:r w:rsidR="002D57C4">
        <w:rPr>
          <w:rFonts w:ascii="Verdana" w:hAnsi="Verdana"/>
          <w:b/>
          <w:sz w:val="20"/>
          <w:szCs w:val="20"/>
        </w:rPr>
        <w:t xml:space="preserve"> </w:t>
      </w:r>
      <w:r w:rsidR="002D57C4" w:rsidRPr="00D0747B">
        <w:rPr>
          <w:rFonts w:ascii="Verdana" w:hAnsi="Verdana"/>
          <w:b/>
          <w:sz w:val="20"/>
          <w:szCs w:val="20"/>
        </w:rPr>
        <w:t xml:space="preserve">Wypełnić </w:t>
      </w:r>
      <w:r w:rsidR="002D57C4">
        <w:rPr>
          <w:rFonts w:ascii="Verdana" w:hAnsi="Verdana"/>
          <w:b/>
          <w:sz w:val="20"/>
          <w:szCs w:val="20"/>
        </w:rPr>
        <w:t>dla zadania/zadań, na które składana jest oferta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2C3DBC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DA6DA1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Utrzymanie i konserwacja wyposażenia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przejść podziemnych i tuneli pieszo-rowerowych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D84E22" w:rsidRPr="00914CA9" w:rsidRDefault="00DA6DA1" w:rsidP="00D84E22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  <w:b/>
          <w:bCs/>
        </w:rPr>
        <w:t>Utrzymanie i konserwacja wyposażenia przejść podziemnych i tuneli pieszo-rowerowych na terenie miasta Wrocławia</w:t>
      </w:r>
      <w:r w:rsidR="00D84E22">
        <w:rPr>
          <w:rFonts w:ascii="Verdana" w:hAnsi="Verdana"/>
        </w:rPr>
        <w:t xml:space="preserve">: </w:t>
      </w:r>
    </w:p>
    <w:p w:rsidR="00DA6DA1" w:rsidRPr="00914CA9" w:rsidRDefault="00DA6DA1" w:rsidP="00DA6DA1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>Zadanie 1</w:t>
      </w:r>
      <w:r>
        <w:rPr>
          <w:rFonts w:ascii="Verdana" w:eastAsia="Arial Unicode MS" w:hAnsi="Verdana" w:cs="Arial Unicode MS"/>
          <w:b/>
          <w:sz w:val="20"/>
          <w:szCs w:val="20"/>
        </w:rPr>
        <w:t xml:space="preserve">: </w:t>
      </w:r>
      <w:r w:rsidRPr="00A2124D">
        <w:rPr>
          <w:rFonts w:ascii="Verdana" w:hAnsi="Verdana"/>
          <w:b/>
          <w:bCs/>
          <w:sz w:val="20"/>
          <w:szCs w:val="20"/>
        </w:rPr>
        <w:t>Utrzymanie i konserwacja wyposażenia przejść podziemnych i tuneli pieszo-rowerowych bez przepompowni</w:t>
      </w:r>
      <w:r>
        <w:rPr>
          <w:rFonts w:ascii="Verdana" w:eastAsia="Arial Unicode MS" w:hAnsi="Verdana" w:cs="Arial Unicode MS"/>
          <w:b/>
          <w:sz w:val="20"/>
          <w:szCs w:val="20"/>
        </w:rPr>
        <w:t>;</w:t>
      </w:r>
      <w:r w:rsidR="008212E9" w:rsidRPr="008212E9">
        <w:rPr>
          <w:rFonts w:ascii="Verdana" w:eastAsia="Arial Unicode MS" w:hAnsi="Verdana" w:cs="Arial Unicode MS"/>
          <w:b/>
        </w:rPr>
        <w:t xml:space="preserve"> </w:t>
      </w:r>
      <w:r w:rsidR="008212E9">
        <w:rPr>
          <w:rFonts w:ascii="Verdana" w:eastAsia="Arial Unicode MS" w:hAnsi="Verdana" w:cs="Arial Unicode MS"/>
          <w:b/>
        </w:rPr>
        <w:t>*</w:t>
      </w:r>
      <w:r w:rsidR="008212E9">
        <w:rPr>
          <w:rFonts w:ascii="Verdana" w:eastAsia="Arial Unicode MS" w:hAnsi="Verdana" w:cs="Arial Unicode MS"/>
          <w:b/>
          <w:vertAlign w:val="superscript"/>
        </w:rPr>
        <w:t>)</w:t>
      </w:r>
    </w:p>
    <w:p w:rsidR="003410D8" w:rsidRDefault="00DA6DA1" w:rsidP="00DA6DA1">
      <w:pPr>
        <w:pStyle w:val="Zwykytekst1"/>
        <w:jc w:val="both"/>
        <w:rPr>
          <w:rFonts w:ascii="Verdana" w:hAnsi="Verdana"/>
          <w:b/>
          <w:bCs/>
        </w:rPr>
      </w:pPr>
      <w:r w:rsidRPr="00914CA9">
        <w:rPr>
          <w:rFonts w:ascii="Verdana" w:eastAsia="Arial Unicode MS" w:hAnsi="Verdana" w:cs="Arial Unicode MS"/>
          <w:b/>
        </w:rPr>
        <w:t xml:space="preserve">Zadanie 2: </w:t>
      </w:r>
      <w:r w:rsidRPr="00A2124D">
        <w:rPr>
          <w:rFonts w:ascii="Verdana" w:hAnsi="Verdana"/>
          <w:b/>
          <w:bCs/>
        </w:rPr>
        <w:t>Utrzymanie i konserwacja wyposażenia przejść podziemnych i tuneli pieszo-rowerowych z przepompownią</w:t>
      </w:r>
      <w:r w:rsidR="008212E9">
        <w:rPr>
          <w:rFonts w:ascii="Verdana" w:hAnsi="Verdana"/>
          <w:b/>
          <w:bCs/>
        </w:rPr>
        <w:t xml:space="preserve"> </w:t>
      </w:r>
      <w:r w:rsidR="008212E9">
        <w:rPr>
          <w:rFonts w:ascii="Verdana" w:eastAsia="Arial Unicode MS" w:hAnsi="Verdana" w:cs="Arial Unicode MS"/>
          <w:b/>
        </w:rPr>
        <w:t>*</w:t>
      </w:r>
      <w:r w:rsidR="008212E9">
        <w:rPr>
          <w:rFonts w:ascii="Verdana" w:eastAsia="Arial Unicode MS" w:hAnsi="Verdana" w:cs="Arial Unicode MS"/>
          <w:b/>
          <w:vertAlign w:val="superscript"/>
        </w:rPr>
        <w:t>)</w:t>
      </w:r>
    </w:p>
    <w:p w:rsidR="003410D8" w:rsidRDefault="003410D8" w:rsidP="00DA6DA1">
      <w:pPr>
        <w:pStyle w:val="Zwykytekst1"/>
        <w:jc w:val="both"/>
        <w:rPr>
          <w:rFonts w:ascii="Verdana" w:hAnsi="Verdana"/>
          <w:b/>
          <w:bCs/>
        </w:rPr>
      </w:pPr>
    </w:p>
    <w:p w:rsidR="000A7ABF" w:rsidRPr="003C31CE" w:rsidRDefault="00714F96" w:rsidP="00DA6DA1">
      <w:pPr>
        <w:pStyle w:val="Zwykytekst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8212E9" w:rsidRDefault="008212E9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8212E9" w:rsidRPr="00D0747B" w:rsidRDefault="008212E9" w:rsidP="008212E9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eastAsia="Arial Unicode MS" w:hAnsi="Verdana" w:cs="Arial Unicode MS"/>
          <w:b/>
        </w:rPr>
        <w:t>*</w:t>
      </w:r>
      <w:r>
        <w:rPr>
          <w:rFonts w:ascii="Verdana" w:eastAsia="Arial Unicode MS" w:hAnsi="Verdana" w:cs="Arial Unicode MS"/>
          <w:b/>
          <w:vertAlign w:val="superscript"/>
        </w:rPr>
        <w:t>)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0747B">
        <w:rPr>
          <w:rFonts w:ascii="Verdana" w:hAnsi="Verdana"/>
          <w:b/>
          <w:sz w:val="20"/>
          <w:szCs w:val="20"/>
        </w:rPr>
        <w:t xml:space="preserve">Wypełnić </w:t>
      </w:r>
      <w:r>
        <w:rPr>
          <w:rFonts w:ascii="Verdana" w:hAnsi="Verdana"/>
          <w:b/>
          <w:sz w:val="20"/>
          <w:szCs w:val="20"/>
        </w:rPr>
        <w:t>dla zadania/zadań, na które składana jest oferta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2C3DBC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DA6DA1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Utrzymanie i konserwacja wyposażenia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przejść podziemnych i tuneli pieszo-rowerowych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32B2D" w:rsidRPr="0009157E" w:rsidRDefault="00932B2D" w:rsidP="00932B2D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932B2D" w:rsidRPr="0009157E" w:rsidRDefault="00932B2D" w:rsidP="00932B2D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D84E22" w:rsidRDefault="008212E9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>
        <w:rPr>
          <w:rFonts w:ascii="Verdana" w:eastAsia="Arial Unicode MS" w:hAnsi="Verdana" w:cs="Arial Unicode MS"/>
          <w:b/>
        </w:rPr>
        <w:t>*</w:t>
      </w:r>
      <w:r>
        <w:rPr>
          <w:rFonts w:ascii="Verdana" w:eastAsia="Arial Unicode MS" w:hAnsi="Verdana" w:cs="Arial Unicode MS"/>
          <w:b/>
          <w:vertAlign w:val="superscript"/>
        </w:rPr>
        <w:t xml:space="preserve">) </w:t>
      </w:r>
      <w:r w:rsidR="00932B2D" w:rsidRPr="00D84E22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nie należę </w:t>
      </w:r>
      <w:r w:rsidR="00932B2D" w:rsidRPr="00D84E22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do tej samej grupy kapitałowej, o której mowa w art. 24 ust. 1 </w:t>
      </w:r>
      <w:proofErr w:type="spellStart"/>
      <w:r w:rsidR="00932B2D" w:rsidRPr="00D84E22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="00932B2D" w:rsidRPr="00D84E22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="00932B2D" w:rsidRPr="00D84E22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</w:p>
    <w:p w:rsidR="00932B2D" w:rsidRPr="00D84E22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32B2D" w:rsidRPr="00D84E22" w:rsidRDefault="008212E9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eastAsia="Arial Unicode MS" w:hAnsi="Verdana" w:cs="Arial Unicode MS"/>
          <w:b/>
        </w:rPr>
        <w:t>*</w:t>
      </w:r>
      <w:r>
        <w:rPr>
          <w:rFonts w:ascii="Verdana" w:eastAsia="Arial Unicode MS" w:hAnsi="Verdana" w:cs="Arial Unicode MS"/>
          <w:b/>
          <w:vertAlign w:val="superscript"/>
        </w:rPr>
        <w:t xml:space="preserve">) </w:t>
      </w:r>
      <w:r w:rsidR="00932B2D" w:rsidRPr="00D84E22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="00932B2D"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 24 ust. 1 </w:t>
      </w:r>
      <w:proofErr w:type="spellStart"/>
      <w:r w:rsidR="00932B2D" w:rsidRPr="00D84E22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="00932B2D"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proofErr w:type="spellStart"/>
      <w:r w:rsidR="00932B2D" w:rsidRPr="00D84E22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sz w:val="20"/>
          <w:szCs w:val="20"/>
        </w:rPr>
        <w:t>,</w:t>
      </w:r>
      <w:r w:rsidR="00932B2D"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w skład której wchodzą następujące podmioty:</w:t>
      </w:r>
    </w:p>
    <w:p w:rsidR="00932B2D" w:rsidRPr="00D84E22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932B2D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3DBC" w:rsidRPr="00D84E22" w:rsidRDefault="002C3DBC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3C31CE" w:rsidRDefault="00932B2D" w:rsidP="00932B2D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932B2D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32B2D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932B2D" w:rsidRPr="00006711" w:rsidRDefault="00932B2D" w:rsidP="00932B2D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rPr>
          <w:rFonts w:ascii="Verdana" w:eastAsia="Arial Unicode MS" w:hAnsi="Verdana" w:cs="Arial Unicode MS"/>
          <w:sz w:val="18"/>
          <w:szCs w:val="18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006711" w:rsidRDefault="00932B2D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4D62D7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932B2D" w:rsidRPr="004D62D7" w:rsidRDefault="00932B2D" w:rsidP="00932B2D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932B2D" w:rsidRDefault="00932B2D" w:rsidP="00932B2D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267B1C" w:rsidRDefault="00932B2D" w:rsidP="00932B2D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932B2D" w:rsidRPr="00267B1C" w:rsidRDefault="00932B2D" w:rsidP="00932B2D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932B2D" w:rsidRPr="00900388" w:rsidRDefault="00932B2D" w:rsidP="00932B2D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932B2D" w:rsidRDefault="00932B2D" w:rsidP="00932B2D">
      <w:pPr>
        <w:rPr>
          <w:rFonts w:ascii="Verdana" w:eastAsia="Arial Unicode MS" w:hAnsi="Verdana" w:cs="Arial Unicode MS"/>
          <w:sz w:val="20"/>
          <w:szCs w:val="20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6DA1" w:rsidRDefault="00DA6DA1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6DA1" w:rsidRDefault="00DA6DA1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6DA1" w:rsidRDefault="00DA6DA1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A55A65" w:rsidRDefault="00A55A65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A55A65" w:rsidRDefault="00A55A65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A55A65" w:rsidRDefault="00A55A65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F57A8D" w:rsidRPr="0009157E" w:rsidRDefault="008212E9" w:rsidP="008212E9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b/>
        </w:rPr>
        <w:t>*</w:t>
      </w:r>
      <w:r>
        <w:rPr>
          <w:rFonts w:ascii="Verdana" w:eastAsia="Arial Unicode MS" w:hAnsi="Verdana" w:cs="Arial Unicode MS"/>
          <w:b/>
          <w:vertAlign w:val="superscript"/>
        </w:rPr>
        <w:t>)</w:t>
      </w:r>
      <w:r w:rsidRPr="00EF3F84">
        <w:rPr>
          <w:rFonts w:ascii="Verdana" w:eastAsia="Arial Unicode MS" w:hAnsi="Verdana" w:cs="Arial Unicode MS"/>
          <w:i/>
          <w:sz w:val="16"/>
          <w:szCs w:val="16"/>
        </w:rPr>
        <w:t xml:space="preserve"> niepotrzebne skreślić</w:t>
      </w: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440" w:rsidRDefault="00110440">
      <w:r>
        <w:separator/>
      </w:r>
    </w:p>
  </w:endnote>
  <w:endnote w:type="continuationSeparator" w:id="0">
    <w:p w:rsidR="00110440" w:rsidRDefault="00110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440" w:rsidRDefault="00110440">
      <w:r>
        <w:separator/>
      </w:r>
    </w:p>
  </w:footnote>
  <w:footnote w:type="continuationSeparator" w:id="0">
    <w:p w:rsidR="00110440" w:rsidRDefault="001104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0746AA2"/>
    <w:multiLevelType w:val="hybridMultilevel"/>
    <w:tmpl w:val="3C32CED2"/>
    <w:lvl w:ilvl="0" w:tplc="660A0702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E0D1616"/>
    <w:multiLevelType w:val="hybridMultilevel"/>
    <w:tmpl w:val="64104D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10"/>
  </w:num>
  <w:num w:numId="4">
    <w:abstractNumId w:val="15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4"/>
  </w:num>
  <w:num w:numId="15">
    <w:abstractNumId w:val="8"/>
  </w:num>
  <w:num w:numId="16">
    <w:abstractNumId w:val="13"/>
  </w:num>
  <w:num w:numId="17">
    <w:abstractNumId w:val="20"/>
  </w:num>
  <w:num w:numId="18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2318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0377D"/>
    <w:rsid w:val="00110440"/>
    <w:rsid w:val="00114598"/>
    <w:rsid w:val="00114D57"/>
    <w:rsid w:val="00120C7A"/>
    <w:rsid w:val="00121E1E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50DA"/>
    <w:rsid w:val="00166E63"/>
    <w:rsid w:val="00173966"/>
    <w:rsid w:val="001751DB"/>
    <w:rsid w:val="0017600E"/>
    <w:rsid w:val="0018216D"/>
    <w:rsid w:val="00187A74"/>
    <w:rsid w:val="00190188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C4DF3"/>
    <w:rsid w:val="001D0A10"/>
    <w:rsid w:val="001D2EC3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CD6"/>
    <w:rsid w:val="0025438E"/>
    <w:rsid w:val="002572BA"/>
    <w:rsid w:val="00257F16"/>
    <w:rsid w:val="00260C9D"/>
    <w:rsid w:val="00264F41"/>
    <w:rsid w:val="00265CCB"/>
    <w:rsid w:val="00267B1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4FD1"/>
    <w:rsid w:val="002A54AB"/>
    <w:rsid w:val="002B088A"/>
    <w:rsid w:val="002B148B"/>
    <w:rsid w:val="002B516F"/>
    <w:rsid w:val="002C049E"/>
    <w:rsid w:val="002C0D9F"/>
    <w:rsid w:val="002C150A"/>
    <w:rsid w:val="002C1569"/>
    <w:rsid w:val="002C1D4E"/>
    <w:rsid w:val="002C3DBC"/>
    <w:rsid w:val="002C5719"/>
    <w:rsid w:val="002C6C44"/>
    <w:rsid w:val="002C7A4D"/>
    <w:rsid w:val="002D002D"/>
    <w:rsid w:val="002D1644"/>
    <w:rsid w:val="002D25A6"/>
    <w:rsid w:val="002D25DD"/>
    <w:rsid w:val="002D3930"/>
    <w:rsid w:val="002D57C4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B65"/>
    <w:rsid w:val="00300C46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25004"/>
    <w:rsid w:val="00330BAE"/>
    <w:rsid w:val="0033392A"/>
    <w:rsid w:val="00335068"/>
    <w:rsid w:val="00336DAC"/>
    <w:rsid w:val="003372C1"/>
    <w:rsid w:val="00337590"/>
    <w:rsid w:val="003407C1"/>
    <w:rsid w:val="003410D8"/>
    <w:rsid w:val="00342BA5"/>
    <w:rsid w:val="00343DF4"/>
    <w:rsid w:val="00345114"/>
    <w:rsid w:val="00345603"/>
    <w:rsid w:val="00345A36"/>
    <w:rsid w:val="0034602A"/>
    <w:rsid w:val="00346D70"/>
    <w:rsid w:val="003508DA"/>
    <w:rsid w:val="00351730"/>
    <w:rsid w:val="0035580C"/>
    <w:rsid w:val="003567C2"/>
    <w:rsid w:val="0035797A"/>
    <w:rsid w:val="0036004E"/>
    <w:rsid w:val="00360512"/>
    <w:rsid w:val="0036052A"/>
    <w:rsid w:val="00364229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A3456"/>
    <w:rsid w:val="003A39B2"/>
    <w:rsid w:val="003B1019"/>
    <w:rsid w:val="003B7702"/>
    <w:rsid w:val="003C04E3"/>
    <w:rsid w:val="003C12A9"/>
    <w:rsid w:val="003C1867"/>
    <w:rsid w:val="003C31CE"/>
    <w:rsid w:val="003C7760"/>
    <w:rsid w:val="003C77B1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030C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0DD"/>
    <w:rsid w:val="00437E67"/>
    <w:rsid w:val="0044396E"/>
    <w:rsid w:val="00446DC4"/>
    <w:rsid w:val="00447558"/>
    <w:rsid w:val="00453B55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2EB1"/>
    <w:rsid w:val="004844C1"/>
    <w:rsid w:val="004908E9"/>
    <w:rsid w:val="00492560"/>
    <w:rsid w:val="004A1BC3"/>
    <w:rsid w:val="004A6D0A"/>
    <w:rsid w:val="004A78F9"/>
    <w:rsid w:val="004B2BAC"/>
    <w:rsid w:val="004B2C94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716"/>
    <w:rsid w:val="004E39F0"/>
    <w:rsid w:val="004E3CB6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747"/>
    <w:rsid w:val="00546A7D"/>
    <w:rsid w:val="00547AF4"/>
    <w:rsid w:val="00554FEE"/>
    <w:rsid w:val="005567DB"/>
    <w:rsid w:val="00556DBA"/>
    <w:rsid w:val="0055774A"/>
    <w:rsid w:val="00563196"/>
    <w:rsid w:val="005701F2"/>
    <w:rsid w:val="00571B5E"/>
    <w:rsid w:val="00571ED0"/>
    <w:rsid w:val="00572539"/>
    <w:rsid w:val="005729C3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A068C"/>
    <w:rsid w:val="005A79AE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C1C"/>
    <w:rsid w:val="005C7871"/>
    <w:rsid w:val="005D1237"/>
    <w:rsid w:val="005D12B4"/>
    <w:rsid w:val="005D192B"/>
    <w:rsid w:val="005D2EF7"/>
    <w:rsid w:val="005D3043"/>
    <w:rsid w:val="005D3FA2"/>
    <w:rsid w:val="005D56A3"/>
    <w:rsid w:val="005E7AEC"/>
    <w:rsid w:val="005F0C58"/>
    <w:rsid w:val="005F2E76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1808"/>
    <w:rsid w:val="00622350"/>
    <w:rsid w:val="00631A0E"/>
    <w:rsid w:val="006377F4"/>
    <w:rsid w:val="006405BB"/>
    <w:rsid w:val="0064121A"/>
    <w:rsid w:val="00643E56"/>
    <w:rsid w:val="00645203"/>
    <w:rsid w:val="006469DD"/>
    <w:rsid w:val="0065218F"/>
    <w:rsid w:val="00660B33"/>
    <w:rsid w:val="00660FD7"/>
    <w:rsid w:val="00663932"/>
    <w:rsid w:val="00670074"/>
    <w:rsid w:val="00674445"/>
    <w:rsid w:val="00674F67"/>
    <w:rsid w:val="00680418"/>
    <w:rsid w:val="0068351B"/>
    <w:rsid w:val="00686219"/>
    <w:rsid w:val="00686C39"/>
    <w:rsid w:val="00687EEF"/>
    <w:rsid w:val="00691FF4"/>
    <w:rsid w:val="00697104"/>
    <w:rsid w:val="00697D36"/>
    <w:rsid w:val="006B205D"/>
    <w:rsid w:val="006B44EA"/>
    <w:rsid w:val="006B4749"/>
    <w:rsid w:val="006B4D11"/>
    <w:rsid w:val="006B5D94"/>
    <w:rsid w:val="006B6A9E"/>
    <w:rsid w:val="006B71F4"/>
    <w:rsid w:val="006C0769"/>
    <w:rsid w:val="006C1946"/>
    <w:rsid w:val="006C4469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1BD5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4828"/>
    <w:rsid w:val="00766BB9"/>
    <w:rsid w:val="00774955"/>
    <w:rsid w:val="0077534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4CAA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2264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12E9"/>
    <w:rsid w:val="00822187"/>
    <w:rsid w:val="00822CC5"/>
    <w:rsid w:val="0082451D"/>
    <w:rsid w:val="0082489F"/>
    <w:rsid w:val="008270B1"/>
    <w:rsid w:val="00831D81"/>
    <w:rsid w:val="00834204"/>
    <w:rsid w:val="00837172"/>
    <w:rsid w:val="008454C8"/>
    <w:rsid w:val="00845B1D"/>
    <w:rsid w:val="00847AE6"/>
    <w:rsid w:val="00850F4B"/>
    <w:rsid w:val="0085288C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48C"/>
    <w:rsid w:val="00890FA1"/>
    <w:rsid w:val="008927DF"/>
    <w:rsid w:val="008952A9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36F2"/>
    <w:rsid w:val="008E512B"/>
    <w:rsid w:val="008E7666"/>
    <w:rsid w:val="008E7C67"/>
    <w:rsid w:val="008F17EF"/>
    <w:rsid w:val="008F1A69"/>
    <w:rsid w:val="008F37E1"/>
    <w:rsid w:val="008F3F98"/>
    <w:rsid w:val="008F4C1F"/>
    <w:rsid w:val="008F6C2A"/>
    <w:rsid w:val="008F7460"/>
    <w:rsid w:val="00900388"/>
    <w:rsid w:val="00901021"/>
    <w:rsid w:val="009027AD"/>
    <w:rsid w:val="00905CE8"/>
    <w:rsid w:val="0091144D"/>
    <w:rsid w:val="0091192D"/>
    <w:rsid w:val="00914CA9"/>
    <w:rsid w:val="0091601F"/>
    <w:rsid w:val="00917842"/>
    <w:rsid w:val="00917994"/>
    <w:rsid w:val="0092101B"/>
    <w:rsid w:val="00932B2D"/>
    <w:rsid w:val="009354CE"/>
    <w:rsid w:val="00935F75"/>
    <w:rsid w:val="00944644"/>
    <w:rsid w:val="00944EC8"/>
    <w:rsid w:val="009473B2"/>
    <w:rsid w:val="009502D3"/>
    <w:rsid w:val="009528E2"/>
    <w:rsid w:val="00954E87"/>
    <w:rsid w:val="009656DC"/>
    <w:rsid w:val="00970724"/>
    <w:rsid w:val="00970F77"/>
    <w:rsid w:val="00971012"/>
    <w:rsid w:val="00971B3A"/>
    <w:rsid w:val="0097724D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A68C6"/>
    <w:rsid w:val="009B08A9"/>
    <w:rsid w:val="009B16D9"/>
    <w:rsid w:val="009B63E9"/>
    <w:rsid w:val="009B6C24"/>
    <w:rsid w:val="009B6C67"/>
    <w:rsid w:val="009C1ADB"/>
    <w:rsid w:val="009C1DCA"/>
    <w:rsid w:val="009C3944"/>
    <w:rsid w:val="009C4C55"/>
    <w:rsid w:val="009D2BCB"/>
    <w:rsid w:val="009D679F"/>
    <w:rsid w:val="009D6A72"/>
    <w:rsid w:val="009E090A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3763E"/>
    <w:rsid w:val="00A40568"/>
    <w:rsid w:val="00A40900"/>
    <w:rsid w:val="00A41CC4"/>
    <w:rsid w:val="00A41DB8"/>
    <w:rsid w:val="00A41E49"/>
    <w:rsid w:val="00A4302E"/>
    <w:rsid w:val="00A44314"/>
    <w:rsid w:val="00A44C95"/>
    <w:rsid w:val="00A55A65"/>
    <w:rsid w:val="00A564CB"/>
    <w:rsid w:val="00A6275C"/>
    <w:rsid w:val="00A64C2B"/>
    <w:rsid w:val="00A73B60"/>
    <w:rsid w:val="00A753B9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1F7D"/>
    <w:rsid w:val="00AF2B1E"/>
    <w:rsid w:val="00AF3F0A"/>
    <w:rsid w:val="00AF5D20"/>
    <w:rsid w:val="00B0234A"/>
    <w:rsid w:val="00B0415D"/>
    <w:rsid w:val="00B05052"/>
    <w:rsid w:val="00B056CC"/>
    <w:rsid w:val="00B07CDB"/>
    <w:rsid w:val="00B07D05"/>
    <w:rsid w:val="00B10D4F"/>
    <w:rsid w:val="00B157A0"/>
    <w:rsid w:val="00B167CC"/>
    <w:rsid w:val="00B17426"/>
    <w:rsid w:val="00B17746"/>
    <w:rsid w:val="00B21564"/>
    <w:rsid w:val="00B2567B"/>
    <w:rsid w:val="00B30B9F"/>
    <w:rsid w:val="00B32E69"/>
    <w:rsid w:val="00B40BD9"/>
    <w:rsid w:val="00B44724"/>
    <w:rsid w:val="00B44AC1"/>
    <w:rsid w:val="00B47543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4C1B"/>
    <w:rsid w:val="00B7786D"/>
    <w:rsid w:val="00B875F1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E3EFD"/>
    <w:rsid w:val="00BE7BA3"/>
    <w:rsid w:val="00BF7409"/>
    <w:rsid w:val="00C0426D"/>
    <w:rsid w:val="00C04E44"/>
    <w:rsid w:val="00C10EC2"/>
    <w:rsid w:val="00C122B0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80160"/>
    <w:rsid w:val="00C81F1D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50FD"/>
    <w:rsid w:val="00CB738B"/>
    <w:rsid w:val="00CB7C55"/>
    <w:rsid w:val="00CC0B91"/>
    <w:rsid w:val="00CC360B"/>
    <w:rsid w:val="00CC4452"/>
    <w:rsid w:val="00CD07E7"/>
    <w:rsid w:val="00CD43D2"/>
    <w:rsid w:val="00CE0452"/>
    <w:rsid w:val="00CF0EA9"/>
    <w:rsid w:val="00CF0EED"/>
    <w:rsid w:val="00CF70B5"/>
    <w:rsid w:val="00D06A9A"/>
    <w:rsid w:val="00D0747B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4A15"/>
    <w:rsid w:val="00D47811"/>
    <w:rsid w:val="00D512F2"/>
    <w:rsid w:val="00D54608"/>
    <w:rsid w:val="00D54C27"/>
    <w:rsid w:val="00D6014D"/>
    <w:rsid w:val="00D6203F"/>
    <w:rsid w:val="00D62DF1"/>
    <w:rsid w:val="00D650AE"/>
    <w:rsid w:val="00D70C31"/>
    <w:rsid w:val="00D70E3D"/>
    <w:rsid w:val="00D744D6"/>
    <w:rsid w:val="00D8467B"/>
    <w:rsid w:val="00D84E22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A6DA1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E5FA3"/>
    <w:rsid w:val="00DF0A3A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37B8A"/>
    <w:rsid w:val="00E40AFD"/>
    <w:rsid w:val="00E44203"/>
    <w:rsid w:val="00E463A6"/>
    <w:rsid w:val="00E51A79"/>
    <w:rsid w:val="00E54DBC"/>
    <w:rsid w:val="00E56F0D"/>
    <w:rsid w:val="00E605C6"/>
    <w:rsid w:val="00E6200D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325F"/>
    <w:rsid w:val="00EB45A5"/>
    <w:rsid w:val="00EB6765"/>
    <w:rsid w:val="00EC07A8"/>
    <w:rsid w:val="00EC491B"/>
    <w:rsid w:val="00EC6754"/>
    <w:rsid w:val="00EE1331"/>
    <w:rsid w:val="00EF15BA"/>
    <w:rsid w:val="00EF3F84"/>
    <w:rsid w:val="00EF40E0"/>
    <w:rsid w:val="00EF665F"/>
    <w:rsid w:val="00F0107E"/>
    <w:rsid w:val="00F026F6"/>
    <w:rsid w:val="00F02F4B"/>
    <w:rsid w:val="00F0713E"/>
    <w:rsid w:val="00F15753"/>
    <w:rsid w:val="00F1622A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86D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1A66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  <w:style w:type="paragraph" w:customStyle="1" w:styleId="Tekstpodstawowywcity31">
    <w:name w:val="Tekst podstawowy wcięty 31"/>
    <w:basedOn w:val="Normalny"/>
    <w:rsid w:val="00914CA9"/>
    <w:pPr>
      <w:ind w:left="284" w:hanging="284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65ED3-7172-485C-9207-F841B418C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704</TotalTime>
  <Pages>10</Pages>
  <Words>2399</Words>
  <Characters>17563</Characters>
  <Application>Microsoft Office Word</Application>
  <DocSecurity>0</DocSecurity>
  <Lines>146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19923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74</cp:revision>
  <cp:lastPrinted>2017-09-27T11:39:00Z</cp:lastPrinted>
  <dcterms:created xsi:type="dcterms:W3CDTF">2017-06-05T08:38:00Z</dcterms:created>
  <dcterms:modified xsi:type="dcterms:W3CDTF">2018-09-25T06:28:00Z</dcterms:modified>
</cp:coreProperties>
</file>