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13274" w:rsidRPr="007E355A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274" w:rsidRPr="007E355A" w:rsidRDefault="00C13274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3274" w:rsidRDefault="00C13274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C13274" w:rsidRPr="00301968" w:rsidRDefault="00C13274" w:rsidP="00156DCD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C13274" w:rsidRDefault="00C13274" w:rsidP="0088497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udowę kładki nad al. Jana III Sobieskiego</w:t>
            </w:r>
          </w:p>
          <w:p w:rsidR="00C13274" w:rsidRPr="00D24CD0" w:rsidRDefault="00C13274" w:rsidP="00884979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we Wrocławiu</w:t>
            </w:r>
          </w:p>
        </w:tc>
      </w:tr>
    </w:tbl>
    <w:p w:rsidR="00C13274" w:rsidRDefault="00C13274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C13274" w:rsidRPr="007E355A" w:rsidRDefault="00C13274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C13274" w:rsidRPr="007E355A" w:rsidRDefault="00C13274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</w:t>
      </w:r>
    </w:p>
    <w:p w:rsidR="00C13274" w:rsidRPr="007E355A" w:rsidRDefault="00C13274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C13274" w:rsidRPr="007E355A" w:rsidRDefault="00C13274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C13274" w:rsidRPr="007E355A" w:rsidRDefault="00C1327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</w:t>
      </w:r>
      <w:r w:rsidRPr="00D859AC">
        <w:rPr>
          <w:rFonts w:ascii="Verdana" w:eastAsia="Arial Unicode MS" w:hAnsi="Verdana" w:cs="Verdana"/>
          <w:i/>
          <w:iCs/>
          <w:sz w:val="14"/>
          <w:szCs w:val="14"/>
        </w:rPr>
        <w:t>wykonawców</w:t>
      </w:r>
      <w:r w:rsidRPr="00D859AC">
        <w:rPr>
          <w:rFonts w:ascii="Verdana" w:hAnsi="Verdana" w:cs="Verdana"/>
          <w:b/>
          <w:bCs/>
          <w:i/>
          <w:iCs/>
        </w:rPr>
        <w:t xml:space="preserve"> </w:t>
      </w:r>
      <w:r w:rsidRPr="00D859AC">
        <w:rPr>
          <w:rFonts w:ascii="Verdana" w:hAnsi="Verdana" w:cs="Verdana"/>
          <w:i/>
          <w:iCs/>
          <w:sz w:val="16"/>
          <w:szCs w:val="16"/>
        </w:rPr>
        <w:t>nr NIP/KRS</w:t>
      </w:r>
      <w:r w:rsidRPr="00D859AC">
        <w:rPr>
          <w:rFonts w:ascii="Verdana" w:eastAsia="Arial Unicode MS" w:hAnsi="Verdana" w:cs="Verdana"/>
          <w:i/>
          <w:iCs/>
          <w:sz w:val="16"/>
          <w:szCs w:val="16"/>
        </w:rPr>
        <w:t>)</w:t>
      </w:r>
    </w:p>
    <w:p w:rsidR="00C13274" w:rsidRDefault="00C1327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C13274" w:rsidRPr="007E355A" w:rsidRDefault="00C1327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C13274" w:rsidRPr="007E355A" w:rsidRDefault="00C1327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</w:p>
    <w:p w:rsidR="00C13274" w:rsidRPr="00D24CD0" w:rsidRDefault="00C13274" w:rsidP="00D24CD0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  <w:b/>
          <w:bCs/>
        </w:rPr>
      </w:pPr>
      <w:r w:rsidRPr="00D24CD0">
        <w:rPr>
          <w:rFonts w:ascii="Verdana" w:eastAsia="Arial Unicode MS" w:hAnsi="Verdana" w:cs="Verdana"/>
        </w:rPr>
        <w:t xml:space="preserve">  Wyrażamy chęć uczestnictwa w zorganizowanym przez Zarząd Dróg i Utrzymania Miasta </w:t>
      </w:r>
      <w:r w:rsidRPr="00D24CD0">
        <w:rPr>
          <w:rFonts w:ascii="Verdana" w:eastAsia="Arial Unicode MS" w:hAnsi="Verdana" w:cs="Verdana"/>
        </w:rPr>
        <w:br/>
        <w:t xml:space="preserve">z siedzibą we Wrocławiu przy ul. Długiej 49 przetargu nieograniczonym na </w:t>
      </w:r>
      <w:r>
        <w:rPr>
          <w:rFonts w:ascii="Verdana" w:hAnsi="Verdana" w:cs="Verdana"/>
          <w:b/>
          <w:bCs/>
        </w:rPr>
        <w:t>B</w:t>
      </w:r>
      <w:r w:rsidRPr="00D24CD0">
        <w:rPr>
          <w:rFonts w:ascii="Verdana" w:hAnsi="Verdana" w:cs="Verdana"/>
          <w:b/>
          <w:bCs/>
        </w:rPr>
        <w:t>udowę kładki nad al. Jana III Sobieskiego we Wrocławiu.</w:t>
      </w:r>
    </w:p>
    <w:p w:rsidR="00C13274" w:rsidRPr="00301968" w:rsidRDefault="00C13274" w:rsidP="00D73944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  <w:b/>
          <w:bCs/>
        </w:rPr>
      </w:pPr>
    </w:p>
    <w:p w:rsidR="00C13274" w:rsidRPr="00062715" w:rsidRDefault="00C13274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C13274" w:rsidRPr="00062715" w:rsidRDefault="00C13274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C13274" w:rsidRPr="00062715" w:rsidRDefault="00C13274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C13274" w:rsidRPr="00571B5E" w:rsidRDefault="00C13274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C13274" w:rsidRPr="00571B5E" w:rsidRDefault="00C13274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kosztorysem ofertowym.</w:t>
      </w:r>
    </w:p>
    <w:p w:rsidR="00C13274" w:rsidRDefault="00C13274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C13274" w:rsidRPr="00571B5E" w:rsidRDefault="00C13274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C13274" w:rsidRPr="00571B5E" w:rsidRDefault="00C13274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C13274" w:rsidRDefault="00C13274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C13274" w:rsidRPr="00571B5E" w:rsidRDefault="00C13274" w:rsidP="00EF3F84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C13274" w:rsidRPr="00062715" w:rsidRDefault="00C13274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C13274" w:rsidRPr="008F6B58" w:rsidRDefault="00C13274" w:rsidP="000E61D1">
      <w:pPr>
        <w:pStyle w:val="PlainText"/>
        <w:tabs>
          <w:tab w:val="left" w:pos="426"/>
        </w:tabs>
        <w:rPr>
          <w:rFonts w:ascii="Verdana" w:eastAsia="Arial Unicode MS" w:hAnsi="Verdana"/>
          <w:b/>
          <w:bCs/>
        </w:rPr>
      </w:pPr>
    </w:p>
    <w:p w:rsidR="00C13274" w:rsidRPr="00203B8E" w:rsidRDefault="00C13274" w:rsidP="00A01D26">
      <w:pPr>
        <w:pStyle w:val="PlainText"/>
        <w:jc w:val="both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 w:cs="Verdana"/>
        </w:rPr>
        <w:t>6</w:t>
      </w:r>
      <w:r w:rsidRPr="008F6B58">
        <w:rPr>
          <w:rFonts w:ascii="Verdana" w:eastAsia="Arial Unicode MS" w:hAnsi="Verdana" w:cs="Verdana"/>
        </w:rPr>
        <w:t xml:space="preserve">. Zobowiązujemy się do zrealizowania zamówienia </w:t>
      </w:r>
      <w:r w:rsidRPr="008F6B58">
        <w:rPr>
          <w:rFonts w:ascii="Verdana" w:eastAsia="Arial Unicode MS" w:hAnsi="Verdana" w:cs="Verdana"/>
          <w:b/>
          <w:bCs/>
        </w:rPr>
        <w:t>w terminie</w:t>
      </w:r>
      <w:r>
        <w:rPr>
          <w:rFonts w:ascii="Verdana" w:eastAsia="Arial Unicode MS" w:hAnsi="Verdana" w:cs="Verdana"/>
          <w:b/>
          <w:bCs/>
        </w:rPr>
        <w:t xml:space="preserve"> .......... (10, 11 lub 12)  miesięcy </w:t>
      </w:r>
      <w:r w:rsidRPr="008F6B58">
        <w:rPr>
          <w:rFonts w:ascii="Verdana" w:eastAsia="Arial Unicode MS" w:hAnsi="Verdana" w:cs="Verdana"/>
          <w:b/>
          <w:bCs/>
        </w:rPr>
        <w:t>od daty zawarcia umowy</w:t>
      </w:r>
      <w:r>
        <w:rPr>
          <w:rFonts w:ascii="Verdana" w:eastAsia="Arial Unicode MS" w:hAnsi="Verdana" w:cs="Verdana"/>
        </w:rPr>
        <w:t>.</w:t>
      </w:r>
    </w:p>
    <w:p w:rsidR="00C13274" w:rsidRDefault="00C13274" w:rsidP="00A01D26">
      <w:pPr>
        <w:pStyle w:val="PlainText"/>
        <w:jc w:val="both"/>
        <w:rPr>
          <w:rFonts w:ascii="Verdana" w:eastAsia="Arial Unicode MS" w:hAnsi="Verdana"/>
        </w:rPr>
      </w:pPr>
    </w:p>
    <w:p w:rsidR="00C13274" w:rsidRPr="00AE1567" w:rsidRDefault="00C13274" w:rsidP="00A01D26">
      <w:pPr>
        <w:pStyle w:val="PlainText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7. </w:t>
      </w:r>
      <w:r w:rsidRPr="00A01D26">
        <w:rPr>
          <w:rFonts w:ascii="Verdana" w:eastAsia="Arial Unicode MS" w:hAnsi="Verdana" w:cs="Verdana"/>
        </w:rPr>
        <w:t xml:space="preserve">Udzielamy </w:t>
      </w:r>
      <w:r w:rsidRPr="00A01D26">
        <w:rPr>
          <w:rFonts w:ascii="Verdana" w:eastAsia="Arial Unicode MS" w:hAnsi="Verdana" w:cs="Verdana"/>
          <w:b/>
          <w:bCs/>
        </w:rPr>
        <w:t>……… miesięcy gwarancji</w:t>
      </w:r>
      <w:r>
        <w:rPr>
          <w:rFonts w:ascii="Verdana" w:eastAsia="Arial Unicode MS" w:hAnsi="Verdana" w:cs="Verdana"/>
        </w:rPr>
        <w:t xml:space="preserve"> </w:t>
      </w:r>
      <w:r>
        <w:rPr>
          <w:rFonts w:ascii="Verdana" w:hAnsi="Verdana" w:cs="Verdana"/>
          <w:b/>
          <w:bCs/>
        </w:rPr>
        <w:t>(60, 72 lub 84 )</w:t>
      </w:r>
      <w:r w:rsidRPr="008F6B58">
        <w:rPr>
          <w:rFonts w:ascii="Verdana" w:hAnsi="Verdana" w:cs="Verdana"/>
          <w:b/>
          <w:bCs/>
        </w:rPr>
        <w:t xml:space="preserve"> </w:t>
      </w:r>
      <w:r w:rsidRPr="00A01D26">
        <w:rPr>
          <w:rFonts w:ascii="Verdana" w:eastAsia="Arial Unicode MS" w:hAnsi="Verdana" w:cs="Verdana"/>
        </w:rPr>
        <w:t xml:space="preserve">na </w:t>
      </w:r>
      <w:r w:rsidRPr="008F6B58">
        <w:rPr>
          <w:rFonts w:ascii="Verdana" w:eastAsia="Arial Unicode MS" w:hAnsi="Verdana" w:cs="Verdana"/>
          <w:b/>
          <w:bCs/>
        </w:rPr>
        <w:t>roboty objęte przedmiotem zamówienia</w:t>
      </w:r>
      <w:r w:rsidRPr="00A01D26">
        <w:rPr>
          <w:rFonts w:ascii="Verdana" w:eastAsia="Arial Unicode MS" w:hAnsi="Verdana" w:cs="Verdana"/>
        </w:rPr>
        <w:t xml:space="preserve"> oraz </w:t>
      </w:r>
      <w:r w:rsidRPr="00D27E34">
        <w:rPr>
          <w:rFonts w:ascii="Verdana" w:eastAsia="Arial Unicode MS" w:hAnsi="Verdana" w:cs="Verdana"/>
          <w:b/>
          <w:bCs/>
        </w:rPr>
        <w:t>36 miesięcy na  roboty związane z zielenią</w:t>
      </w:r>
      <w:r>
        <w:rPr>
          <w:rFonts w:ascii="Verdana" w:eastAsia="Arial Unicode MS" w:hAnsi="Verdana" w:cs="Verdana"/>
        </w:rPr>
        <w:t xml:space="preserve"> i </w:t>
      </w:r>
      <w:r w:rsidRPr="00A01D26">
        <w:rPr>
          <w:rFonts w:ascii="Verdana" w:eastAsia="Arial Unicode MS" w:hAnsi="Verdana" w:cs="Verdana"/>
        </w:rPr>
        <w:t>wyrażamy zgodę na umowne rozszerzenie okresu rękojmi na czas trwania gwarancji (art. 558 § 1 kodeksu cywilnego).</w:t>
      </w:r>
    </w:p>
    <w:p w:rsidR="00C13274" w:rsidRPr="00A01D26" w:rsidRDefault="00C13274" w:rsidP="00A01D26">
      <w:pPr>
        <w:pStyle w:val="PlainText"/>
        <w:jc w:val="both"/>
        <w:rPr>
          <w:rFonts w:ascii="Verdana" w:eastAsia="Arial Unicode MS" w:hAnsi="Verdana"/>
        </w:rPr>
      </w:pPr>
    </w:p>
    <w:p w:rsidR="00C13274" w:rsidRDefault="00C13274" w:rsidP="00A01D26">
      <w:pPr>
        <w:tabs>
          <w:tab w:val="num" w:pos="180"/>
          <w:tab w:val="num" w:pos="360"/>
        </w:tabs>
        <w:ind w:left="180" w:hanging="72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</w:t>
      </w:r>
      <w:r w:rsidRPr="00A01D26">
        <w:rPr>
          <w:rFonts w:ascii="Verdana" w:eastAsia="Arial Unicode MS" w:hAnsi="Verdana" w:cs="Verdana"/>
          <w:sz w:val="20"/>
          <w:szCs w:val="20"/>
        </w:rPr>
        <w:t>W przypadku, gdy Wykonawca nie wpisze okresu udzielonej gwa</w:t>
      </w:r>
      <w:r>
        <w:rPr>
          <w:rFonts w:ascii="Verdana" w:eastAsia="Arial Unicode MS" w:hAnsi="Verdana" w:cs="Verdana"/>
          <w:sz w:val="20"/>
          <w:szCs w:val="20"/>
        </w:rPr>
        <w:t>rancji, traktuje się, że złożył</w:t>
      </w:r>
    </w:p>
    <w:p w:rsidR="00C13274" w:rsidRDefault="00C13274" w:rsidP="00A01D26">
      <w:pPr>
        <w:tabs>
          <w:tab w:val="num" w:pos="180"/>
          <w:tab w:val="num" w:pos="360"/>
        </w:tabs>
        <w:ind w:left="180" w:hanging="72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</w:t>
      </w:r>
      <w:r w:rsidRPr="00A01D26">
        <w:rPr>
          <w:rFonts w:ascii="Verdana" w:eastAsia="Arial Unicode MS" w:hAnsi="Verdana" w:cs="Verdana"/>
          <w:sz w:val="20"/>
          <w:szCs w:val="20"/>
        </w:rPr>
        <w:t>oświadczenie o udzieleniu</w:t>
      </w:r>
      <w:r>
        <w:rPr>
          <w:rFonts w:ascii="Verdana" w:eastAsia="Arial Unicode MS" w:hAnsi="Verdana" w:cs="Verdana"/>
          <w:sz w:val="20"/>
          <w:szCs w:val="20"/>
        </w:rPr>
        <w:t xml:space="preserve"> minimalnego okresu gwarancji (</w:t>
      </w:r>
      <w:r w:rsidRPr="00A01D26">
        <w:rPr>
          <w:rFonts w:ascii="Verdana" w:eastAsia="Arial Unicode MS" w:hAnsi="Verdana" w:cs="Verdana"/>
          <w:sz w:val="20"/>
          <w:szCs w:val="20"/>
        </w:rPr>
        <w:t>6</w:t>
      </w:r>
      <w:r>
        <w:rPr>
          <w:rFonts w:ascii="Verdana" w:eastAsia="Arial Unicode MS" w:hAnsi="Verdana" w:cs="Verdana"/>
          <w:sz w:val="20"/>
          <w:szCs w:val="20"/>
        </w:rPr>
        <w:t>0</w:t>
      </w:r>
      <w:r w:rsidRPr="00A01D26">
        <w:rPr>
          <w:rFonts w:ascii="Verdana" w:eastAsia="Arial Unicode MS" w:hAnsi="Verdana" w:cs="Verdana"/>
          <w:sz w:val="20"/>
          <w:szCs w:val="20"/>
        </w:rPr>
        <w:t xml:space="preserve"> miesięcy).</w:t>
      </w:r>
    </w:p>
    <w:p w:rsidR="00C13274" w:rsidRPr="00A01D26" w:rsidRDefault="00C13274" w:rsidP="00A01D26">
      <w:pPr>
        <w:tabs>
          <w:tab w:val="num" w:pos="180"/>
        </w:tabs>
        <w:jc w:val="both"/>
        <w:rPr>
          <w:rFonts w:ascii="Verdana" w:eastAsia="Arial Unicode MS" w:hAnsi="Verdana"/>
          <w:sz w:val="20"/>
          <w:szCs w:val="20"/>
        </w:rPr>
      </w:pPr>
    </w:p>
    <w:p w:rsidR="00C13274" w:rsidRPr="00A01D26" w:rsidRDefault="00C13274" w:rsidP="00A01D26">
      <w:pPr>
        <w:pStyle w:val="PlainText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8. </w:t>
      </w:r>
      <w:r w:rsidRPr="00A01D26">
        <w:rPr>
          <w:rFonts w:ascii="Verdana" w:eastAsia="Arial Unicode MS" w:hAnsi="Verdana" w:cs="Verdana"/>
        </w:rPr>
        <w:t xml:space="preserve">Oświadczamy, że kierownik </w:t>
      </w:r>
      <w:r>
        <w:rPr>
          <w:rFonts w:ascii="Verdana" w:hAnsi="Verdana" w:cs="Verdana"/>
        </w:rPr>
        <w:t>robót mostowych</w:t>
      </w:r>
      <w:r w:rsidRPr="00A01D26">
        <w:rPr>
          <w:rFonts w:ascii="Verdana" w:eastAsia="Arial Unicode MS" w:hAnsi="Verdana" w:cs="Verdana"/>
        </w:rPr>
        <w:t xml:space="preserve"> </w:t>
      </w:r>
      <w:r w:rsidRPr="00A01D26">
        <w:rPr>
          <w:rFonts w:ascii="Verdana" w:eastAsia="Arial Unicode MS" w:hAnsi="Verdana" w:cs="Verdana"/>
          <w:u w:val="single"/>
        </w:rPr>
        <w:t>dodatkowo</w:t>
      </w:r>
      <w:r>
        <w:rPr>
          <w:rFonts w:ascii="Verdana" w:eastAsia="Arial Unicode MS" w:hAnsi="Verdana" w:cs="Verdana"/>
        </w:rPr>
        <w:t xml:space="preserve"> kierował</w:t>
      </w:r>
      <w:r w:rsidRPr="0006372F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(poza doświadczeniem wykazanym w warunkach uczestnictwa):</w:t>
      </w:r>
    </w:p>
    <w:p w:rsidR="00C13274" w:rsidRDefault="00C13274" w:rsidP="00A01D26">
      <w:pPr>
        <w:ind w:left="360" w:hanging="36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- 1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budową/ przebudową obiektu mostowego o konstrukcji wieloprzęsłowej (minimum dwa przęsła)</w:t>
      </w:r>
      <w:r w:rsidRPr="00A01D26">
        <w:rPr>
          <w:rFonts w:ascii="Verdana" w:hAnsi="Verdana" w:cs="Verdana"/>
          <w:sz w:val="20"/>
          <w:szCs w:val="20"/>
        </w:rPr>
        <w:t>*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C13274" w:rsidRDefault="00C13274" w:rsidP="00A01D26">
      <w:pPr>
        <w:ind w:left="360" w:hanging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- 2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budowami/ przebudowami obiektu mostowego o konstrukcji wieloprzęsłowej (minimum dwa przęsła)</w:t>
      </w:r>
      <w:r w:rsidRPr="00A01D26">
        <w:rPr>
          <w:rFonts w:ascii="Verdana" w:hAnsi="Verdana" w:cs="Verdana"/>
          <w:sz w:val="20"/>
          <w:szCs w:val="20"/>
        </w:rPr>
        <w:t>*</w:t>
      </w:r>
    </w:p>
    <w:p w:rsidR="00C13274" w:rsidRDefault="00C13274" w:rsidP="00675613">
      <w:pPr>
        <w:ind w:left="360" w:hanging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- 3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budowami/przebudowami obiektu mostowego o konstrukcji wieloprzęsłowej (minimum dwa przęsła)</w:t>
      </w:r>
      <w:r w:rsidRPr="00A01D26">
        <w:rPr>
          <w:rFonts w:ascii="Verdana" w:hAnsi="Verdana" w:cs="Verdana"/>
          <w:sz w:val="20"/>
          <w:szCs w:val="20"/>
        </w:rPr>
        <w:t>*</w:t>
      </w:r>
    </w:p>
    <w:p w:rsidR="00C13274" w:rsidRDefault="00C13274" w:rsidP="00AE1567">
      <w:pPr>
        <w:ind w:left="360" w:hanging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- 4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budowami/przebudowami obiektu mostowego o konstrukcji wieloprzęsłowej (minimum dwa przęsła)</w:t>
      </w:r>
      <w:r w:rsidRPr="00A01D26">
        <w:rPr>
          <w:rFonts w:ascii="Verdana" w:hAnsi="Verdana" w:cs="Verdana"/>
          <w:sz w:val="20"/>
          <w:szCs w:val="20"/>
        </w:rPr>
        <w:t>*</w:t>
      </w:r>
    </w:p>
    <w:p w:rsidR="00C13274" w:rsidRDefault="00C13274" w:rsidP="00AE1567">
      <w:pPr>
        <w:ind w:left="360" w:hanging="360"/>
        <w:jc w:val="both"/>
        <w:rPr>
          <w:rFonts w:ascii="Verdana" w:hAnsi="Verdana" w:cs="Verdana"/>
          <w:sz w:val="20"/>
          <w:szCs w:val="20"/>
        </w:rPr>
      </w:pPr>
    </w:p>
    <w:p w:rsidR="00C13274" w:rsidRPr="002E35A3" w:rsidRDefault="00C13274" w:rsidP="002E35A3">
      <w:pPr>
        <w:jc w:val="both"/>
        <w:rPr>
          <w:rFonts w:ascii="Verdana" w:hAnsi="Verdana" w:cs="Verdana"/>
          <w:sz w:val="20"/>
          <w:szCs w:val="20"/>
        </w:rPr>
      </w:pPr>
      <w:r w:rsidRPr="002E35A3">
        <w:rPr>
          <w:rFonts w:ascii="Verdana" w:eastAsia="Arial Unicode MS" w:hAnsi="Verdana" w:cs="Verdana"/>
          <w:sz w:val="20"/>
          <w:szCs w:val="20"/>
        </w:rPr>
        <w:t xml:space="preserve">Oświadczamy, że kierownik </w:t>
      </w:r>
      <w:r w:rsidRPr="002E35A3">
        <w:rPr>
          <w:rFonts w:ascii="Verdana" w:hAnsi="Verdana" w:cs="Verdana"/>
          <w:sz w:val="20"/>
          <w:szCs w:val="20"/>
        </w:rPr>
        <w:t>robót mostowych</w:t>
      </w:r>
      <w:r w:rsidRPr="002E35A3">
        <w:rPr>
          <w:rFonts w:ascii="Verdana" w:eastAsia="Arial Unicode MS" w:hAnsi="Verdana" w:cs="Verdana"/>
          <w:sz w:val="20"/>
          <w:szCs w:val="20"/>
        </w:rPr>
        <w:t xml:space="preserve"> kierował jedną budową/przebudową obiektu</w:t>
      </w:r>
      <w:r w:rsidRPr="002E35A3">
        <w:rPr>
          <w:rFonts w:ascii="Verdana" w:hAnsi="Verdana" w:cs="Verdana"/>
          <w:sz w:val="20"/>
          <w:szCs w:val="20"/>
        </w:rPr>
        <w:t xml:space="preserve"> mostowego o konstrukcji wieloprzęsłowej (minimum dwa przęsła) </w:t>
      </w:r>
      <w:r w:rsidRPr="002E35A3">
        <w:rPr>
          <w:rFonts w:ascii="Verdana" w:hAnsi="Verdana" w:cs="Verdana"/>
          <w:sz w:val="20"/>
          <w:szCs w:val="20"/>
          <w:u w:val="single"/>
        </w:rPr>
        <w:t>znajdującą się na terenie kolejowym</w:t>
      </w:r>
      <w:r w:rsidRPr="002E35A3">
        <w:rPr>
          <w:rFonts w:ascii="Verdana" w:hAnsi="Verdana" w:cs="Verdana"/>
          <w:sz w:val="20"/>
          <w:szCs w:val="20"/>
        </w:rPr>
        <w:t xml:space="preserve">* </w:t>
      </w:r>
    </w:p>
    <w:p w:rsidR="00C13274" w:rsidRPr="00062715" w:rsidRDefault="00C13274" w:rsidP="00A01D26">
      <w:pPr>
        <w:pStyle w:val="PlainText"/>
        <w:jc w:val="both"/>
        <w:rPr>
          <w:rFonts w:ascii="Verdana" w:eastAsia="Arial Unicode MS" w:hAnsi="Verdana"/>
          <w:highlight w:val="magenta"/>
        </w:rPr>
      </w:pPr>
    </w:p>
    <w:p w:rsidR="00C13274" w:rsidRDefault="00C13274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9.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C13274" w:rsidRPr="00EF3F84" w:rsidRDefault="00C13274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C13274" w:rsidRPr="007E355A" w:rsidRDefault="00C13274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C13274" w:rsidRPr="00EF3F84" w:rsidRDefault="00C13274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C13274" w:rsidRPr="00EF3F84" w:rsidRDefault="00C13274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C13274" w:rsidRDefault="00C13274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C13274" w:rsidRPr="00EF3F84" w:rsidRDefault="00C13274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C13274" w:rsidRPr="00EF3F84" w:rsidRDefault="00C13274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wadium, w wysokości wymaganej w SIWZ</w:t>
      </w:r>
      <w:r>
        <w:rPr>
          <w:rFonts w:ascii="Verdana" w:eastAsia="Arial Unicode MS" w:hAnsi="Verdana" w:cs="Verdana"/>
        </w:rPr>
        <w:t>,</w:t>
      </w:r>
      <w:r w:rsidRPr="00EF3F84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/>
        </w:rPr>
        <w:br/>
      </w:r>
      <w:r w:rsidRPr="00EF3F84">
        <w:rPr>
          <w:rFonts w:ascii="Verdana" w:eastAsia="Arial Unicode MS" w:hAnsi="Verdana" w:cs="Verdana"/>
        </w:rPr>
        <w:t>w formie …………………………………………………………………………..</w:t>
      </w:r>
    </w:p>
    <w:p w:rsidR="00C13274" w:rsidRPr="00EF3F84" w:rsidRDefault="00C13274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 xml:space="preserve">Wadium prosimy zwrócić przelewem na konto </w:t>
      </w:r>
      <w:r>
        <w:rPr>
          <w:rFonts w:ascii="Verdana" w:eastAsia="Arial Unicode MS" w:hAnsi="Verdana" w:cs="Verdana"/>
          <w:sz w:val="20"/>
          <w:szCs w:val="20"/>
        </w:rPr>
        <w:t>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C13274" w:rsidRPr="00AE1567" w:rsidRDefault="00C13274" w:rsidP="00AE1567">
      <w:pPr>
        <w:ind w:left="992" w:right="23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C13274" w:rsidRDefault="00C13274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2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C13274" w:rsidRDefault="00C13274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C13274" w:rsidRPr="00336744" w:rsidRDefault="00C13274" w:rsidP="00D27E34">
      <w:pPr>
        <w:pStyle w:val="PlainText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13. Oświadczamy, że jesteśmy mikroprzedsiębiorstwem bądź małym lub średnim przedsiębiorstwem (wpisać TAK lub NIE) ………………..</w:t>
      </w:r>
    </w:p>
    <w:p w:rsidR="00C13274" w:rsidRDefault="00C13274" w:rsidP="00A03F52">
      <w:pPr>
        <w:pStyle w:val="PlainText"/>
        <w:jc w:val="both"/>
        <w:rPr>
          <w:rFonts w:ascii="Verdana" w:eastAsia="Arial Unicode MS" w:hAnsi="Verdana"/>
        </w:rPr>
      </w:pPr>
    </w:p>
    <w:p w:rsidR="00C13274" w:rsidRPr="00EF3F84" w:rsidRDefault="00C13274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4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C13274" w:rsidRPr="00EF3F84" w:rsidRDefault="00C13274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Nazwa</w:t>
      </w:r>
      <w:r w:rsidRPr="00EF3F84">
        <w:rPr>
          <w:rFonts w:ascii="Verdana" w:eastAsia="Arial Unicode MS" w:hAnsi="Verdana" w:cs="Verdana"/>
        </w:rPr>
        <w:t>: ………………………………………………</w:t>
      </w:r>
      <w:r>
        <w:rPr>
          <w:rFonts w:ascii="Verdana" w:eastAsia="Arial Unicode MS" w:hAnsi="Verdana" w:cs="Verdana"/>
        </w:rPr>
        <w:t>……………………………………..…….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</w:p>
    <w:p w:rsidR="00C13274" w:rsidRPr="00EF3F84" w:rsidRDefault="00C13274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C13274" w:rsidRPr="00EF40E0" w:rsidRDefault="00C13274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Tel. ………………………</w:t>
      </w:r>
      <w:r>
        <w:rPr>
          <w:rFonts w:ascii="Verdana" w:eastAsia="Arial Unicode MS" w:hAnsi="Verdana" w:cs="Verdana"/>
        </w:rPr>
        <w:t>…………………………...</w:t>
      </w:r>
      <w:r w:rsidRPr="00EF40E0">
        <w:rPr>
          <w:rFonts w:ascii="Verdana" w:eastAsia="Arial Unicode MS" w:hAnsi="Verdana" w:cs="Verdana"/>
        </w:rPr>
        <w:t>……..  Fax …………………………</w:t>
      </w:r>
      <w:r>
        <w:rPr>
          <w:rFonts w:ascii="Verdana" w:eastAsia="Arial Unicode MS" w:hAnsi="Verdana" w:cs="Verdana"/>
        </w:rPr>
        <w:t>………..</w:t>
      </w:r>
      <w:r w:rsidRPr="00EF40E0">
        <w:rPr>
          <w:rFonts w:ascii="Verdana" w:eastAsia="Arial Unicode MS" w:hAnsi="Verdana" w:cs="Verdana"/>
        </w:rPr>
        <w:t xml:space="preserve">……….. </w:t>
      </w:r>
    </w:p>
    <w:p w:rsidR="00C13274" w:rsidRPr="002E35A3" w:rsidRDefault="00C13274" w:rsidP="002E35A3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/>
        </w:rPr>
      </w:pPr>
      <w:r w:rsidRPr="002E35A3">
        <w:rPr>
          <w:rFonts w:ascii="Verdana" w:eastAsia="Arial Unicode MS" w:hAnsi="Verdana" w:cs="Verdana"/>
        </w:rPr>
        <w:t>E-mail: …………………………………………..………………………………</w:t>
      </w:r>
    </w:p>
    <w:p w:rsidR="00C13274" w:rsidRPr="007E355A" w:rsidRDefault="00C13274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C13274" w:rsidRPr="0099135C" w:rsidRDefault="00C13274" w:rsidP="00EF3F84">
      <w:pPr>
        <w:numPr>
          <w:ilvl w:val="0"/>
          <w:numId w:val="12"/>
        </w:numPr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Kosztorys</w:t>
      </w:r>
      <w:r w:rsidRPr="0099135C">
        <w:rPr>
          <w:rFonts w:ascii="Verdana" w:eastAsia="Arial Unicode MS" w:hAnsi="Verdana" w:cs="Verdana"/>
          <w:sz w:val="18"/>
          <w:szCs w:val="18"/>
        </w:rPr>
        <w:t xml:space="preserve"> ofertow</w:t>
      </w:r>
      <w:r>
        <w:rPr>
          <w:rFonts w:ascii="Verdana" w:eastAsia="Arial Unicode MS" w:hAnsi="Verdana" w:cs="Verdana"/>
          <w:sz w:val="18"/>
          <w:szCs w:val="18"/>
        </w:rPr>
        <w:t>y</w:t>
      </w:r>
    </w:p>
    <w:p w:rsidR="00C13274" w:rsidRPr="007E355A" w:rsidRDefault="00C13274" w:rsidP="00EF3F84">
      <w:pPr>
        <w:numPr>
          <w:ilvl w:val="0"/>
          <w:numId w:val="12"/>
        </w:num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C13274" w:rsidRDefault="00C13274" w:rsidP="00DB7954">
      <w:pPr>
        <w:numPr>
          <w:ilvl w:val="0"/>
          <w:numId w:val="12"/>
        </w:numPr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Zobowiązanie podmiotu udostępniającego zasoby (jeżeli dotyczy)</w:t>
      </w:r>
    </w:p>
    <w:p w:rsidR="00C13274" w:rsidRDefault="00C13274" w:rsidP="00DB7954">
      <w:pPr>
        <w:numPr>
          <w:ilvl w:val="0"/>
          <w:numId w:val="12"/>
        </w:numPr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C93FBB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C93FBB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</w:p>
    <w:p w:rsidR="00C13274" w:rsidRDefault="00C13274" w:rsidP="004F03FE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C13274" w:rsidRPr="00FB4A28" w:rsidRDefault="00C13274" w:rsidP="004F03FE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C13274" w:rsidRPr="007E355A" w:rsidRDefault="00C13274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C13274" w:rsidRPr="00AE1567" w:rsidRDefault="00C13274" w:rsidP="00AE1567">
      <w:pPr>
        <w:ind w:left="720" w:firstLine="4502"/>
        <w:jc w:val="center"/>
        <w:rPr>
          <w:rFonts w:ascii="Verdana" w:eastAsia="Arial Unicode MS" w:hAnsi="Verdana"/>
          <w:sz w:val="16"/>
          <w:szCs w:val="16"/>
        </w:rPr>
      </w:pPr>
      <w:r w:rsidRPr="00AE1567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C13274" w:rsidRPr="00EF3F84" w:rsidRDefault="00C13274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C13274" w:rsidRDefault="00C13274" w:rsidP="004659A8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C13274" w:rsidRPr="00EF3F84" w:rsidRDefault="00C13274" w:rsidP="004659A8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13274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274" w:rsidRPr="00006711" w:rsidRDefault="00C13274" w:rsidP="009B63E9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13274" w:rsidRDefault="00C13274" w:rsidP="009B63E9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ZESTAWIENIE KOSZTÓW ZADANIA</w:t>
            </w:r>
          </w:p>
          <w:p w:rsidR="00C13274" w:rsidRDefault="00C13274" w:rsidP="009B63E9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C13274" w:rsidRPr="00301968" w:rsidRDefault="00C13274" w:rsidP="008F6B5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C13274" w:rsidRPr="00884979" w:rsidRDefault="00C13274" w:rsidP="008F6B5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udowę kładki nad al. Jana III Sobieskiego we Wrocławiu</w:t>
            </w:r>
          </w:p>
        </w:tc>
      </w:tr>
    </w:tbl>
    <w:p w:rsidR="00C13274" w:rsidRPr="00006711" w:rsidRDefault="00C13274" w:rsidP="009B63E9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9B63E9">
      <w:pPr>
        <w:rPr>
          <w:rFonts w:ascii="Verdana" w:eastAsia="Arial Unicode MS" w:hAnsi="Verdana"/>
          <w:sz w:val="20"/>
          <w:szCs w:val="20"/>
        </w:rPr>
      </w:pPr>
    </w:p>
    <w:p w:rsidR="00C13274" w:rsidRPr="00062715" w:rsidRDefault="00C13274" w:rsidP="009B63E9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C13274" w:rsidRPr="00FB4A28" w:rsidRDefault="00C13274" w:rsidP="009B63E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13274" w:rsidRPr="00FB4A28" w:rsidRDefault="00C13274" w:rsidP="009B63E9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C13274" w:rsidRPr="00FB4A28" w:rsidRDefault="00C13274" w:rsidP="009B63E9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C13274" w:rsidRPr="00062715" w:rsidRDefault="00C13274" w:rsidP="009B63E9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C13274" w:rsidRDefault="00C13274" w:rsidP="009B63E9">
      <w:pPr>
        <w:rPr>
          <w:rFonts w:ascii="Verdana" w:eastAsia="Arial Unicode MS" w:hAnsi="Verdana"/>
          <w:sz w:val="18"/>
          <w:szCs w:val="18"/>
        </w:rPr>
      </w:pPr>
    </w:p>
    <w:p w:rsidR="00C13274" w:rsidRDefault="00C13274" w:rsidP="009B63E9">
      <w:pPr>
        <w:rPr>
          <w:rFonts w:ascii="Verdana" w:eastAsia="Arial Unicode MS" w:hAnsi="Verdana"/>
          <w:sz w:val="18"/>
          <w:szCs w:val="18"/>
        </w:rPr>
      </w:pPr>
    </w:p>
    <w:p w:rsidR="00C13274" w:rsidRPr="007E355A" w:rsidRDefault="00C13274" w:rsidP="009B63E9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C13274" w:rsidRPr="00FB4A28" w:rsidRDefault="00C13274" w:rsidP="009B63E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13274" w:rsidRDefault="00C13274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C13274" w:rsidRDefault="00C13274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C13274" w:rsidRDefault="00C13274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C13274" w:rsidRDefault="00C13274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C13274" w:rsidRDefault="00C13274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C13274" w:rsidRDefault="00C13274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C13274" w:rsidRDefault="00C13274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570"/>
        <w:gridCol w:w="5040"/>
        <w:gridCol w:w="3094"/>
      </w:tblGrid>
      <w:tr w:rsidR="00C13274">
        <w:trPr>
          <w:trHeight w:val="528"/>
        </w:trPr>
        <w:tc>
          <w:tcPr>
            <w:tcW w:w="570" w:type="dxa"/>
            <w:shd w:val="clear" w:color="auto" w:fill="E6E6E6"/>
            <w:vAlign w:val="center"/>
          </w:tcPr>
          <w:p w:rsidR="00C13274" w:rsidRDefault="00C13274" w:rsidP="00660D0A">
            <w:pPr>
              <w:jc w:val="center"/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5040" w:type="dxa"/>
            <w:shd w:val="clear" w:color="auto" w:fill="E6E6E6"/>
            <w:vAlign w:val="center"/>
          </w:tcPr>
          <w:p w:rsidR="00C13274" w:rsidRDefault="00C13274" w:rsidP="00660D0A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Zestawienie kosztów</w:t>
            </w:r>
          </w:p>
        </w:tc>
        <w:tc>
          <w:tcPr>
            <w:tcW w:w="3094" w:type="dxa"/>
            <w:shd w:val="clear" w:color="auto" w:fill="E6E6E6"/>
            <w:vAlign w:val="center"/>
          </w:tcPr>
          <w:p w:rsidR="00C13274" w:rsidRDefault="00C13274" w:rsidP="00660D0A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Wartość netto [zł]</w:t>
            </w:r>
          </w:p>
        </w:tc>
      </w:tr>
      <w:tr w:rsidR="00C13274">
        <w:trPr>
          <w:cantSplit/>
          <w:trHeight w:val="191"/>
        </w:trPr>
        <w:tc>
          <w:tcPr>
            <w:tcW w:w="57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04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094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</w:tr>
      <w:tr w:rsidR="00C13274">
        <w:trPr>
          <w:cantSplit/>
          <w:trHeight w:val="390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ind w:right="-7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1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Wartość robót 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C13274">
        <w:trPr>
          <w:cantSplit/>
          <w:trHeight w:val="390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ind w:right="-70"/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2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both"/>
              <w:rPr>
                <w:rFonts w:ascii="Verdana" w:eastAsia="Arial Unicode MS" w:hAnsi="Verdana" w:cs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>Przygotowanie terenu - działka nr 5/39 pod inwestycję - ryczałt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C13274">
        <w:trPr>
          <w:cantSplit/>
          <w:trHeight w:val="454"/>
        </w:trPr>
        <w:tc>
          <w:tcPr>
            <w:tcW w:w="57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04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Kwota warunkowa 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(5 % od poz. 1)</w:t>
            </w:r>
          </w:p>
        </w:tc>
        <w:tc>
          <w:tcPr>
            <w:tcW w:w="3094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  <w:tr w:rsidR="00C13274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SUMA NETTO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1+2+3)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C13274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PODATEK VAT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(od poz.  4)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C13274">
        <w:trPr>
          <w:cantSplit/>
          <w:trHeight w:val="454"/>
        </w:trPr>
        <w:tc>
          <w:tcPr>
            <w:tcW w:w="57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04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CENA OFERTOWA BRUTTO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4+5)</w:t>
            </w:r>
          </w:p>
        </w:tc>
        <w:tc>
          <w:tcPr>
            <w:tcW w:w="309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3274" w:rsidRDefault="00C13274" w:rsidP="00660D0A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</w:tbl>
    <w:p w:rsidR="00C13274" w:rsidRDefault="00C13274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/>
          <w:i/>
          <w:iCs/>
          <w:sz w:val="14"/>
          <w:szCs w:val="14"/>
        </w:rPr>
        <w:br w:type="textWrapping" w:clear="all"/>
      </w:r>
    </w:p>
    <w:p w:rsidR="00C13274" w:rsidRDefault="00C13274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C13274" w:rsidRPr="008B646D" w:rsidRDefault="00C13274" w:rsidP="009B63E9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C13274" w:rsidRDefault="00C13274" w:rsidP="009B63E9">
      <w:pPr>
        <w:jc w:val="both"/>
        <w:rPr>
          <w:rFonts w:ascii="Arial" w:hAnsi="Arial" w:cs="Arial"/>
        </w:rPr>
      </w:pPr>
    </w:p>
    <w:p w:rsidR="00C13274" w:rsidRPr="002528CE" w:rsidRDefault="00C13274" w:rsidP="009B63E9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C13274" w:rsidRPr="002528CE" w:rsidRDefault="00C13274" w:rsidP="009B63E9">
      <w:pPr>
        <w:jc w:val="both"/>
        <w:rPr>
          <w:rFonts w:ascii="Verdana" w:hAnsi="Verdana" w:cs="Verdana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>Cena jednostkowa ujmuje wszystkie składniki (R, M loco budowa, S, Kp, Z, oraz ewentualne koszty jednorazowe przerzutu sprzętu).</w:t>
      </w:r>
    </w:p>
    <w:p w:rsidR="00C13274" w:rsidRDefault="00C13274" w:rsidP="00712E65">
      <w:pPr>
        <w:ind w:left="4956" w:firstLine="708"/>
        <w:rPr>
          <w:rFonts w:ascii="Arial" w:hAnsi="Arial" w:cs="Arial"/>
        </w:rPr>
      </w:pPr>
    </w:p>
    <w:p w:rsidR="00C13274" w:rsidRDefault="00C13274" w:rsidP="009B63E9">
      <w:pPr>
        <w:ind w:left="4956" w:firstLine="708"/>
        <w:jc w:val="center"/>
        <w:rPr>
          <w:rFonts w:ascii="Arial" w:hAnsi="Arial" w:cs="Arial"/>
        </w:rPr>
      </w:pPr>
    </w:p>
    <w:p w:rsidR="00C13274" w:rsidRPr="00FB4A28" w:rsidRDefault="00C13274" w:rsidP="009B63E9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C13274" w:rsidRPr="007E355A" w:rsidRDefault="00C13274" w:rsidP="009B63E9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C13274" w:rsidRPr="003C31CE" w:rsidRDefault="00C13274" w:rsidP="009B63E9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C13274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274" w:rsidRPr="00006711" w:rsidRDefault="00C13274" w:rsidP="00EB4C2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C13274" w:rsidRDefault="00C13274" w:rsidP="00712E65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KOSZTORYS OFERTOWY</w:t>
            </w:r>
          </w:p>
          <w:p w:rsidR="00C13274" w:rsidRDefault="00C13274" w:rsidP="00712E6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C13274" w:rsidRPr="00301968" w:rsidRDefault="00C13274" w:rsidP="00712E65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C13274" w:rsidRPr="00006711" w:rsidRDefault="00C13274" w:rsidP="00712E65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udowę kładki nad al. Jana III Sobieskiego we Wrocławiu</w:t>
            </w:r>
          </w:p>
        </w:tc>
      </w:tr>
    </w:tbl>
    <w:p w:rsidR="00C13274" w:rsidRPr="00006711" w:rsidRDefault="00C13274" w:rsidP="00712E6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Pr="00006711" w:rsidRDefault="00C13274" w:rsidP="00712E65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Wykonawca: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sz w:val="16"/>
          <w:szCs w:val="16"/>
        </w:rPr>
        <w:t>………………………………………………………………………………………….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………………….</w:t>
      </w:r>
    </w:p>
    <w:p w:rsidR="00C13274" w:rsidRPr="00006711" w:rsidRDefault="00C13274" w:rsidP="00712E65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…………………………………………….…………………………………………………………….…………………………………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.</w:t>
      </w:r>
    </w:p>
    <w:p w:rsidR="00C13274" w:rsidRDefault="00C13274" w:rsidP="00712E65">
      <w:pPr>
        <w:ind w:right="22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 xml:space="preserve"> (pełna nazwa, adres)</w:t>
      </w:r>
    </w:p>
    <w:p w:rsidR="00C13274" w:rsidRPr="00006711" w:rsidRDefault="00C13274" w:rsidP="00712E65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p w:rsidR="00C13274" w:rsidRPr="00006711" w:rsidRDefault="00C13274" w:rsidP="00712E65">
      <w:pPr>
        <w:rPr>
          <w:rFonts w:ascii="Verdana" w:eastAsia="Arial Unicode MS" w:hAnsi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reprezentowany przez: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………………………………………….………………………………………….………………………………………….</w:t>
      </w:r>
    </w:p>
    <w:p w:rsidR="00C13274" w:rsidRPr="00006711" w:rsidRDefault="00C13274" w:rsidP="00712E65">
      <w:pPr>
        <w:ind w:right="22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(imię, nazwisko, stanowisko/podstawa do  reprezentacji)</w:t>
      </w:r>
    </w:p>
    <w:p w:rsidR="00C13274" w:rsidRDefault="00C13274" w:rsidP="00712E65">
      <w:pPr>
        <w:jc w:val="right"/>
        <w:outlineLvl w:val="0"/>
        <w:rPr>
          <w:rFonts w:ascii="Arial" w:hAnsi="Arial" w:cs="Arial"/>
          <w:b/>
          <w:bCs/>
          <w:spacing w:val="-4"/>
        </w:rPr>
      </w:pPr>
    </w:p>
    <w:p w:rsidR="00C13274" w:rsidRDefault="00C13274" w:rsidP="00712E65">
      <w:pPr>
        <w:jc w:val="both"/>
        <w:rPr>
          <w:rFonts w:ascii="Arial" w:hAnsi="Arial" w:cs="Arial"/>
        </w:rPr>
      </w:pPr>
    </w:p>
    <w:tbl>
      <w:tblPr>
        <w:tblW w:w="950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701"/>
        <w:gridCol w:w="3632"/>
        <w:gridCol w:w="774"/>
        <w:gridCol w:w="709"/>
        <w:gridCol w:w="851"/>
        <w:gridCol w:w="1275"/>
      </w:tblGrid>
      <w:tr w:rsidR="00C13274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13274" w:rsidRPr="00B52AA8" w:rsidRDefault="00C13274" w:rsidP="00EB4C2F">
            <w:pPr>
              <w:pStyle w:val="Heading6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52AA8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13274" w:rsidRPr="00B52AA8" w:rsidRDefault="00C13274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Nr specyfikacji techn.</w:t>
            </w:r>
          </w:p>
        </w:tc>
        <w:tc>
          <w:tcPr>
            <w:tcW w:w="363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13274" w:rsidRPr="00B52AA8" w:rsidRDefault="00C13274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Opis roboty</w:t>
            </w:r>
          </w:p>
        </w:tc>
        <w:tc>
          <w:tcPr>
            <w:tcW w:w="77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13274" w:rsidRPr="00B52AA8" w:rsidRDefault="00C13274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Jedn.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13274" w:rsidRPr="00B52AA8" w:rsidRDefault="00C13274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Ilość 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13274" w:rsidRPr="00B52AA8" w:rsidRDefault="00C13274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Cena jedn. </w:t>
            </w:r>
          </w:p>
          <w:p w:rsidR="00C13274" w:rsidRPr="00B52AA8" w:rsidRDefault="00C13274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[zł]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13274" w:rsidRDefault="00C13274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Wartość </w:t>
            </w:r>
            <w:r w:rsidRPr="00B52AA8">
              <w:rPr>
                <w:rFonts w:ascii="Verdana" w:hAnsi="Verdana" w:cs="Verdana"/>
                <w:sz w:val="20"/>
                <w:szCs w:val="20"/>
              </w:rPr>
              <w:br/>
              <w:t>[zł]</w:t>
            </w:r>
          </w:p>
          <w:p w:rsidR="00C13274" w:rsidRPr="00B52AA8" w:rsidRDefault="00C13274" w:rsidP="00EB4C2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kol. 5 x 6</w:t>
            </w:r>
          </w:p>
        </w:tc>
      </w:tr>
      <w:tr w:rsidR="00C13274">
        <w:trPr>
          <w:trHeight w:val="228"/>
        </w:trPr>
        <w:tc>
          <w:tcPr>
            <w:tcW w:w="567" w:type="dxa"/>
          </w:tcPr>
          <w:p w:rsidR="00C13274" w:rsidRPr="00712E65" w:rsidRDefault="00C13274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C13274" w:rsidRPr="00712E65" w:rsidRDefault="00C13274" w:rsidP="00712E65">
            <w:pPr>
              <w:ind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32" w:type="dxa"/>
          </w:tcPr>
          <w:p w:rsidR="00C13274" w:rsidRPr="00712E65" w:rsidRDefault="00C13274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74" w:type="dxa"/>
          </w:tcPr>
          <w:p w:rsidR="00C13274" w:rsidRPr="00712E65" w:rsidRDefault="00C13274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C13274" w:rsidRPr="00712E65" w:rsidRDefault="00C13274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C13274" w:rsidRPr="00712E65" w:rsidRDefault="00C13274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:rsidR="00C13274" w:rsidRPr="00712E65" w:rsidRDefault="00C13274" w:rsidP="00712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13274">
        <w:trPr>
          <w:trHeight w:val="294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13274" w:rsidRDefault="00C13274" w:rsidP="00EB4C2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13274" w:rsidRDefault="00C13274" w:rsidP="00EB4C2F">
            <w:pPr>
              <w:ind w:firstLine="1"/>
              <w:rPr>
                <w:rFonts w:ascii="Arial" w:hAnsi="Arial" w:cs="Arial"/>
              </w:rPr>
            </w:pPr>
          </w:p>
        </w:tc>
        <w:tc>
          <w:tcPr>
            <w:tcW w:w="3632" w:type="dxa"/>
            <w:tcBorders>
              <w:bottom w:val="single" w:sz="4" w:space="0" w:color="auto"/>
            </w:tcBorders>
          </w:tcPr>
          <w:p w:rsidR="00C13274" w:rsidRDefault="00C13274" w:rsidP="00EB4C2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C13274" w:rsidRDefault="00C13274" w:rsidP="00EB4C2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13274" w:rsidRDefault="00C13274" w:rsidP="00EB4C2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13274" w:rsidRDefault="00C13274" w:rsidP="00EB4C2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C13274" w:rsidRDefault="00C13274" w:rsidP="00EB4C2F">
            <w:pPr>
              <w:jc w:val="both"/>
              <w:rPr>
                <w:rFonts w:ascii="Arial" w:hAnsi="Arial" w:cs="Arial"/>
              </w:rPr>
            </w:pPr>
          </w:p>
        </w:tc>
      </w:tr>
    </w:tbl>
    <w:p w:rsidR="00C13274" w:rsidRPr="00D76164" w:rsidRDefault="00C13274" w:rsidP="00712E6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C13274" w:rsidRPr="002528CE" w:rsidRDefault="00C13274" w:rsidP="00712E65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C13274" w:rsidRPr="002528CE" w:rsidRDefault="00C13274" w:rsidP="00712E65">
      <w:pPr>
        <w:jc w:val="both"/>
        <w:rPr>
          <w:rFonts w:ascii="Verdana" w:hAnsi="Verdana" w:cs="Verdana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>Cena jednostkowa ujmuje wszystkie składniki (R, M loco budowa, S, Kp, Z, oraz ewentualne koszty jednorazowe przerzutu sprzętu).</w:t>
      </w:r>
    </w:p>
    <w:p w:rsidR="00C13274" w:rsidRDefault="00C13274" w:rsidP="00712E65">
      <w:pPr>
        <w:ind w:left="4956" w:firstLine="708"/>
        <w:jc w:val="center"/>
        <w:rPr>
          <w:rFonts w:ascii="Arial" w:hAnsi="Arial" w:cs="Arial"/>
        </w:rPr>
      </w:pPr>
    </w:p>
    <w:p w:rsidR="00C13274" w:rsidRDefault="00C13274" w:rsidP="00712E65">
      <w:pPr>
        <w:ind w:left="4956" w:firstLine="708"/>
        <w:jc w:val="center"/>
        <w:rPr>
          <w:rFonts w:ascii="Arial" w:hAnsi="Arial" w:cs="Arial"/>
        </w:rPr>
      </w:pPr>
    </w:p>
    <w:p w:rsidR="00C13274" w:rsidRDefault="00C13274" w:rsidP="00712E65">
      <w:pPr>
        <w:spacing w:before="120"/>
        <w:rPr>
          <w:rFonts w:ascii="Verdana" w:eastAsia="Arial Unicode MS" w:hAnsi="Verdana"/>
          <w:sz w:val="18"/>
          <w:szCs w:val="18"/>
        </w:rPr>
      </w:pPr>
      <w:r w:rsidRPr="008C0781">
        <w:rPr>
          <w:rFonts w:ascii="Verdana" w:eastAsia="Arial Unicode MS" w:hAnsi="Verdana" w:cs="Verdana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Verdana"/>
          <w:sz w:val="16"/>
          <w:szCs w:val="16"/>
        </w:rPr>
        <w:t>(miejscowość),</w:t>
      </w:r>
      <w:r w:rsidRPr="00006711">
        <w:rPr>
          <w:rFonts w:ascii="Verdana" w:eastAsia="Arial Unicode MS" w:hAnsi="Verdana" w:cs="Verdana"/>
          <w:sz w:val="18"/>
          <w:szCs w:val="18"/>
        </w:rPr>
        <w:t>dnia ……………………….. roku</w:t>
      </w:r>
    </w:p>
    <w:p w:rsidR="00C13274" w:rsidRDefault="00C13274" w:rsidP="00712E65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C13274" w:rsidRPr="00006711" w:rsidRDefault="00C13274" w:rsidP="00712E65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C13274" w:rsidRPr="00006711" w:rsidRDefault="00C13274" w:rsidP="00712E65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</w:t>
      </w:r>
      <w:r>
        <w:rPr>
          <w:rFonts w:ascii="Verdana" w:eastAsia="Arial Unicode MS" w:hAnsi="Verdana" w:cs="Verdana"/>
          <w:sz w:val="18"/>
          <w:szCs w:val="18"/>
        </w:rPr>
        <w:t>……………..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</w:p>
    <w:p w:rsidR="00C13274" w:rsidRPr="008C0781" w:rsidRDefault="00C13274" w:rsidP="00712E65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8C0781">
        <w:rPr>
          <w:rFonts w:ascii="Verdana" w:eastAsia="Arial Unicode MS" w:hAnsi="Verdana" w:cs="Verdana"/>
          <w:i/>
          <w:iCs/>
          <w:sz w:val="16"/>
          <w:szCs w:val="16"/>
        </w:rPr>
        <w:t>(podpis wykonawcy/pełnomocnika)</w:t>
      </w: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13274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274" w:rsidRPr="007E355A" w:rsidRDefault="00C13274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3274" w:rsidRDefault="00C13274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C13274" w:rsidRDefault="00C13274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C13274" w:rsidRPr="00301968" w:rsidRDefault="00C13274" w:rsidP="008F6B5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C13274" w:rsidRDefault="00C13274" w:rsidP="008F6B58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udowę kładki nad al. Jana III Sobieskiego</w:t>
            </w:r>
          </w:p>
          <w:p w:rsidR="00C13274" w:rsidRPr="00884979" w:rsidRDefault="00C13274" w:rsidP="008F6B5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we Wrocławiu</w:t>
            </w:r>
          </w:p>
        </w:tc>
      </w:tr>
    </w:tbl>
    <w:p w:rsidR="00C13274" w:rsidRDefault="00C13274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Pr="007E355A" w:rsidRDefault="00C13274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Pr="00FB4A28" w:rsidRDefault="00C13274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C13274" w:rsidRPr="00FB4A28" w:rsidRDefault="00C13274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13274" w:rsidRPr="00FB4A28" w:rsidRDefault="00C13274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C13274" w:rsidRPr="00FB4A28" w:rsidRDefault="00C13274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C13274" w:rsidRPr="00062715" w:rsidRDefault="00C13274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C13274" w:rsidRDefault="00C13274" w:rsidP="00062715">
      <w:pPr>
        <w:rPr>
          <w:rFonts w:ascii="Verdana" w:eastAsia="Arial Unicode MS" w:hAnsi="Verdana"/>
          <w:sz w:val="18"/>
          <w:szCs w:val="18"/>
        </w:rPr>
      </w:pPr>
    </w:p>
    <w:p w:rsidR="00C13274" w:rsidRPr="007E355A" w:rsidRDefault="00C13274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C13274" w:rsidRPr="00FB4A28" w:rsidRDefault="00C13274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13274" w:rsidRPr="008B646D" w:rsidRDefault="00C13274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C13274" w:rsidRDefault="00C1327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Pr="007E355A" w:rsidRDefault="00C1327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Pr="008B646D" w:rsidRDefault="00C13274" w:rsidP="0034560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C13274" w:rsidRDefault="00C13274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C13274" w:rsidRPr="008B646D" w:rsidRDefault="00C13274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C13274" w:rsidRPr="008B646D" w:rsidRDefault="00C13274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C13274" w:rsidRPr="008B646D" w:rsidRDefault="00C13274" w:rsidP="008B646D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C13274" w:rsidRPr="008B646D" w:rsidRDefault="00C13274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C13274" w:rsidRDefault="00C13274" w:rsidP="003C31CE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C13274" w:rsidRPr="008B646D" w:rsidRDefault="00C13274" w:rsidP="003C31CE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C13274" w:rsidRPr="003C31CE" w:rsidRDefault="00C13274" w:rsidP="008B646D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C13274" w:rsidRDefault="00C13274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C13274" w:rsidRDefault="00C13274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C13274" w:rsidRDefault="00C13274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C13274" w:rsidRPr="00FB4A28" w:rsidRDefault="00C13274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C13274" w:rsidRPr="007E355A" w:rsidRDefault="00C13274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C13274" w:rsidRPr="003C31CE" w:rsidRDefault="00C13274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C13274" w:rsidRDefault="00C1327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C13274" w:rsidRDefault="00C1327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C13274" w:rsidRDefault="00C1327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C13274" w:rsidRDefault="00C1327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C13274" w:rsidRDefault="00C1327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C13274" w:rsidRDefault="00C1327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C13274" w:rsidRDefault="00C1327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C13274" w:rsidRDefault="00C1327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C13274" w:rsidRDefault="00C1327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C13274" w:rsidRDefault="00C1327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C13274" w:rsidRDefault="00C13274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C13274" w:rsidRDefault="00C13274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C13274" w:rsidRPr="003C31CE" w:rsidRDefault="00C13274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C13274" w:rsidRDefault="00C13274" w:rsidP="003C31CE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C13274" w:rsidRPr="003C31CE" w:rsidRDefault="00C13274" w:rsidP="003C31CE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C13274" w:rsidRPr="003C31CE" w:rsidRDefault="00C13274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C13274" w:rsidRDefault="00C13274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C13274" w:rsidRPr="003C31CE" w:rsidRDefault="00C13274" w:rsidP="003C31CE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C13274" w:rsidRPr="003C31CE" w:rsidRDefault="00C13274" w:rsidP="003C31CE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C13274" w:rsidRPr="003C31CE" w:rsidRDefault="00C13274" w:rsidP="003C31CE">
      <w:pPr>
        <w:jc w:val="both"/>
        <w:rPr>
          <w:rFonts w:ascii="Verdana" w:eastAsia="Arial Unicode MS" w:hAnsi="Verdana"/>
          <w:sz w:val="20"/>
          <w:szCs w:val="20"/>
        </w:rPr>
      </w:pPr>
    </w:p>
    <w:p w:rsidR="00C13274" w:rsidRPr="003C31CE" w:rsidRDefault="00C13274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13274" w:rsidRDefault="00C13274" w:rsidP="003C31CE">
      <w:pPr>
        <w:pStyle w:val="Akapitzlist2"/>
        <w:spacing w:line="240" w:lineRule="auto"/>
        <w:rPr>
          <w:rFonts w:ascii="Verdana" w:eastAsia="Arial Unicode MS" w:hAnsi="Verdana"/>
          <w:sz w:val="20"/>
          <w:szCs w:val="20"/>
        </w:rPr>
      </w:pPr>
    </w:p>
    <w:p w:rsidR="00C13274" w:rsidRDefault="00C13274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C13274" w:rsidRDefault="00C13274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C13274" w:rsidRDefault="00C13274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C13274" w:rsidRPr="00FB4A28" w:rsidRDefault="00C13274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C13274" w:rsidRPr="007E355A" w:rsidRDefault="00C13274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  <w:r w:rsidRPr="0009157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C13274" w:rsidRPr="0009157E" w:rsidRDefault="00C13274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13274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274" w:rsidRDefault="00C13274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C13274" w:rsidRPr="007E355A" w:rsidRDefault="00C13274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3274" w:rsidRPr="002D1693" w:rsidRDefault="00C13274" w:rsidP="002D169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C13274" w:rsidRDefault="00C13274" w:rsidP="00DB7954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301968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na przetarg nieograniczony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na </w:t>
            </w:r>
          </w:p>
          <w:p w:rsidR="00C13274" w:rsidRDefault="00C13274" w:rsidP="00DB7954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udowę kładki nad al. Jana III Sobieskiego </w:t>
            </w:r>
          </w:p>
          <w:p w:rsidR="00C13274" w:rsidRPr="00DB7954" w:rsidRDefault="00C13274" w:rsidP="00DB7954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we Wrocławiu</w:t>
            </w:r>
          </w:p>
        </w:tc>
      </w:tr>
    </w:tbl>
    <w:p w:rsidR="00C13274" w:rsidRDefault="00C13274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C13274" w:rsidRPr="003C31CE" w:rsidRDefault="00C13274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C13274" w:rsidRPr="003C31CE" w:rsidRDefault="00C13274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C13274" w:rsidRPr="003C31CE" w:rsidRDefault="00C13274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C13274" w:rsidRPr="003C31CE" w:rsidRDefault="00C13274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3C31CE">
        <w:rPr>
          <w:rFonts w:ascii="Verdana" w:eastAsia="Arial Unicode MS" w:hAnsi="Verdana" w:cs="Verdana"/>
        </w:rPr>
        <w:t xml:space="preserve">…………… </w:t>
      </w:r>
    </w:p>
    <w:p w:rsidR="00C13274" w:rsidRPr="003C31CE" w:rsidRDefault="00C13274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C13274" w:rsidRPr="003C31CE" w:rsidRDefault="00C13274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C13274" w:rsidRPr="003C31CE" w:rsidRDefault="00C13274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C13274" w:rsidRPr="003C31CE" w:rsidRDefault="00C13274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C13274" w:rsidRPr="003C31CE" w:rsidRDefault="00C13274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C13274" w:rsidRPr="003C31CE" w:rsidRDefault="00C13274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C13274" w:rsidRPr="003C31CE" w:rsidRDefault="00C13274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C13274" w:rsidRPr="00301968" w:rsidRDefault="00C13274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C13274" w:rsidRPr="00301968" w:rsidRDefault="00C13274" w:rsidP="00301968">
      <w:pPr>
        <w:rPr>
          <w:rFonts w:ascii="Verdana" w:eastAsia="Arial Unicode MS" w:hAnsi="Verdana"/>
          <w:b/>
          <w:bCs/>
          <w:sz w:val="20"/>
          <w:szCs w:val="20"/>
        </w:rPr>
      </w:pPr>
    </w:p>
    <w:p w:rsidR="00C13274" w:rsidRDefault="00C13274" w:rsidP="00301968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B</w:t>
      </w:r>
      <w:r w:rsidRPr="00D24CD0">
        <w:rPr>
          <w:rFonts w:ascii="Verdana" w:hAnsi="Verdana" w:cs="Verdana"/>
          <w:b/>
          <w:bCs/>
          <w:sz w:val="20"/>
          <w:szCs w:val="20"/>
        </w:rPr>
        <w:t>udow</w:t>
      </w:r>
      <w:r>
        <w:rPr>
          <w:rFonts w:ascii="Verdana" w:hAnsi="Verdana" w:cs="Verdana"/>
          <w:b/>
          <w:bCs/>
          <w:sz w:val="20"/>
          <w:szCs w:val="20"/>
        </w:rPr>
        <w:t>a</w:t>
      </w:r>
      <w:r w:rsidRPr="00D24CD0">
        <w:rPr>
          <w:rFonts w:ascii="Verdana" w:hAnsi="Verdana" w:cs="Verdana"/>
          <w:b/>
          <w:bCs/>
          <w:sz w:val="20"/>
          <w:szCs w:val="20"/>
        </w:rPr>
        <w:t xml:space="preserve"> kładki nad al. Jana III Sobieskiego we Wrocławiu</w:t>
      </w:r>
    </w:p>
    <w:p w:rsidR="00C13274" w:rsidRDefault="00C13274" w:rsidP="00301968">
      <w:pPr>
        <w:rPr>
          <w:rFonts w:ascii="Verdana" w:eastAsia="Arial Unicode MS" w:hAnsi="Verdana"/>
          <w:sz w:val="20"/>
          <w:szCs w:val="20"/>
        </w:rPr>
      </w:pPr>
    </w:p>
    <w:p w:rsidR="00C13274" w:rsidRPr="00301968" w:rsidRDefault="00C13274" w:rsidP="00301968">
      <w:pPr>
        <w:rPr>
          <w:rFonts w:ascii="Verdana" w:hAnsi="Verdana" w:cs="Verdana"/>
          <w:b/>
          <w:bCs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oświadczam, że:</w:t>
      </w:r>
    </w:p>
    <w:p w:rsidR="00C13274" w:rsidRPr="00301968" w:rsidRDefault="00C13274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Verdana"/>
        </w:rPr>
      </w:pPr>
      <w:r w:rsidRPr="00301968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C13274" w:rsidRPr="003C31CE" w:rsidRDefault="00C13274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C13274" w:rsidRDefault="00C13274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C13274" w:rsidRPr="003C31CE" w:rsidRDefault="00C13274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C13274" w:rsidRDefault="00C13274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C13274" w:rsidRPr="003C31CE" w:rsidRDefault="00C13274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C13274" w:rsidRPr="003C31CE" w:rsidRDefault="00C13274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C13274" w:rsidRPr="003C31CE" w:rsidRDefault="00C13274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C13274" w:rsidRPr="003C31CE" w:rsidRDefault="00C13274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C13274" w:rsidRPr="003C31CE" w:rsidRDefault="00C13274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C13274" w:rsidRDefault="00C13274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C13274" w:rsidRDefault="00C13274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C13274" w:rsidRPr="003C31CE" w:rsidRDefault="00C13274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C13274" w:rsidRDefault="00C13274" w:rsidP="00156DCD">
      <w:pPr>
        <w:pStyle w:val="PlainText"/>
        <w:ind w:left="3545" w:firstLine="709"/>
        <w:jc w:val="center"/>
        <w:rPr>
          <w:rFonts w:ascii="Verdana" w:eastAsia="Arial Unicode MS" w:hAnsi="Verdana"/>
          <w:sz w:val="18"/>
          <w:szCs w:val="18"/>
        </w:rPr>
      </w:pPr>
    </w:p>
    <w:p w:rsidR="00C13274" w:rsidRPr="009B63E9" w:rsidRDefault="00C13274" w:rsidP="00156DCD">
      <w:pPr>
        <w:pStyle w:val="PlainText"/>
        <w:ind w:left="3545" w:firstLine="709"/>
        <w:jc w:val="center"/>
        <w:rPr>
          <w:rFonts w:ascii="Verdana" w:eastAsia="Arial Unicode MS" w:hAnsi="Verdana" w:cs="Verdana"/>
          <w:sz w:val="18"/>
          <w:szCs w:val="18"/>
        </w:rPr>
      </w:pP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C13274" w:rsidRDefault="00C1327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p w:rsidR="00C13274" w:rsidRDefault="00C1327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C13274" w:rsidRDefault="00C1327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C13274" w:rsidRDefault="00C1327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C13274" w:rsidRDefault="00C1327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C13274" w:rsidRDefault="00C1327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C13274" w:rsidRPr="0009157E" w:rsidRDefault="00C13274" w:rsidP="000A7ABF">
      <w:pPr>
        <w:pStyle w:val="PlainText"/>
        <w:ind w:left="2836" w:firstLine="44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C13274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13274" w:rsidRDefault="00C13274" w:rsidP="00243797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3274" w:rsidRDefault="00C13274" w:rsidP="00243797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OŚWIADCZENIE O PRZYNALEŻNOŚCI </w:t>
            </w:r>
          </w:p>
          <w:p w:rsidR="00C13274" w:rsidRDefault="00C13274" w:rsidP="00243797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C13274" w:rsidRPr="008B7D21" w:rsidRDefault="00C13274" w:rsidP="00243797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</w:pPr>
            <w:r w:rsidRPr="008B7D21"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do przetargu nieograniczonego na</w:t>
            </w:r>
          </w:p>
          <w:p w:rsidR="00C13274" w:rsidRDefault="00C13274" w:rsidP="00DB7954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B</w:t>
            </w: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udowę kładki nad al. Jana III Sobieskiego </w:t>
            </w:r>
          </w:p>
          <w:p w:rsidR="00C13274" w:rsidRPr="00DB7954" w:rsidRDefault="00C13274" w:rsidP="00DB7954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D24CD0">
              <w:rPr>
                <w:rFonts w:ascii="Verdana" w:hAnsi="Verdana" w:cs="Verdana"/>
                <w:b/>
                <w:bCs/>
                <w:sz w:val="20"/>
                <w:szCs w:val="20"/>
              </w:rPr>
              <w:t>we Wrocławiu</w:t>
            </w:r>
          </w:p>
        </w:tc>
      </w:tr>
    </w:tbl>
    <w:p w:rsidR="00C13274" w:rsidRDefault="00C13274" w:rsidP="005423AA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C13274" w:rsidRDefault="00C13274" w:rsidP="005423AA">
      <w:pPr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W imieniu Wykonawcy:</w:t>
      </w:r>
    </w:p>
    <w:p w:rsidR="00C13274" w:rsidRDefault="00C13274" w:rsidP="005423AA">
      <w:pPr>
        <w:ind w:left="1440" w:hanging="1440"/>
        <w:jc w:val="both"/>
        <w:rPr>
          <w:rFonts w:ascii="Verdana" w:eastAsia="Arial Unicode MS" w:hAnsi="Verdana"/>
          <w:sz w:val="18"/>
          <w:szCs w:val="18"/>
        </w:rPr>
      </w:pPr>
    </w:p>
    <w:p w:rsidR="00C13274" w:rsidRDefault="00C13274" w:rsidP="005423AA">
      <w:pPr>
        <w:ind w:left="1440" w:hanging="1440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C13274" w:rsidRDefault="00C13274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informuję, że:</w:t>
      </w:r>
    </w:p>
    <w:p w:rsidR="00C13274" w:rsidRDefault="00C13274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C13274" w:rsidRDefault="00C13274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*</w:t>
      </w:r>
      <w:r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>
        <w:rPr>
          <w:rFonts w:ascii="Verdana" w:eastAsia="Arial Unicode MS" w:hAnsi="Verdana" w:cs="Verdana"/>
          <w:sz w:val="18"/>
          <w:szCs w:val="18"/>
        </w:rPr>
        <w:t>do tej samej grupy kapitałowej, o której mowa w art.24 ust. 1 pkt 23 ustawy Pzp</w:t>
      </w:r>
    </w:p>
    <w:p w:rsidR="00C13274" w:rsidRDefault="00C13274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C13274" w:rsidRDefault="00C13274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*</w:t>
      </w:r>
      <w:r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art.24 ust. 1 pkt 23 ustawy Pzp w skład której wchodzą następujące podmioty:</w:t>
      </w:r>
    </w:p>
    <w:p w:rsidR="00C13274" w:rsidRDefault="00C13274" w:rsidP="005423AA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C13274" w:rsidRDefault="00C13274" w:rsidP="005423AA">
      <w:pPr>
        <w:tabs>
          <w:tab w:val="left" w:pos="4032"/>
        </w:tabs>
        <w:ind w:left="360"/>
        <w:jc w:val="both"/>
        <w:rPr>
          <w:rFonts w:ascii="Verdana" w:eastAsia="Arial Unicode MS" w:hAnsi="Verdana"/>
          <w:sz w:val="18"/>
          <w:szCs w:val="18"/>
        </w:rPr>
      </w:pPr>
    </w:p>
    <w:p w:rsidR="00C13274" w:rsidRDefault="00C13274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C13274" w:rsidRDefault="00C13274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C13274" w:rsidRDefault="00C13274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C13274" w:rsidRDefault="00C13274" w:rsidP="005423AA">
      <w:pPr>
        <w:spacing w:before="120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………………………….(miejscowość)  dnia ……………………… roku</w:t>
      </w:r>
    </w:p>
    <w:p w:rsidR="00C13274" w:rsidRDefault="00C13274" w:rsidP="005423AA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C13274" w:rsidRDefault="00C13274" w:rsidP="005423AA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C13274" w:rsidRDefault="00C13274" w:rsidP="005423AA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C13274" w:rsidRDefault="00C13274" w:rsidP="005423AA">
      <w:pPr>
        <w:rPr>
          <w:rFonts w:ascii="Verdana" w:eastAsia="Arial Unicode MS" w:hAnsi="Verdana"/>
          <w:sz w:val="18"/>
          <w:szCs w:val="18"/>
        </w:rPr>
      </w:pPr>
    </w:p>
    <w:p w:rsidR="00C13274" w:rsidRDefault="00C13274" w:rsidP="005423AA">
      <w:pPr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*niepotrzebne skreślić</w:t>
      </w:r>
    </w:p>
    <w:p w:rsidR="00C13274" w:rsidRDefault="00C13274" w:rsidP="005423AA">
      <w:pPr>
        <w:rPr>
          <w:rFonts w:ascii="Verdana" w:eastAsia="Arial Unicode MS" w:hAnsi="Verdana" w:cs="Verdana"/>
          <w:sz w:val="18"/>
          <w:szCs w:val="18"/>
        </w:rPr>
      </w:pPr>
    </w:p>
    <w:p w:rsidR="00C13274" w:rsidRDefault="00C13274" w:rsidP="005423AA">
      <w:pPr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UWAGA:</w:t>
      </w:r>
    </w:p>
    <w:p w:rsidR="00C13274" w:rsidRDefault="00C13274" w:rsidP="005423AA">
      <w:pPr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C13274" w:rsidRDefault="00C13274" w:rsidP="005423AA">
      <w:pPr>
        <w:jc w:val="both"/>
        <w:rPr>
          <w:rFonts w:ascii="Verdana" w:eastAsia="Arial Unicode MS" w:hAnsi="Verdana" w:cs="Verdana"/>
          <w:sz w:val="18"/>
          <w:szCs w:val="18"/>
        </w:rPr>
      </w:pPr>
    </w:p>
    <w:p w:rsidR="00C13274" w:rsidRDefault="00C13274" w:rsidP="005423AA">
      <w:pPr>
        <w:jc w:val="both"/>
        <w:rPr>
          <w:rFonts w:ascii="Verdana" w:eastAsia="Arial Unicode MS" w:hAnsi="Verdana" w:cs="Verdana"/>
          <w:b/>
          <w:bCs/>
          <w:sz w:val="20"/>
          <w:szCs w:val="20"/>
        </w:rPr>
      </w:pPr>
      <w:r>
        <w:rPr>
          <w:rFonts w:ascii="Verdana" w:eastAsia="Arial Unicode MS" w:hAnsi="Verdana" w:cs="Verdana"/>
          <w:b/>
          <w:bCs/>
          <w:sz w:val="20"/>
          <w:szCs w:val="20"/>
        </w:rPr>
        <w:t>Niniejsze oświadczenie dotyczy tylko sytuacji, w której wykonawcy należący do tej samej grupy złożyli odrębne oferty lub oferty częściowe w przedmiotowym postępowaniu.</w:t>
      </w:r>
    </w:p>
    <w:p w:rsidR="00C13274" w:rsidRDefault="00C13274" w:rsidP="005423AA">
      <w:pPr>
        <w:jc w:val="both"/>
        <w:rPr>
          <w:rFonts w:ascii="Verdana" w:eastAsia="Arial Unicode MS" w:hAnsi="Verdana"/>
          <w:b/>
          <w:bCs/>
          <w:sz w:val="20"/>
          <w:szCs w:val="20"/>
        </w:rPr>
      </w:pPr>
      <w:r>
        <w:rPr>
          <w:rFonts w:ascii="Verdana" w:eastAsia="Arial Unicode MS" w:hAnsi="Verdana" w:cs="Verdana"/>
          <w:b/>
          <w:bCs/>
          <w:sz w:val="20"/>
          <w:szCs w:val="20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C13274" w:rsidRPr="00006711" w:rsidRDefault="00C13274" w:rsidP="005423AA">
      <w:pPr>
        <w:jc w:val="both"/>
        <w:rPr>
          <w:rFonts w:ascii="Verdana" w:eastAsia="Arial Unicode MS" w:hAnsi="Verdana"/>
          <w:sz w:val="18"/>
          <w:szCs w:val="18"/>
        </w:rPr>
      </w:pPr>
    </w:p>
    <w:p w:rsidR="00C13274" w:rsidRPr="0009157E" w:rsidRDefault="00C13274" w:rsidP="00423BAA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sectPr w:rsidR="00C13274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274" w:rsidRDefault="00C13274">
      <w:r>
        <w:separator/>
      </w:r>
    </w:p>
  </w:endnote>
  <w:endnote w:type="continuationSeparator" w:id="1">
    <w:p w:rsidR="00C13274" w:rsidRDefault="00C132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274" w:rsidRDefault="00C13274">
      <w:r>
        <w:separator/>
      </w:r>
    </w:p>
  </w:footnote>
  <w:footnote w:type="continuationSeparator" w:id="1">
    <w:p w:rsidR="00C13274" w:rsidRDefault="00C132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194E0C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FA45FF"/>
    <w:multiLevelType w:val="hybridMultilevel"/>
    <w:tmpl w:val="6EB8E546"/>
    <w:lvl w:ilvl="0" w:tplc="132CFAE2">
      <w:start w:val="1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57678EB"/>
    <w:multiLevelType w:val="hybridMultilevel"/>
    <w:tmpl w:val="12B03754"/>
    <w:lvl w:ilvl="0" w:tplc="7EC4C8F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6513CD"/>
    <w:multiLevelType w:val="hybridMultilevel"/>
    <w:tmpl w:val="ED5ED5EC"/>
    <w:lvl w:ilvl="0" w:tplc="8564F2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CF211F"/>
    <w:multiLevelType w:val="hybridMultilevel"/>
    <w:tmpl w:val="B14C350A"/>
    <w:lvl w:ilvl="0" w:tplc="721AB536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6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C82E53"/>
    <w:multiLevelType w:val="hybridMultilevel"/>
    <w:tmpl w:val="2C4CC730"/>
    <w:lvl w:ilvl="0" w:tplc="7EC4C8F8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C6510CD"/>
    <w:multiLevelType w:val="hybridMultilevel"/>
    <w:tmpl w:val="2876AD94"/>
    <w:lvl w:ilvl="0" w:tplc="CF98761A">
      <w:start w:val="11"/>
      <w:numFmt w:val="decimal"/>
      <w:lvlText w:val="%1."/>
      <w:lvlJc w:val="left"/>
      <w:pPr>
        <w:tabs>
          <w:tab w:val="num" w:pos="600"/>
        </w:tabs>
        <w:ind w:left="600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1"/>
  </w:num>
  <w:num w:numId="2">
    <w:abstractNumId w:val="24"/>
  </w:num>
  <w:num w:numId="3">
    <w:abstractNumId w:val="15"/>
  </w:num>
  <w:num w:numId="4">
    <w:abstractNumId w:val="20"/>
  </w:num>
  <w:num w:numId="5">
    <w:abstractNumId w:val="10"/>
  </w:num>
  <w:num w:numId="6">
    <w:abstractNumId w:val="7"/>
  </w:num>
  <w:num w:numId="7">
    <w:abstractNumId w:val="3"/>
  </w:num>
  <w:num w:numId="8">
    <w:abstractNumId w:val="13"/>
  </w:num>
  <w:num w:numId="9">
    <w:abstractNumId w:val="23"/>
  </w:num>
  <w:num w:numId="10">
    <w:abstractNumId w:val="22"/>
  </w:num>
  <w:num w:numId="11">
    <w:abstractNumId w:val="21"/>
  </w:num>
  <w:num w:numId="12">
    <w:abstractNumId w:val="16"/>
  </w:num>
  <w:num w:numId="13">
    <w:abstractNumId w:val="19"/>
  </w:num>
  <w:num w:numId="14">
    <w:abstractNumId w:val="6"/>
  </w:num>
  <w:num w:numId="15">
    <w:abstractNumId w:val="12"/>
  </w:num>
  <w:num w:numId="16">
    <w:abstractNumId w:val="18"/>
  </w:num>
  <w:num w:numId="17">
    <w:abstractNumId w:val="25"/>
  </w:num>
  <w:num w:numId="18">
    <w:abstractNumId w:val="17"/>
  </w:num>
  <w:num w:numId="19">
    <w:abstractNumId w:val="4"/>
  </w:num>
  <w:num w:numId="20">
    <w:abstractNumId w:val="8"/>
  </w:num>
  <w:num w:numId="21">
    <w:abstractNumId w:val="5"/>
  </w:num>
  <w:num w:numId="22">
    <w:abstractNumId w:val="9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711"/>
    <w:rsid w:val="000132B5"/>
    <w:rsid w:val="00014E6E"/>
    <w:rsid w:val="00020003"/>
    <w:rsid w:val="00021AE5"/>
    <w:rsid w:val="0003086F"/>
    <w:rsid w:val="00032401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372F"/>
    <w:rsid w:val="0006671B"/>
    <w:rsid w:val="00070773"/>
    <w:rsid w:val="000753CE"/>
    <w:rsid w:val="00075F57"/>
    <w:rsid w:val="00077627"/>
    <w:rsid w:val="000777AD"/>
    <w:rsid w:val="0008533C"/>
    <w:rsid w:val="000856CF"/>
    <w:rsid w:val="0009057C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C1A90"/>
    <w:rsid w:val="000C674D"/>
    <w:rsid w:val="000C6B11"/>
    <w:rsid w:val="000D5764"/>
    <w:rsid w:val="000D6F40"/>
    <w:rsid w:val="000E04E3"/>
    <w:rsid w:val="000E0583"/>
    <w:rsid w:val="000E0A11"/>
    <w:rsid w:val="000E4DBD"/>
    <w:rsid w:val="000E61D1"/>
    <w:rsid w:val="000E6327"/>
    <w:rsid w:val="000E744E"/>
    <w:rsid w:val="000F1C00"/>
    <w:rsid w:val="00100814"/>
    <w:rsid w:val="0010103D"/>
    <w:rsid w:val="001134BE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501D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1C9"/>
    <w:rsid w:val="001A2B3A"/>
    <w:rsid w:val="001A314C"/>
    <w:rsid w:val="001A3F15"/>
    <w:rsid w:val="001A5E12"/>
    <w:rsid w:val="001A6C25"/>
    <w:rsid w:val="001B4300"/>
    <w:rsid w:val="001B4340"/>
    <w:rsid w:val="001B4E81"/>
    <w:rsid w:val="001B7E61"/>
    <w:rsid w:val="001B7E9F"/>
    <w:rsid w:val="001C2BC3"/>
    <w:rsid w:val="001C37D8"/>
    <w:rsid w:val="001C4454"/>
    <w:rsid w:val="001D3873"/>
    <w:rsid w:val="001D52CE"/>
    <w:rsid w:val="001E1C27"/>
    <w:rsid w:val="001E349D"/>
    <w:rsid w:val="001E3F4B"/>
    <w:rsid w:val="001E4892"/>
    <w:rsid w:val="001E5D3B"/>
    <w:rsid w:val="001E5FEE"/>
    <w:rsid w:val="001E6CAF"/>
    <w:rsid w:val="001E6E59"/>
    <w:rsid w:val="001E72E2"/>
    <w:rsid w:val="001E792D"/>
    <w:rsid w:val="001F1248"/>
    <w:rsid w:val="001F4ECE"/>
    <w:rsid w:val="001F521D"/>
    <w:rsid w:val="001F6DEF"/>
    <w:rsid w:val="00201738"/>
    <w:rsid w:val="00203B8E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400FE"/>
    <w:rsid w:val="002406B8"/>
    <w:rsid w:val="00243797"/>
    <w:rsid w:val="00243946"/>
    <w:rsid w:val="00243D03"/>
    <w:rsid w:val="00250CB6"/>
    <w:rsid w:val="00250DC4"/>
    <w:rsid w:val="002528CE"/>
    <w:rsid w:val="0025438E"/>
    <w:rsid w:val="00254FBE"/>
    <w:rsid w:val="002572BA"/>
    <w:rsid w:val="00257F16"/>
    <w:rsid w:val="00264F41"/>
    <w:rsid w:val="002721FD"/>
    <w:rsid w:val="00272F78"/>
    <w:rsid w:val="00275FA3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B5754"/>
    <w:rsid w:val="002C049E"/>
    <w:rsid w:val="002C0D9F"/>
    <w:rsid w:val="002C150A"/>
    <w:rsid w:val="002C1569"/>
    <w:rsid w:val="002C1D4E"/>
    <w:rsid w:val="002C504E"/>
    <w:rsid w:val="002C5719"/>
    <w:rsid w:val="002C6C44"/>
    <w:rsid w:val="002C7A4D"/>
    <w:rsid w:val="002D002D"/>
    <w:rsid w:val="002D1644"/>
    <w:rsid w:val="002D1693"/>
    <w:rsid w:val="002D25DD"/>
    <w:rsid w:val="002D5D52"/>
    <w:rsid w:val="002D6C0F"/>
    <w:rsid w:val="002D705A"/>
    <w:rsid w:val="002E35A3"/>
    <w:rsid w:val="002E540C"/>
    <w:rsid w:val="002E6860"/>
    <w:rsid w:val="002F0B0C"/>
    <w:rsid w:val="002F0D2A"/>
    <w:rsid w:val="002F28C4"/>
    <w:rsid w:val="002F3478"/>
    <w:rsid w:val="0030196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1977"/>
    <w:rsid w:val="00324272"/>
    <w:rsid w:val="00330BAE"/>
    <w:rsid w:val="0033392A"/>
    <w:rsid w:val="00335068"/>
    <w:rsid w:val="00336744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80697"/>
    <w:rsid w:val="0038293A"/>
    <w:rsid w:val="00382AB6"/>
    <w:rsid w:val="00383B38"/>
    <w:rsid w:val="00386146"/>
    <w:rsid w:val="003907E5"/>
    <w:rsid w:val="00391FF2"/>
    <w:rsid w:val="003946CD"/>
    <w:rsid w:val="00396CF8"/>
    <w:rsid w:val="003970C2"/>
    <w:rsid w:val="003A1DF7"/>
    <w:rsid w:val="003B1019"/>
    <w:rsid w:val="003B7702"/>
    <w:rsid w:val="003C04E3"/>
    <w:rsid w:val="003C12A9"/>
    <w:rsid w:val="003C31CE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2D87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2B65"/>
    <w:rsid w:val="00446DC4"/>
    <w:rsid w:val="00447558"/>
    <w:rsid w:val="00453B85"/>
    <w:rsid w:val="0045631C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967FA"/>
    <w:rsid w:val="004A6D0A"/>
    <w:rsid w:val="004A78F9"/>
    <w:rsid w:val="004B2BAC"/>
    <w:rsid w:val="004B2C94"/>
    <w:rsid w:val="004B69A9"/>
    <w:rsid w:val="004B6C10"/>
    <w:rsid w:val="004C0840"/>
    <w:rsid w:val="004C41D9"/>
    <w:rsid w:val="004C6676"/>
    <w:rsid w:val="004D181A"/>
    <w:rsid w:val="004D2451"/>
    <w:rsid w:val="004D2599"/>
    <w:rsid w:val="004D6E64"/>
    <w:rsid w:val="004D74BE"/>
    <w:rsid w:val="004E0B54"/>
    <w:rsid w:val="004E13B0"/>
    <w:rsid w:val="004E17CF"/>
    <w:rsid w:val="004E21B6"/>
    <w:rsid w:val="004E39F0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369A5"/>
    <w:rsid w:val="00541372"/>
    <w:rsid w:val="00541522"/>
    <w:rsid w:val="005423AA"/>
    <w:rsid w:val="005437B4"/>
    <w:rsid w:val="0054653F"/>
    <w:rsid w:val="00546A7D"/>
    <w:rsid w:val="00547AF4"/>
    <w:rsid w:val="00554FEE"/>
    <w:rsid w:val="00556DBA"/>
    <w:rsid w:val="0055774A"/>
    <w:rsid w:val="005606ED"/>
    <w:rsid w:val="005701F2"/>
    <w:rsid w:val="00571B5E"/>
    <w:rsid w:val="00571ED0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A029E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21B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17BF0"/>
    <w:rsid w:val="00622350"/>
    <w:rsid w:val="00623B81"/>
    <w:rsid w:val="00631A0E"/>
    <w:rsid w:val="006377F4"/>
    <w:rsid w:val="006405BB"/>
    <w:rsid w:val="0064121A"/>
    <w:rsid w:val="00643E56"/>
    <w:rsid w:val="00645203"/>
    <w:rsid w:val="006469DD"/>
    <w:rsid w:val="00660B33"/>
    <w:rsid w:val="00660D0A"/>
    <w:rsid w:val="00660FD7"/>
    <w:rsid w:val="00663932"/>
    <w:rsid w:val="00670074"/>
    <w:rsid w:val="00674445"/>
    <w:rsid w:val="00675613"/>
    <w:rsid w:val="00680418"/>
    <w:rsid w:val="0068351B"/>
    <w:rsid w:val="00686219"/>
    <w:rsid w:val="00686A3D"/>
    <w:rsid w:val="00687EEF"/>
    <w:rsid w:val="006B205D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B14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2E65"/>
    <w:rsid w:val="00714087"/>
    <w:rsid w:val="00714495"/>
    <w:rsid w:val="00714F96"/>
    <w:rsid w:val="00716CC2"/>
    <w:rsid w:val="0072201C"/>
    <w:rsid w:val="00724821"/>
    <w:rsid w:val="00724871"/>
    <w:rsid w:val="007304A4"/>
    <w:rsid w:val="00732226"/>
    <w:rsid w:val="0073293B"/>
    <w:rsid w:val="00733E2A"/>
    <w:rsid w:val="00742EC2"/>
    <w:rsid w:val="00747C08"/>
    <w:rsid w:val="00747D74"/>
    <w:rsid w:val="0075376D"/>
    <w:rsid w:val="007541EA"/>
    <w:rsid w:val="00763977"/>
    <w:rsid w:val="0076438A"/>
    <w:rsid w:val="00766BB9"/>
    <w:rsid w:val="00777056"/>
    <w:rsid w:val="00777917"/>
    <w:rsid w:val="007929DC"/>
    <w:rsid w:val="00792A0B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7645"/>
    <w:rsid w:val="007E355A"/>
    <w:rsid w:val="007E3B59"/>
    <w:rsid w:val="007E52C6"/>
    <w:rsid w:val="007F1B47"/>
    <w:rsid w:val="007F45AA"/>
    <w:rsid w:val="007F588B"/>
    <w:rsid w:val="00800130"/>
    <w:rsid w:val="00800E40"/>
    <w:rsid w:val="00806653"/>
    <w:rsid w:val="00810C5D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1D81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660AC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FA1"/>
    <w:rsid w:val="008927DF"/>
    <w:rsid w:val="008A04BF"/>
    <w:rsid w:val="008A1350"/>
    <w:rsid w:val="008A417D"/>
    <w:rsid w:val="008A4471"/>
    <w:rsid w:val="008A6928"/>
    <w:rsid w:val="008A72C1"/>
    <w:rsid w:val="008B58D2"/>
    <w:rsid w:val="008B5BF2"/>
    <w:rsid w:val="008B5DC5"/>
    <w:rsid w:val="008B646D"/>
    <w:rsid w:val="008B7D21"/>
    <w:rsid w:val="008C0781"/>
    <w:rsid w:val="008C0ED8"/>
    <w:rsid w:val="008C2162"/>
    <w:rsid w:val="008C2816"/>
    <w:rsid w:val="008C4052"/>
    <w:rsid w:val="008C7242"/>
    <w:rsid w:val="008C7CC6"/>
    <w:rsid w:val="008D05CE"/>
    <w:rsid w:val="008D1036"/>
    <w:rsid w:val="008D226A"/>
    <w:rsid w:val="008D347C"/>
    <w:rsid w:val="008D5C8A"/>
    <w:rsid w:val="008D622D"/>
    <w:rsid w:val="008E0C47"/>
    <w:rsid w:val="008E512B"/>
    <w:rsid w:val="008E7666"/>
    <w:rsid w:val="008F17EF"/>
    <w:rsid w:val="008F3F98"/>
    <w:rsid w:val="008F4C1F"/>
    <w:rsid w:val="008F6B58"/>
    <w:rsid w:val="008F6C2A"/>
    <w:rsid w:val="008F7460"/>
    <w:rsid w:val="00900388"/>
    <w:rsid w:val="009008CA"/>
    <w:rsid w:val="00901021"/>
    <w:rsid w:val="009027AD"/>
    <w:rsid w:val="00902D92"/>
    <w:rsid w:val="0091144D"/>
    <w:rsid w:val="0091192D"/>
    <w:rsid w:val="0091601F"/>
    <w:rsid w:val="00917842"/>
    <w:rsid w:val="00917994"/>
    <w:rsid w:val="0092101B"/>
    <w:rsid w:val="00935453"/>
    <w:rsid w:val="009354CE"/>
    <w:rsid w:val="00935F75"/>
    <w:rsid w:val="00937B29"/>
    <w:rsid w:val="00943351"/>
    <w:rsid w:val="00944644"/>
    <w:rsid w:val="009473B2"/>
    <w:rsid w:val="009528E2"/>
    <w:rsid w:val="00954E87"/>
    <w:rsid w:val="00957446"/>
    <w:rsid w:val="009656DC"/>
    <w:rsid w:val="00970724"/>
    <w:rsid w:val="00971B3A"/>
    <w:rsid w:val="00977F7A"/>
    <w:rsid w:val="0098184E"/>
    <w:rsid w:val="00983CF7"/>
    <w:rsid w:val="00987754"/>
    <w:rsid w:val="009912FA"/>
    <w:rsid w:val="0099135C"/>
    <w:rsid w:val="00991D11"/>
    <w:rsid w:val="00992C1C"/>
    <w:rsid w:val="00992CBD"/>
    <w:rsid w:val="00996816"/>
    <w:rsid w:val="00997C16"/>
    <w:rsid w:val="009A45ED"/>
    <w:rsid w:val="009A4753"/>
    <w:rsid w:val="009A6036"/>
    <w:rsid w:val="009B08A9"/>
    <w:rsid w:val="009B16D9"/>
    <w:rsid w:val="009B47A7"/>
    <w:rsid w:val="009B63E9"/>
    <w:rsid w:val="009B6C67"/>
    <w:rsid w:val="009C1ADB"/>
    <w:rsid w:val="009C3944"/>
    <w:rsid w:val="009D2BCB"/>
    <w:rsid w:val="009D6A72"/>
    <w:rsid w:val="009E789B"/>
    <w:rsid w:val="009F0D00"/>
    <w:rsid w:val="009F3970"/>
    <w:rsid w:val="009F4F0A"/>
    <w:rsid w:val="009F6CB0"/>
    <w:rsid w:val="009F72D3"/>
    <w:rsid w:val="00A01D26"/>
    <w:rsid w:val="00A02160"/>
    <w:rsid w:val="00A0285D"/>
    <w:rsid w:val="00A03F52"/>
    <w:rsid w:val="00A07338"/>
    <w:rsid w:val="00A100C6"/>
    <w:rsid w:val="00A10778"/>
    <w:rsid w:val="00A10AE3"/>
    <w:rsid w:val="00A12273"/>
    <w:rsid w:val="00A126DF"/>
    <w:rsid w:val="00A13EFB"/>
    <w:rsid w:val="00A20E0A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6200"/>
    <w:rsid w:val="00A564CB"/>
    <w:rsid w:val="00A64C2B"/>
    <w:rsid w:val="00A73B60"/>
    <w:rsid w:val="00A76A4C"/>
    <w:rsid w:val="00A76E48"/>
    <w:rsid w:val="00A77380"/>
    <w:rsid w:val="00A77E8E"/>
    <w:rsid w:val="00A815D2"/>
    <w:rsid w:val="00A8307C"/>
    <w:rsid w:val="00A84E0D"/>
    <w:rsid w:val="00A85424"/>
    <w:rsid w:val="00A85E31"/>
    <w:rsid w:val="00A92A6D"/>
    <w:rsid w:val="00A93403"/>
    <w:rsid w:val="00A95199"/>
    <w:rsid w:val="00A97154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13FC"/>
    <w:rsid w:val="00AD614A"/>
    <w:rsid w:val="00AD70A4"/>
    <w:rsid w:val="00AD72E5"/>
    <w:rsid w:val="00AD73DD"/>
    <w:rsid w:val="00AE1567"/>
    <w:rsid w:val="00AE17A0"/>
    <w:rsid w:val="00AE1AE1"/>
    <w:rsid w:val="00AF2B1E"/>
    <w:rsid w:val="00AF3F0A"/>
    <w:rsid w:val="00AF5D20"/>
    <w:rsid w:val="00B0415D"/>
    <w:rsid w:val="00B056CC"/>
    <w:rsid w:val="00B07CDB"/>
    <w:rsid w:val="00B10D4F"/>
    <w:rsid w:val="00B157A0"/>
    <w:rsid w:val="00B15A3E"/>
    <w:rsid w:val="00B167CC"/>
    <w:rsid w:val="00B17426"/>
    <w:rsid w:val="00B17746"/>
    <w:rsid w:val="00B21564"/>
    <w:rsid w:val="00B2567B"/>
    <w:rsid w:val="00B40BD9"/>
    <w:rsid w:val="00B44724"/>
    <w:rsid w:val="00B44AC1"/>
    <w:rsid w:val="00B50628"/>
    <w:rsid w:val="00B525E1"/>
    <w:rsid w:val="00B52AA8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290"/>
    <w:rsid w:val="00B72C16"/>
    <w:rsid w:val="00B73610"/>
    <w:rsid w:val="00B7786D"/>
    <w:rsid w:val="00B930EF"/>
    <w:rsid w:val="00B93FCD"/>
    <w:rsid w:val="00B95761"/>
    <w:rsid w:val="00B969AA"/>
    <w:rsid w:val="00B970D3"/>
    <w:rsid w:val="00BA1B80"/>
    <w:rsid w:val="00BA444E"/>
    <w:rsid w:val="00BA7617"/>
    <w:rsid w:val="00BB11F6"/>
    <w:rsid w:val="00BB174F"/>
    <w:rsid w:val="00BB1D65"/>
    <w:rsid w:val="00BB7163"/>
    <w:rsid w:val="00BB7932"/>
    <w:rsid w:val="00BC4F42"/>
    <w:rsid w:val="00BD40C8"/>
    <w:rsid w:val="00BE3EFD"/>
    <w:rsid w:val="00BF7409"/>
    <w:rsid w:val="00C039CA"/>
    <w:rsid w:val="00C0426D"/>
    <w:rsid w:val="00C04E44"/>
    <w:rsid w:val="00C10EC2"/>
    <w:rsid w:val="00C12A2E"/>
    <w:rsid w:val="00C13274"/>
    <w:rsid w:val="00C16E9D"/>
    <w:rsid w:val="00C1752D"/>
    <w:rsid w:val="00C2059B"/>
    <w:rsid w:val="00C21507"/>
    <w:rsid w:val="00C266A5"/>
    <w:rsid w:val="00C268EE"/>
    <w:rsid w:val="00C33448"/>
    <w:rsid w:val="00C367E2"/>
    <w:rsid w:val="00C466A3"/>
    <w:rsid w:val="00C478CB"/>
    <w:rsid w:val="00C5212D"/>
    <w:rsid w:val="00C55113"/>
    <w:rsid w:val="00C56738"/>
    <w:rsid w:val="00C61F9F"/>
    <w:rsid w:val="00C65DC8"/>
    <w:rsid w:val="00C665FA"/>
    <w:rsid w:val="00C764B0"/>
    <w:rsid w:val="00C80160"/>
    <w:rsid w:val="00C84708"/>
    <w:rsid w:val="00C86671"/>
    <w:rsid w:val="00C91A40"/>
    <w:rsid w:val="00C923B8"/>
    <w:rsid w:val="00C92B5B"/>
    <w:rsid w:val="00C93870"/>
    <w:rsid w:val="00C93966"/>
    <w:rsid w:val="00C93FBB"/>
    <w:rsid w:val="00C94FC3"/>
    <w:rsid w:val="00C95167"/>
    <w:rsid w:val="00C957E1"/>
    <w:rsid w:val="00CB0B32"/>
    <w:rsid w:val="00CB2522"/>
    <w:rsid w:val="00CB469F"/>
    <w:rsid w:val="00CB5098"/>
    <w:rsid w:val="00CB668E"/>
    <w:rsid w:val="00CB738B"/>
    <w:rsid w:val="00CB7C55"/>
    <w:rsid w:val="00CC360B"/>
    <w:rsid w:val="00CC4452"/>
    <w:rsid w:val="00CD2FDF"/>
    <w:rsid w:val="00CD43D2"/>
    <w:rsid w:val="00CE0452"/>
    <w:rsid w:val="00CF0EA9"/>
    <w:rsid w:val="00CF0EED"/>
    <w:rsid w:val="00CF24AD"/>
    <w:rsid w:val="00CF25B8"/>
    <w:rsid w:val="00CF70B5"/>
    <w:rsid w:val="00D00C2B"/>
    <w:rsid w:val="00D06A9A"/>
    <w:rsid w:val="00D12084"/>
    <w:rsid w:val="00D14A64"/>
    <w:rsid w:val="00D14B0C"/>
    <w:rsid w:val="00D155DF"/>
    <w:rsid w:val="00D16651"/>
    <w:rsid w:val="00D20D8B"/>
    <w:rsid w:val="00D219EB"/>
    <w:rsid w:val="00D23D7D"/>
    <w:rsid w:val="00D24CD0"/>
    <w:rsid w:val="00D267E4"/>
    <w:rsid w:val="00D27E34"/>
    <w:rsid w:val="00D33A64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3944"/>
    <w:rsid w:val="00D744D6"/>
    <w:rsid w:val="00D76164"/>
    <w:rsid w:val="00D8467B"/>
    <w:rsid w:val="00D859AC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B7954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2CF5"/>
    <w:rsid w:val="00DF6C3B"/>
    <w:rsid w:val="00DF7511"/>
    <w:rsid w:val="00E00EA3"/>
    <w:rsid w:val="00E047CF"/>
    <w:rsid w:val="00E06897"/>
    <w:rsid w:val="00E07DD7"/>
    <w:rsid w:val="00E102DE"/>
    <w:rsid w:val="00E11DD7"/>
    <w:rsid w:val="00E13A60"/>
    <w:rsid w:val="00E20C1E"/>
    <w:rsid w:val="00E26CC5"/>
    <w:rsid w:val="00E30B02"/>
    <w:rsid w:val="00E36DCD"/>
    <w:rsid w:val="00E42B2F"/>
    <w:rsid w:val="00E44203"/>
    <w:rsid w:val="00E463A6"/>
    <w:rsid w:val="00E51A79"/>
    <w:rsid w:val="00E54DBC"/>
    <w:rsid w:val="00E56002"/>
    <w:rsid w:val="00E56F0D"/>
    <w:rsid w:val="00E605C6"/>
    <w:rsid w:val="00E62CEC"/>
    <w:rsid w:val="00E63144"/>
    <w:rsid w:val="00E647C9"/>
    <w:rsid w:val="00E64BEB"/>
    <w:rsid w:val="00E64EE8"/>
    <w:rsid w:val="00E65E7B"/>
    <w:rsid w:val="00E814AB"/>
    <w:rsid w:val="00E81FE4"/>
    <w:rsid w:val="00E8308C"/>
    <w:rsid w:val="00E84E4F"/>
    <w:rsid w:val="00E84EA0"/>
    <w:rsid w:val="00E87876"/>
    <w:rsid w:val="00E90185"/>
    <w:rsid w:val="00E90EED"/>
    <w:rsid w:val="00E91F01"/>
    <w:rsid w:val="00E935F4"/>
    <w:rsid w:val="00E93D21"/>
    <w:rsid w:val="00EA00AE"/>
    <w:rsid w:val="00EA27C0"/>
    <w:rsid w:val="00EA4F49"/>
    <w:rsid w:val="00EA6CDE"/>
    <w:rsid w:val="00EB4C2F"/>
    <w:rsid w:val="00EB6765"/>
    <w:rsid w:val="00EC07A8"/>
    <w:rsid w:val="00EC214C"/>
    <w:rsid w:val="00EC491B"/>
    <w:rsid w:val="00EC65B4"/>
    <w:rsid w:val="00EC6754"/>
    <w:rsid w:val="00EE1331"/>
    <w:rsid w:val="00EF15BA"/>
    <w:rsid w:val="00EF3F84"/>
    <w:rsid w:val="00EF40E0"/>
    <w:rsid w:val="00EF665F"/>
    <w:rsid w:val="00F0107E"/>
    <w:rsid w:val="00F026F6"/>
    <w:rsid w:val="00F04285"/>
    <w:rsid w:val="00F0713E"/>
    <w:rsid w:val="00F106D4"/>
    <w:rsid w:val="00F15753"/>
    <w:rsid w:val="00F164D6"/>
    <w:rsid w:val="00F16B72"/>
    <w:rsid w:val="00F2322B"/>
    <w:rsid w:val="00F23DB0"/>
    <w:rsid w:val="00F26895"/>
    <w:rsid w:val="00F30D5B"/>
    <w:rsid w:val="00F318F5"/>
    <w:rsid w:val="00F32679"/>
    <w:rsid w:val="00F371F1"/>
    <w:rsid w:val="00F42483"/>
    <w:rsid w:val="00F431A8"/>
    <w:rsid w:val="00F44A2E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222D"/>
    <w:rsid w:val="00F7747D"/>
    <w:rsid w:val="00F80B08"/>
    <w:rsid w:val="00F8125C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C76"/>
    <w:rsid w:val="00FA5FC2"/>
    <w:rsid w:val="00FB22AD"/>
    <w:rsid w:val="00FB4A28"/>
    <w:rsid w:val="00FB7ED4"/>
    <w:rsid w:val="00FC5AC9"/>
    <w:rsid w:val="00FC71E9"/>
    <w:rsid w:val="00FD2638"/>
    <w:rsid w:val="00FD2792"/>
    <w:rsid w:val="00FD64AD"/>
    <w:rsid w:val="00FD6C7A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06D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106D4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106D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106D4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106D4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106D4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106D4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106D4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106D4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106D4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F106D4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106D4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106D4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F106D4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106D4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106D4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06D4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106D4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106D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  <w:style w:type="character" w:customStyle="1" w:styleId="ZnakZnak23">
    <w:name w:val="Znak Znak23"/>
    <w:uiPriority w:val="99"/>
    <w:rsid w:val="005423AA"/>
    <w:rPr>
      <w:rFonts w:ascii="Courier New" w:hAnsi="Courier New" w:cs="Courier New"/>
    </w:rPr>
  </w:style>
  <w:style w:type="character" w:customStyle="1" w:styleId="ZnakZnak231">
    <w:name w:val="Znak Znak231"/>
    <w:uiPriority w:val="99"/>
    <w:rsid w:val="00A01D26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443</TotalTime>
  <Pages>8</Pages>
  <Words>1736</Words>
  <Characters>10420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34</cp:revision>
  <cp:lastPrinted>2018-10-03T06:10:00Z</cp:lastPrinted>
  <dcterms:created xsi:type="dcterms:W3CDTF">2016-10-24T09:59:00Z</dcterms:created>
  <dcterms:modified xsi:type="dcterms:W3CDTF">2018-10-03T06:10:00Z</dcterms:modified>
</cp:coreProperties>
</file>