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53CC7" w:rsidRPr="007E355A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3CC7" w:rsidRPr="007E355A" w:rsidRDefault="00B53CC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3CC7" w:rsidRDefault="00B53CC7" w:rsidP="00F57A8D">
            <w:pPr>
              <w:pStyle w:val="Heading6"/>
              <w:spacing w:before="0"/>
              <w:rPr>
                <w:rFonts w:ascii="Verdana" w:eastAsia="Arial Unicode MS" w:hAnsi="Verdana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spacing w:val="30"/>
                <w:sz w:val="20"/>
                <w:szCs w:val="20"/>
              </w:rPr>
              <w:t>FORMULARZ OFERTY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dziewięciu 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na zadania: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522075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884979" w:rsidRDefault="00B53CC7" w:rsidP="00522075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Zadanie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. Ujęcie wody „Zdrój” na ul. Świdnickiej</w:t>
            </w:r>
          </w:p>
        </w:tc>
      </w:tr>
    </w:tbl>
    <w:p w:rsidR="00B53CC7" w:rsidRDefault="00B53CC7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5F31A1">
      <w:pPr>
        <w:pStyle w:val="PlainText"/>
        <w:tabs>
          <w:tab w:val="left" w:leader="dot" w:pos="9360"/>
        </w:tabs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B53CC7" w:rsidRPr="007E355A" w:rsidRDefault="00B53CC7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B53CC7" w:rsidRPr="007E355A" w:rsidRDefault="00B53CC7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B53CC7" w:rsidRPr="007E355A" w:rsidRDefault="00B53CC7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B53CC7" w:rsidRPr="007E355A" w:rsidRDefault="00B53CC7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</w:t>
      </w:r>
      <w:r w:rsidRPr="00D859AC">
        <w:rPr>
          <w:rFonts w:ascii="Verdana" w:eastAsia="Arial Unicode MS" w:hAnsi="Verdana" w:cs="Verdana"/>
          <w:i/>
          <w:iCs/>
          <w:sz w:val="14"/>
          <w:szCs w:val="14"/>
        </w:rPr>
        <w:t>wykonawców</w:t>
      </w:r>
      <w:r w:rsidRPr="00D859AC">
        <w:rPr>
          <w:rFonts w:ascii="Verdana" w:hAnsi="Verdana" w:cs="Verdana"/>
          <w:b/>
          <w:bCs/>
          <w:i/>
          <w:iCs/>
        </w:rPr>
        <w:t xml:space="preserve"> </w:t>
      </w:r>
      <w:r w:rsidRPr="00D859AC">
        <w:rPr>
          <w:rFonts w:ascii="Verdana" w:hAnsi="Verdana" w:cs="Verdana"/>
          <w:i/>
          <w:iCs/>
          <w:sz w:val="16"/>
          <w:szCs w:val="16"/>
        </w:rPr>
        <w:t>nr NIP/KRS</w:t>
      </w:r>
      <w:r w:rsidRPr="00D859AC">
        <w:rPr>
          <w:rFonts w:ascii="Verdana" w:eastAsia="Arial Unicode MS" w:hAnsi="Verdana" w:cs="Verdana"/>
          <w:i/>
          <w:iCs/>
          <w:sz w:val="16"/>
          <w:szCs w:val="16"/>
        </w:rPr>
        <w:t>)</w:t>
      </w:r>
    </w:p>
    <w:p w:rsidR="00B53CC7" w:rsidRDefault="00B53CC7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B53CC7" w:rsidRPr="007E355A" w:rsidRDefault="00B53CC7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B53CC7" w:rsidRPr="00D45016" w:rsidRDefault="00B53CC7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B53CC7" w:rsidRPr="00522075" w:rsidRDefault="00B53CC7" w:rsidP="00956318">
      <w:pPr>
        <w:pStyle w:val="PlainText"/>
        <w:numPr>
          <w:ilvl w:val="0"/>
          <w:numId w:val="38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/>
          <w:b/>
          <w:bCs/>
        </w:rPr>
      </w:pPr>
      <w:r w:rsidRPr="00522075">
        <w:rPr>
          <w:rFonts w:ascii="Verdana" w:eastAsia="Arial Unicode MS" w:hAnsi="Verdana" w:cs="Verdana"/>
        </w:rPr>
        <w:t xml:space="preserve"> Wyrażamy chęć uczestnictwa w zorganizowanym przez Zarząd Dróg i Utrzymania Miasta </w:t>
      </w:r>
      <w:r w:rsidRPr="00522075">
        <w:rPr>
          <w:rFonts w:ascii="Verdana" w:eastAsia="Arial Unicode MS" w:hAnsi="Verdana" w:cs="Verdana"/>
        </w:rPr>
        <w:br/>
        <w:t xml:space="preserve">z siedzibą we Wrocławiu przy ul. Długiej 49 przetargu nieograniczonym na </w:t>
      </w:r>
    </w:p>
    <w:p w:rsidR="00B53CC7" w:rsidRPr="00522075" w:rsidRDefault="00B53CC7" w:rsidP="00522075">
      <w:pPr>
        <w:rPr>
          <w:rFonts w:ascii="Verdana" w:hAnsi="Verdana" w:cs="Verdana"/>
          <w:b/>
          <w:bCs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prace przygotowawcze i eksploatacyjne na dziewięciu  fontannach i ujęciu wody „Zdrój” na ul. Świdnickiej z podziałem na zadania: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1.</w:t>
      </w:r>
      <w:r w:rsidRPr="00522075">
        <w:rPr>
          <w:rFonts w:ascii="Verdana" w:hAnsi="Verdana" w:cs="Verdana"/>
          <w:sz w:val="20"/>
          <w:szCs w:val="20"/>
        </w:rPr>
        <w:t xml:space="preserve"> Fontanna „Walka i Zwycięstwo” na pl. Jana Pawła II za cenę brutto …………………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1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**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2.</w:t>
      </w:r>
      <w:r w:rsidRPr="00522075">
        <w:rPr>
          <w:rFonts w:ascii="Verdana" w:hAnsi="Verdana" w:cs="Verdana"/>
          <w:sz w:val="20"/>
          <w:szCs w:val="20"/>
        </w:rPr>
        <w:t xml:space="preserve"> Fontanna „Szermierz” na pl. Uniwersyteckim za cenę brutto …………</w:t>
      </w:r>
      <w:r>
        <w:rPr>
          <w:rFonts w:ascii="Verdana" w:hAnsi="Verdana" w:cs="Verdana"/>
          <w:sz w:val="20"/>
          <w:szCs w:val="20"/>
        </w:rPr>
        <w:t>…</w:t>
      </w:r>
      <w:r w:rsidRPr="00522075">
        <w:rPr>
          <w:rFonts w:ascii="Verdana" w:hAnsi="Verdana" w:cs="Verdana"/>
          <w:sz w:val="20"/>
          <w:szCs w:val="20"/>
        </w:rPr>
        <w:t>……………….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</w:t>
      </w:r>
      <w:r>
        <w:rPr>
          <w:rFonts w:ascii="Verdana" w:hAnsi="Verdana" w:cs="Verdana"/>
          <w:sz w:val="20"/>
          <w:szCs w:val="20"/>
        </w:rPr>
        <w:t>ZESTAWIENIE KOSZTÓW ZADANIA NR 2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3.</w:t>
      </w:r>
      <w:r w:rsidRPr="00522075">
        <w:rPr>
          <w:rFonts w:ascii="Verdana" w:hAnsi="Verdana" w:cs="Verdana"/>
          <w:sz w:val="20"/>
          <w:szCs w:val="20"/>
        </w:rPr>
        <w:t xml:space="preserve"> Fontanna na pl. Solnym za cenę brutto ……………………………………………</w:t>
      </w:r>
      <w:r>
        <w:rPr>
          <w:rFonts w:ascii="Verdana" w:hAnsi="Verdana" w:cs="Verdana"/>
          <w:sz w:val="20"/>
          <w:szCs w:val="20"/>
        </w:rPr>
        <w:t>………….</w:t>
      </w:r>
      <w:r w:rsidRPr="00522075">
        <w:rPr>
          <w:rFonts w:ascii="Verdana" w:hAnsi="Verdana" w:cs="Verdana"/>
          <w:sz w:val="20"/>
          <w:szCs w:val="20"/>
        </w:rPr>
        <w:t>……..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3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4.</w:t>
      </w:r>
      <w:r w:rsidRPr="00522075">
        <w:rPr>
          <w:rFonts w:ascii="Verdana" w:hAnsi="Verdana" w:cs="Verdana"/>
          <w:sz w:val="20"/>
          <w:szCs w:val="20"/>
        </w:rPr>
        <w:t xml:space="preserve"> Fontanna na pl. Gołębim za cenę brutto ……………………………………</w:t>
      </w:r>
      <w:r>
        <w:rPr>
          <w:rFonts w:ascii="Verdana" w:hAnsi="Verdana" w:cs="Verdana"/>
          <w:sz w:val="20"/>
          <w:szCs w:val="20"/>
        </w:rPr>
        <w:t>…………..</w:t>
      </w:r>
      <w:r w:rsidRPr="00522075">
        <w:rPr>
          <w:rFonts w:ascii="Verdana" w:hAnsi="Verdana" w:cs="Verdana"/>
          <w:sz w:val="20"/>
          <w:szCs w:val="20"/>
        </w:rPr>
        <w:t>………</w:t>
      </w:r>
      <w:r>
        <w:rPr>
          <w:rFonts w:ascii="Verdana" w:hAnsi="Verdana" w:cs="Verdana"/>
          <w:sz w:val="20"/>
          <w:szCs w:val="20"/>
        </w:rPr>
        <w:t>.</w:t>
      </w:r>
      <w:r w:rsidRPr="00522075">
        <w:rPr>
          <w:rFonts w:ascii="Verdana" w:hAnsi="Verdana" w:cs="Verdana"/>
          <w:sz w:val="20"/>
          <w:szCs w:val="20"/>
        </w:rPr>
        <w:t>……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4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5.</w:t>
      </w:r>
      <w:r w:rsidRPr="00522075">
        <w:rPr>
          <w:rFonts w:ascii="Verdana" w:hAnsi="Verdana" w:cs="Verdana"/>
          <w:sz w:val="20"/>
          <w:szCs w:val="20"/>
        </w:rPr>
        <w:t xml:space="preserve"> Fontanna na pl. Orląt Lwowskich za cenę brutto ……………………………………</w:t>
      </w:r>
      <w:r>
        <w:rPr>
          <w:rFonts w:ascii="Verdana" w:hAnsi="Verdana" w:cs="Verdana"/>
          <w:sz w:val="20"/>
          <w:szCs w:val="20"/>
        </w:rPr>
        <w:t>…….….</w:t>
      </w:r>
      <w:r w:rsidRPr="00522075">
        <w:rPr>
          <w:rFonts w:ascii="Verdana" w:hAnsi="Verdana" w:cs="Verdana"/>
          <w:sz w:val="20"/>
          <w:szCs w:val="20"/>
        </w:rPr>
        <w:t>…..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5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**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……………………….……………………….…(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6.</w:t>
      </w:r>
      <w:r w:rsidRPr="00522075">
        <w:rPr>
          <w:rFonts w:ascii="Verdana" w:hAnsi="Verdana" w:cs="Verdana"/>
          <w:sz w:val="20"/>
          <w:szCs w:val="20"/>
        </w:rPr>
        <w:t xml:space="preserve"> Fontanna na placu przy kościele Św. Marii Magdaleny za cenę brutto …………</w:t>
      </w:r>
      <w:r>
        <w:rPr>
          <w:rFonts w:ascii="Verdana" w:hAnsi="Verdana" w:cs="Verdana"/>
          <w:sz w:val="20"/>
          <w:szCs w:val="20"/>
        </w:rPr>
        <w:t>..</w:t>
      </w:r>
      <w:r w:rsidRPr="00522075">
        <w:rPr>
          <w:rFonts w:ascii="Verdana" w:hAnsi="Verdana" w:cs="Verdana"/>
          <w:sz w:val="20"/>
          <w:szCs w:val="20"/>
        </w:rPr>
        <w:t>……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6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722343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7.</w:t>
      </w:r>
      <w:r w:rsidRPr="00522075">
        <w:rPr>
          <w:rFonts w:ascii="Verdana" w:hAnsi="Verdana" w:cs="Verdana"/>
          <w:sz w:val="20"/>
          <w:szCs w:val="20"/>
        </w:rPr>
        <w:t xml:space="preserve"> Fontanna przy pasażu Wybrzeże Wyspiańskiego za cenę brutto ………………</w:t>
      </w:r>
      <w:r>
        <w:rPr>
          <w:rFonts w:ascii="Verdana" w:hAnsi="Verdana" w:cs="Verdana"/>
          <w:sz w:val="20"/>
          <w:szCs w:val="20"/>
        </w:rPr>
        <w:t>…..</w:t>
      </w:r>
      <w:r w:rsidRPr="00522075">
        <w:rPr>
          <w:rFonts w:ascii="Verdana" w:hAnsi="Verdana" w:cs="Verdana"/>
          <w:sz w:val="20"/>
          <w:szCs w:val="20"/>
        </w:rPr>
        <w:t>…….</w:t>
      </w:r>
    </w:p>
    <w:p w:rsidR="00B53CC7" w:rsidRPr="00522075" w:rsidRDefault="00B53CC7" w:rsidP="00722343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7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722343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 **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Default="00B53CC7" w:rsidP="00522075">
      <w:pPr>
        <w:ind w:firstLine="6946"/>
        <w:rPr>
          <w:rFonts w:ascii="Verdana" w:hAnsi="Verdana" w:cs="Verdana"/>
          <w:sz w:val="20"/>
          <w:szCs w:val="20"/>
        </w:rPr>
      </w:pPr>
    </w:p>
    <w:p w:rsidR="00B53CC7" w:rsidRPr="00522075" w:rsidRDefault="00B53CC7" w:rsidP="00722343">
      <w:pPr>
        <w:rPr>
          <w:rFonts w:ascii="Verdana" w:hAnsi="Verdana" w:cs="Verdana"/>
          <w:sz w:val="20"/>
          <w:szCs w:val="20"/>
        </w:rPr>
      </w:pPr>
    </w:p>
    <w:p w:rsidR="00B53CC7" w:rsidRPr="00522075" w:rsidRDefault="00B53CC7" w:rsidP="00522075">
      <w:pPr>
        <w:pStyle w:val="BlockText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 w:val="0"/>
          <w:bCs w:val="0"/>
        </w:rPr>
      </w:pPr>
      <w:r w:rsidRPr="00522075">
        <w:rPr>
          <w:rFonts w:ascii="Verdana" w:hAnsi="Verdana" w:cs="Verdana"/>
        </w:rPr>
        <w:t xml:space="preserve">* </w:t>
      </w:r>
      <w:r w:rsidRPr="00522075">
        <w:rPr>
          <w:rFonts w:ascii="Verdana" w:hAnsi="Verdana" w:cs="Verdana"/>
          <w:b w:val="0"/>
          <w:bCs w:val="0"/>
        </w:rPr>
        <w:t>wykreślić zadania, na które nie jest składana oferta</w:t>
      </w:r>
    </w:p>
    <w:p w:rsidR="00B53CC7" w:rsidRPr="00722343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722343">
        <w:rPr>
          <w:rFonts w:ascii="Verdana" w:hAnsi="Verdana" w:cs="Verdana"/>
          <w:b/>
          <w:bCs/>
          <w:spacing w:val="-4"/>
          <w:sz w:val="20"/>
          <w:szCs w:val="20"/>
        </w:rPr>
        <w:t>**</w:t>
      </w:r>
      <w:r w:rsidRPr="00522075">
        <w:rPr>
          <w:rFonts w:ascii="Verdana" w:hAnsi="Verdana" w:cs="Verdana"/>
          <w:spacing w:val="-4"/>
          <w:sz w:val="20"/>
          <w:szCs w:val="20"/>
        </w:rPr>
        <w:t xml:space="preserve"> jeśli Wykonawca nie wpisze czasu reakcji w przypadku awarii</w:t>
      </w:r>
      <w:r w:rsidRPr="00522075">
        <w:rPr>
          <w:rFonts w:ascii="Verdana" w:hAnsi="Verdana" w:cs="Verdana"/>
          <w:sz w:val="20"/>
          <w:szCs w:val="20"/>
        </w:rPr>
        <w:t xml:space="preserve"> traktuje się, że złożył oświadczenie o maksymalnym  czasie - 6 godzin   w jakim będzie reagował w przypadku zgłoszonej awarii</w:t>
      </w:r>
    </w:p>
    <w:p w:rsidR="00B53CC7" w:rsidRPr="00522075" w:rsidRDefault="00B53CC7" w:rsidP="00522075">
      <w:pPr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Zadanie 8. </w:t>
      </w:r>
      <w:r w:rsidRPr="00522075">
        <w:rPr>
          <w:rFonts w:ascii="Verdana" w:hAnsi="Verdana" w:cs="Verdana"/>
          <w:sz w:val="20"/>
          <w:szCs w:val="20"/>
        </w:rPr>
        <w:t>Fontanna na ul. Oławskiej za cenę brutto ……………………………………..…</w:t>
      </w:r>
      <w:r>
        <w:rPr>
          <w:rFonts w:ascii="Verdana" w:hAnsi="Verdana" w:cs="Verdana"/>
          <w:sz w:val="20"/>
          <w:szCs w:val="20"/>
        </w:rPr>
        <w:t>………….</w:t>
      </w:r>
      <w:r w:rsidRPr="00522075">
        <w:rPr>
          <w:rFonts w:ascii="Verdana" w:hAnsi="Verdana" w:cs="Verdana"/>
          <w:sz w:val="20"/>
          <w:szCs w:val="20"/>
        </w:rPr>
        <w:t>………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8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……………………….………………………….(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 xml:space="preserve">Zadanie 9. </w:t>
      </w:r>
      <w:r w:rsidRPr="00522075">
        <w:rPr>
          <w:rFonts w:ascii="Verdana" w:hAnsi="Verdana" w:cs="Verdana"/>
          <w:sz w:val="20"/>
          <w:szCs w:val="20"/>
        </w:rPr>
        <w:t>Fontanna na Rynku Psiego Pola za cenę brutto ……………………………………</w:t>
      </w:r>
      <w:r>
        <w:rPr>
          <w:rFonts w:ascii="Verdana" w:hAnsi="Verdana" w:cs="Verdana"/>
          <w:sz w:val="20"/>
          <w:szCs w:val="20"/>
        </w:rPr>
        <w:t>………….</w:t>
      </w:r>
      <w:r w:rsidRPr="00522075">
        <w:rPr>
          <w:rFonts w:ascii="Verdana" w:hAnsi="Verdana" w:cs="Verdana"/>
          <w:sz w:val="20"/>
          <w:szCs w:val="20"/>
        </w:rPr>
        <w:t>…..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9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……………………….………………………….(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522075" w:rsidRDefault="00B53CC7" w:rsidP="00522075">
      <w:pPr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b/>
          <w:bCs/>
          <w:sz w:val="20"/>
          <w:szCs w:val="20"/>
        </w:rPr>
        <w:t>Zadanie 10.</w:t>
      </w:r>
      <w:r w:rsidRPr="00522075">
        <w:rPr>
          <w:rFonts w:ascii="Verdana" w:hAnsi="Verdana" w:cs="Verdana"/>
          <w:sz w:val="20"/>
          <w:szCs w:val="20"/>
        </w:rPr>
        <w:t xml:space="preserve"> Ujęcie wody „Zdrój” na ul. Świdnickiej za cenę brutto……………………………</w:t>
      </w:r>
      <w:r>
        <w:rPr>
          <w:rFonts w:ascii="Verdana" w:hAnsi="Verdana" w:cs="Verdana"/>
          <w:sz w:val="20"/>
          <w:szCs w:val="20"/>
        </w:rPr>
        <w:t>…….</w:t>
      </w:r>
      <w:r w:rsidRPr="00522075">
        <w:rPr>
          <w:rFonts w:ascii="Verdana" w:hAnsi="Verdana" w:cs="Verdana"/>
          <w:sz w:val="20"/>
          <w:szCs w:val="20"/>
        </w:rPr>
        <w:t>…….</w:t>
      </w:r>
    </w:p>
    <w:p w:rsidR="00B53CC7" w:rsidRPr="00522075" w:rsidRDefault="00B53CC7" w:rsidP="00522075">
      <w:pPr>
        <w:ind w:left="1519" w:hanging="1162"/>
        <w:jc w:val="both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</w:rPr>
        <w:t xml:space="preserve">                   zgodnie z załącznikiem  </w:t>
      </w:r>
      <w:r>
        <w:rPr>
          <w:rFonts w:ascii="Verdana" w:hAnsi="Verdana" w:cs="Verdana"/>
          <w:sz w:val="20"/>
          <w:szCs w:val="20"/>
        </w:rPr>
        <w:t>ZESTAWIENIE KOSZTÓW ZADANIA NR 10</w:t>
      </w:r>
      <w:r w:rsidRPr="00522075">
        <w:rPr>
          <w:rFonts w:ascii="Verdana" w:hAnsi="Verdana" w:cs="Verdana"/>
          <w:sz w:val="20"/>
          <w:szCs w:val="20"/>
        </w:rPr>
        <w:t xml:space="preserve"> *</w:t>
      </w:r>
    </w:p>
    <w:p w:rsidR="00B53CC7" w:rsidRPr="00522075" w:rsidRDefault="00B53CC7" w:rsidP="00522075">
      <w:pPr>
        <w:spacing w:after="120"/>
        <w:rPr>
          <w:rFonts w:ascii="Verdana" w:hAnsi="Verdana" w:cs="Verdana"/>
          <w:sz w:val="20"/>
          <w:szCs w:val="20"/>
        </w:rPr>
      </w:pPr>
      <w:r w:rsidRPr="00522075">
        <w:rPr>
          <w:rFonts w:ascii="Verdana" w:hAnsi="Verdana" w:cs="Verdana"/>
          <w:sz w:val="20"/>
          <w:szCs w:val="20"/>
          <w:u w:val="single"/>
        </w:rPr>
        <w:t>Czas reakcji w przypadku awarii</w:t>
      </w:r>
      <w:r w:rsidRPr="00522075">
        <w:rPr>
          <w:rFonts w:ascii="Verdana" w:hAnsi="Verdana" w:cs="Verdana"/>
          <w:i/>
          <w:iCs/>
          <w:sz w:val="20"/>
          <w:szCs w:val="20"/>
        </w:rPr>
        <w:t xml:space="preserve">** </w:t>
      </w:r>
      <w:r w:rsidRPr="00522075">
        <w:rPr>
          <w:rFonts w:ascii="Verdana" w:hAnsi="Verdana" w:cs="Verdana"/>
          <w:sz w:val="20"/>
          <w:szCs w:val="20"/>
        </w:rPr>
        <w:t>……………………….………………………..…(</w:t>
      </w:r>
      <w:r>
        <w:rPr>
          <w:rFonts w:ascii="Verdana" w:hAnsi="Verdana" w:cs="Verdana"/>
          <w:sz w:val="20"/>
          <w:szCs w:val="20"/>
        </w:rPr>
        <w:t>2,3,4,5 lub</w:t>
      </w:r>
      <w:r w:rsidRPr="00522075">
        <w:rPr>
          <w:rFonts w:ascii="Verdana" w:hAnsi="Verdana" w:cs="Verdana"/>
          <w:sz w:val="20"/>
          <w:szCs w:val="20"/>
        </w:rPr>
        <w:t xml:space="preserve"> 6 godzin).</w:t>
      </w:r>
    </w:p>
    <w:p w:rsidR="00B53CC7" w:rsidRPr="00301968" w:rsidRDefault="00B53CC7" w:rsidP="00D45016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  <w:b/>
          <w:bCs/>
        </w:rPr>
      </w:pPr>
    </w:p>
    <w:p w:rsidR="00B53CC7" w:rsidRPr="00062715" w:rsidRDefault="00B53CC7" w:rsidP="00956318">
      <w:pPr>
        <w:pStyle w:val="PlainText"/>
        <w:numPr>
          <w:ilvl w:val="0"/>
          <w:numId w:val="38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 xml:space="preserve"> Składamy ofertę na wykonanie przedmiotu zamówienia zgodnie ze specyfikacją istotnych warunków zamówienia (SIWZ).</w:t>
      </w:r>
    </w:p>
    <w:p w:rsidR="00B53CC7" w:rsidRPr="00062715" w:rsidRDefault="00B53CC7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B53CC7" w:rsidRPr="00062715" w:rsidRDefault="00B53CC7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B53CC7" w:rsidRDefault="00B53CC7" w:rsidP="00522075">
      <w:pPr>
        <w:pStyle w:val="PlainText"/>
        <w:jc w:val="both"/>
        <w:rPr>
          <w:rFonts w:ascii="Verdana" w:eastAsia="Arial Unicode MS" w:hAnsi="Verdana"/>
        </w:rPr>
      </w:pPr>
    </w:p>
    <w:p w:rsidR="00B53CC7" w:rsidRPr="00571B5E" w:rsidRDefault="00B53CC7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4</w:t>
      </w:r>
      <w:r w:rsidRPr="00571B5E">
        <w:rPr>
          <w:rFonts w:ascii="Verdana" w:eastAsia="Arial Unicode MS" w:hAnsi="Verdana" w:cs="Verdana"/>
        </w:rPr>
        <w:t>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B53CC7" w:rsidRPr="00571B5E" w:rsidRDefault="00B53CC7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B53CC7" w:rsidRDefault="00B53CC7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B53CC7" w:rsidRPr="00571B5E" w:rsidRDefault="00B53CC7" w:rsidP="00EF3F84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B53CC7" w:rsidRPr="00062715" w:rsidRDefault="00B53CC7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B53CC7" w:rsidRPr="00062715" w:rsidRDefault="00B53CC7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B53CC7" w:rsidRDefault="00B53CC7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  <w:r>
        <w:rPr>
          <w:rFonts w:ascii="Verdana" w:eastAsia="Arial Unicode MS" w:hAnsi="Verdana" w:cs="Verdana"/>
        </w:rPr>
        <w:t>5</w:t>
      </w:r>
      <w:r w:rsidRPr="00062715">
        <w:rPr>
          <w:rFonts w:ascii="Verdana" w:eastAsia="Arial Unicode MS" w:hAnsi="Verdana" w:cs="Verdana"/>
        </w:rPr>
        <w:t xml:space="preserve">. Zobowiązujemy się do wykonania zamówienia </w:t>
      </w:r>
      <w:r w:rsidRPr="00522075">
        <w:rPr>
          <w:rFonts w:ascii="Verdana" w:eastAsia="Arial Unicode MS" w:hAnsi="Verdana" w:cs="Verdana"/>
          <w:spacing w:val="-2"/>
        </w:rPr>
        <w:t>w terminie:</w:t>
      </w:r>
    </w:p>
    <w:p w:rsidR="00B53CC7" w:rsidRDefault="00B53CC7" w:rsidP="000E61D1">
      <w:pPr>
        <w:pStyle w:val="PlainText"/>
        <w:tabs>
          <w:tab w:val="left" w:pos="426"/>
        </w:tabs>
        <w:rPr>
          <w:rFonts w:ascii="Verdana" w:eastAsia="Arial Unicode MS" w:hAnsi="Verdana"/>
          <w:spacing w:val="-2"/>
        </w:rPr>
      </w:pPr>
    </w:p>
    <w:p w:rsidR="00B53CC7" w:rsidRDefault="00B53CC7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Dla zadań </w:t>
      </w:r>
      <w:r w:rsidRPr="006969A5">
        <w:rPr>
          <w:rFonts w:ascii="Arial" w:hAnsi="Arial" w:cs="Arial"/>
          <w:i/>
          <w:iCs/>
          <w:spacing w:val="-4"/>
          <w:sz w:val="22"/>
          <w:szCs w:val="22"/>
          <w:u w:val="single"/>
        </w:rPr>
        <w:t>1</w:t>
      </w:r>
      <w:r w:rsidRPr="006969A5">
        <w:rPr>
          <w:rFonts w:ascii="Arial" w:hAnsi="Arial" w:cs="Arial"/>
          <w:i/>
          <w:iCs/>
          <w:sz w:val="22"/>
          <w:szCs w:val="22"/>
          <w:u w:val="single"/>
        </w:rPr>
        <w:t>÷</w:t>
      </w:r>
      <w:r>
        <w:rPr>
          <w:rFonts w:ascii="Arial" w:hAnsi="Arial" w:cs="Arial"/>
          <w:i/>
          <w:iCs/>
          <w:sz w:val="22"/>
          <w:szCs w:val="22"/>
          <w:u w:val="single"/>
        </w:rPr>
        <w:t>9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od 16.11.201</w:t>
      </w:r>
      <w:r>
        <w:rPr>
          <w:rFonts w:ascii="Arial" w:hAnsi="Arial" w:cs="Arial"/>
          <w:b w:val="0"/>
          <w:bCs w:val="0"/>
          <w:sz w:val="22"/>
          <w:szCs w:val="22"/>
        </w:rPr>
        <w:t>8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 do 15.11.201</w:t>
      </w:r>
      <w:r>
        <w:rPr>
          <w:rFonts w:ascii="Arial" w:hAnsi="Arial" w:cs="Arial"/>
          <w:b w:val="0"/>
          <w:bCs w:val="0"/>
          <w:sz w:val="22"/>
          <w:szCs w:val="22"/>
        </w:rPr>
        <w:t>9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  <w:r w:rsidRPr="006969A5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zimowa:</w:t>
            </w:r>
          </w:p>
        </w:tc>
        <w:tc>
          <w:tcPr>
            <w:tcW w:w="1560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  <w:tc>
          <w:tcPr>
            <w:tcW w:w="338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fontann:                </w:t>
            </w:r>
          </w:p>
        </w:tc>
        <w:tc>
          <w:tcPr>
            <w:tcW w:w="4111" w:type="dxa"/>
            <w:gridSpan w:val="3"/>
          </w:tcPr>
          <w:p w:rsidR="00B53CC7" w:rsidRPr="00102ED8" w:rsidRDefault="00B53CC7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B53CC7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15.11.201</w:t>
            </w: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102ED8">
              <w:rPr>
                <w:rFonts w:ascii="Arial" w:hAnsi="Arial" w:cs="Arial"/>
                <w:sz w:val="22"/>
                <w:szCs w:val="22"/>
              </w:rPr>
              <w:t>r.</w:t>
            </w:r>
          </w:p>
        </w:tc>
      </w:tr>
    </w:tbl>
    <w:p w:rsidR="00B53CC7" w:rsidRDefault="00B53CC7" w:rsidP="00522075">
      <w:pPr>
        <w:jc w:val="both"/>
        <w:rPr>
          <w:rFonts w:ascii="Arial" w:hAnsi="Arial" w:cs="Arial"/>
          <w:sz w:val="22"/>
          <w:szCs w:val="22"/>
        </w:rPr>
      </w:pPr>
    </w:p>
    <w:p w:rsidR="00B53CC7" w:rsidRDefault="00B53CC7" w:rsidP="00522075">
      <w:pPr>
        <w:jc w:val="both"/>
        <w:rPr>
          <w:rFonts w:ascii="Arial" w:hAnsi="Arial" w:cs="Arial"/>
          <w:sz w:val="22"/>
          <w:szCs w:val="22"/>
        </w:rPr>
      </w:pPr>
    </w:p>
    <w:p w:rsidR="00B53CC7" w:rsidRDefault="00B53CC7" w:rsidP="00522075">
      <w:pPr>
        <w:pStyle w:val="BodyText2"/>
        <w:ind w:firstLine="340"/>
        <w:rPr>
          <w:rFonts w:ascii="Arial" w:hAnsi="Arial" w:cs="Arial"/>
          <w:sz w:val="22"/>
          <w:szCs w:val="22"/>
        </w:rPr>
      </w:pPr>
      <w:r w:rsidRPr="006969A5">
        <w:rPr>
          <w:rFonts w:ascii="Arial" w:hAnsi="Arial" w:cs="Arial"/>
          <w:i/>
          <w:iCs/>
          <w:sz w:val="22"/>
          <w:szCs w:val="22"/>
          <w:u w:val="single"/>
        </w:rPr>
        <w:t>Dla zada</w:t>
      </w:r>
      <w:r>
        <w:rPr>
          <w:rFonts w:ascii="Arial" w:hAnsi="Arial" w:cs="Arial"/>
          <w:i/>
          <w:iCs/>
          <w:sz w:val="22"/>
          <w:szCs w:val="22"/>
          <w:u w:val="single"/>
        </w:rPr>
        <w:t>nia</w:t>
      </w:r>
      <w:r w:rsidRPr="006969A5">
        <w:rPr>
          <w:rFonts w:ascii="Arial" w:hAnsi="Arial" w:cs="Arial"/>
          <w:i/>
          <w:iCs/>
          <w:sz w:val="22"/>
          <w:szCs w:val="22"/>
          <w:u w:val="single"/>
        </w:rPr>
        <w:t xml:space="preserve"> </w:t>
      </w:r>
      <w:r>
        <w:rPr>
          <w:rFonts w:ascii="Arial" w:hAnsi="Arial" w:cs="Arial"/>
          <w:i/>
          <w:iCs/>
          <w:spacing w:val="-4"/>
          <w:sz w:val="22"/>
          <w:szCs w:val="22"/>
          <w:u w:val="single"/>
        </w:rPr>
        <w:t>10</w:t>
      </w:r>
      <w:r w:rsidRPr="006969A5">
        <w:rPr>
          <w:rFonts w:ascii="Arial" w:hAnsi="Arial" w:cs="Arial"/>
          <w:i/>
          <w:iCs/>
          <w:sz w:val="22"/>
          <w:szCs w:val="22"/>
        </w:rPr>
        <w:t xml:space="preserve">: 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od </w:t>
      </w:r>
      <w:r>
        <w:rPr>
          <w:rFonts w:ascii="Arial" w:hAnsi="Arial" w:cs="Arial"/>
          <w:b w:val="0"/>
          <w:bCs w:val="0"/>
          <w:sz w:val="22"/>
          <w:szCs w:val="22"/>
        </w:rPr>
        <w:t>16.03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.201</w:t>
      </w:r>
      <w:r>
        <w:rPr>
          <w:rFonts w:ascii="Arial" w:hAnsi="Arial" w:cs="Arial"/>
          <w:b w:val="0"/>
          <w:bCs w:val="0"/>
          <w:sz w:val="22"/>
          <w:szCs w:val="22"/>
        </w:rPr>
        <w:t>9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>r. do 15.11.201</w:t>
      </w:r>
      <w:r>
        <w:rPr>
          <w:rFonts w:ascii="Arial" w:hAnsi="Arial" w:cs="Arial"/>
          <w:b w:val="0"/>
          <w:bCs w:val="0"/>
          <w:sz w:val="22"/>
          <w:szCs w:val="22"/>
        </w:rPr>
        <w:t>9</w:t>
      </w:r>
      <w:r w:rsidRPr="006969A5">
        <w:rPr>
          <w:rFonts w:ascii="Arial" w:hAnsi="Arial" w:cs="Arial"/>
          <w:b w:val="0"/>
          <w:bCs w:val="0"/>
          <w:sz w:val="22"/>
          <w:szCs w:val="22"/>
        </w:rPr>
        <w:t xml:space="preserve"> r.</w:t>
      </w:r>
      <w:r w:rsidRPr="006969A5">
        <w:rPr>
          <w:rFonts w:ascii="Arial" w:hAnsi="Arial" w:cs="Arial"/>
          <w:sz w:val="22"/>
          <w:szCs w:val="22"/>
        </w:rPr>
        <w:t>, w tym:</w:t>
      </w:r>
    </w:p>
    <w:tbl>
      <w:tblPr>
        <w:tblW w:w="9606" w:type="dxa"/>
        <w:tblInd w:w="-106" w:type="dxa"/>
        <w:tblLook w:val="01E0"/>
      </w:tblPr>
      <w:tblGrid>
        <w:gridCol w:w="5495"/>
        <w:gridCol w:w="1560"/>
        <w:gridCol w:w="338"/>
        <w:gridCol w:w="2213"/>
      </w:tblGrid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prace przygotowawcze do eksploatacji letniej:</w:t>
            </w:r>
          </w:p>
        </w:tc>
        <w:tc>
          <w:tcPr>
            <w:tcW w:w="1560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 xml:space="preserve">uruchomienie ujęcia wody:                </w:t>
            </w:r>
          </w:p>
        </w:tc>
        <w:tc>
          <w:tcPr>
            <w:tcW w:w="4111" w:type="dxa"/>
            <w:gridSpan w:val="3"/>
          </w:tcPr>
          <w:p w:rsidR="00B53CC7" w:rsidRPr="00102ED8" w:rsidRDefault="00B53CC7" w:rsidP="00102ED8">
            <w:pPr>
              <w:ind w:right="-1"/>
              <w:jc w:val="center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>01.04.201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r.</w:t>
            </w:r>
          </w:p>
        </w:tc>
      </w:tr>
      <w:tr w:rsidR="00B53CC7" w:rsidRPr="005352BB">
        <w:trPr>
          <w:trHeight w:val="270"/>
        </w:trPr>
        <w:tc>
          <w:tcPr>
            <w:tcW w:w="5495" w:type="dxa"/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eksploatacja letnia:</w:t>
            </w:r>
          </w:p>
        </w:tc>
        <w:tc>
          <w:tcPr>
            <w:tcW w:w="1560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  <w:tr w:rsidR="00B53CC7" w:rsidRPr="005352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numPr>
                <w:ilvl w:val="0"/>
                <w:numId w:val="43"/>
              </w:num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przygotowanie do zimy: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–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</w:tcPr>
          <w:p w:rsidR="00B53CC7" w:rsidRPr="00102ED8" w:rsidRDefault="00B53CC7" w:rsidP="00102ED8">
            <w:pPr>
              <w:ind w:right="-1"/>
              <w:jc w:val="both"/>
              <w:rPr>
                <w:rFonts w:ascii="Arial" w:hAnsi="Arial" w:cs="Arial"/>
              </w:rPr>
            </w:pPr>
            <w:r w:rsidRPr="00102ED8">
              <w:rPr>
                <w:rFonts w:ascii="Arial" w:hAnsi="Arial" w:cs="Arial"/>
                <w:sz w:val="22"/>
                <w:szCs w:val="22"/>
              </w:rPr>
              <w:t>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102ED8">
              <w:rPr>
                <w:rFonts w:ascii="Arial" w:hAnsi="Arial" w:cs="Arial"/>
                <w:sz w:val="22"/>
                <w:szCs w:val="22"/>
              </w:rPr>
              <w:t xml:space="preserve"> r.</w:t>
            </w:r>
          </w:p>
        </w:tc>
      </w:tr>
    </w:tbl>
    <w:p w:rsidR="00B53CC7" w:rsidRDefault="00B53CC7" w:rsidP="00522075">
      <w:pPr>
        <w:pStyle w:val="FootnoteTex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:rsidR="00B53CC7" w:rsidRPr="00062715" w:rsidRDefault="00B53CC7" w:rsidP="001A1ADF">
      <w:pPr>
        <w:pStyle w:val="PlainText"/>
        <w:jc w:val="both"/>
        <w:rPr>
          <w:rFonts w:ascii="Verdana" w:eastAsia="Arial Unicode MS" w:hAnsi="Verdana"/>
          <w:highlight w:val="magenta"/>
        </w:rPr>
      </w:pP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8.</w:t>
      </w:r>
      <w:r>
        <w:rPr>
          <w:rFonts w:ascii="Verdana" w:eastAsia="Arial Unicode MS" w:hAnsi="Verdana" w:cs="Verdana"/>
        </w:rPr>
        <w:tab/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53CC7" w:rsidRPr="006B2666" w:rsidRDefault="00B53CC7" w:rsidP="00522075">
      <w:pPr>
        <w:pStyle w:val="BlockText"/>
        <w:tabs>
          <w:tab w:val="left" w:pos="8504"/>
        </w:tabs>
        <w:spacing w:line="360" w:lineRule="auto"/>
        <w:ind w:left="0" w:right="-1"/>
        <w:rPr>
          <w:rFonts w:ascii="Times New Roman" w:hAnsi="Times New Roman" w:cs="Times New Roman"/>
          <w:b w:val="0"/>
          <w:bCs w:val="0"/>
          <w:spacing w:val="-4"/>
          <w:sz w:val="18"/>
          <w:szCs w:val="18"/>
        </w:rPr>
      </w:pPr>
      <w:r>
        <w:t xml:space="preserve">* </w:t>
      </w:r>
      <w:r w:rsidRPr="006B2666">
        <w:rPr>
          <w:rFonts w:ascii="Times New Roman" w:hAnsi="Times New Roman" w:cs="Times New Roman"/>
          <w:b w:val="0"/>
          <w:bCs w:val="0"/>
          <w:sz w:val="18"/>
          <w:szCs w:val="18"/>
        </w:rPr>
        <w:t>wykreślić zadania, na które nie jest składana oferta</w:t>
      </w:r>
    </w:p>
    <w:p w:rsidR="00B53CC7" w:rsidRPr="005B2FCD" w:rsidRDefault="00B53CC7" w:rsidP="00522075">
      <w:pPr>
        <w:jc w:val="both"/>
        <w:rPr>
          <w:sz w:val="18"/>
          <w:szCs w:val="18"/>
        </w:rPr>
      </w:pPr>
      <w:r w:rsidRPr="005B2FCD">
        <w:rPr>
          <w:spacing w:val="-4"/>
          <w:sz w:val="18"/>
          <w:szCs w:val="18"/>
        </w:rPr>
        <w:t>** jeśli Wykonawca nie wpisze czasu reakcji w przypadku awarii</w:t>
      </w:r>
      <w:r w:rsidRPr="005B2FCD">
        <w:rPr>
          <w:sz w:val="18"/>
          <w:szCs w:val="18"/>
        </w:rPr>
        <w:t xml:space="preserve"> traktuje się, że złożył oświadczenie o maksymalnym  czasie - </w:t>
      </w:r>
      <w:r>
        <w:rPr>
          <w:sz w:val="18"/>
          <w:szCs w:val="18"/>
        </w:rPr>
        <w:t xml:space="preserve">                 6</w:t>
      </w:r>
      <w:r w:rsidRPr="005B2FCD">
        <w:rPr>
          <w:sz w:val="18"/>
          <w:szCs w:val="18"/>
        </w:rPr>
        <w:t xml:space="preserve"> godzin </w:t>
      </w:r>
      <w:r>
        <w:rPr>
          <w:sz w:val="18"/>
          <w:szCs w:val="18"/>
        </w:rPr>
        <w:t xml:space="preserve"> </w:t>
      </w:r>
      <w:r w:rsidRPr="005B2FCD">
        <w:rPr>
          <w:sz w:val="18"/>
          <w:szCs w:val="18"/>
        </w:rPr>
        <w:t>w jakim będzie reagował w prz</w:t>
      </w:r>
      <w:r>
        <w:rPr>
          <w:sz w:val="18"/>
          <w:szCs w:val="18"/>
        </w:rPr>
        <w:t>ypa</w:t>
      </w:r>
      <w:r w:rsidRPr="005B2FCD">
        <w:rPr>
          <w:sz w:val="18"/>
          <w:szCs w:val="18"/>
        </w:rPr>
        <w:t>dku zgłoszonej awarii</w:t>
      </w: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53CC7" w:rsidRDefault="00B53CC7" w:rsidP="000E61D1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B53CC7" w:rsidRPr="00EF3F84" w:rsidRDefault="00B53CC7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9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B53CC7" w:rsidRPr="007E355A" w:rsidRDefault="00B53CC7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B53CC7" w:rsidRPr="00EF3F84" w:rsidRDefault="00B53CC7" w:rsidP="00EF3F84">
      <w:pPr>
        <w:pStyle w:val="BodyText2"/>
        <w:spacing w:before="120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B53CC7" w:rsidRPr="00EF3F84" w:rsidRDefault="00B53CC7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EF3F84">
        <w:rPr>
          <w:rFonts w:ascii="Verdana" w:eastAsia="Arial Unicode MS" w:hAnsi="Verdana" w:cs="Verdana"/>
        </w:rPr>
        <w:t xml:space="preserve">………………………………… </w:t>
      </w:r>
    </w:p>
    <w:p w:rsidR="00B53CC7" w:rsidRDefault="00B53CC7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53CC7" w:rsidRPr="00EF3F84" w:rsidRDefault="00B53CC7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10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B53CC7" w:rsidRPr="00EF3F84" w:rsidRDefault="00B53CC7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Na potwierdzenie powyższego wnieśliśmy wadium, w wysokości wymaganej w SIWZ</w:t>
      </w:r>
      <w:r>
        <w:rPr>
          <w:rFonts w:ascii="Verdana" w:eastAsia="Arial Unicode MS" w:hAnsi="Verdana" w:cs="Verdana"/>
        </w:rPr>
        <w:t>,</w:t>
      </w:r>
      <w:r w:rsidRPr="00EF3F84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/>
        </w:rPr>
        <w:br/>
      </w:r>
      <w:r w:rsidRPr="00EF3F84">
        <w:rPr>
          <w:rFonts w:ascii="Verdana" w:eastAsia="Arial Unicode MS" w:hAnsi="Verdana" w:cs="Verdana"/>
        </w:rPr>
        <w:t>w formie …………………………………………………………………………..</w:t>
      </w:r>
    </w:p>
    <w:p w:rsidR="00B53CC7" w:rsidRPr="00EF3F84" w:rsidRDefault="00B53CC7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 xml:space="preserve">Wadium prosimy zwrócić przelewem na konto </w:t>
      </w:r>
      <w:r>
        <w:rPr>
          <w:rFonts w:ascii="Verdana" w:eastAsia="Arial Unicode MS" w:hAnsi="Verdana" w:cs="Verdana"/>
          <w:sz w:val="20"/>
          <w:szCs w:val="20"/>
        </w:rPr>
        <w:t>….</w:t>
      </w:r>
      <w:r w:rsidRPr="00EF3F84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……………………………………………………………………*</w:t>
      </w:r>
    </w:p>
    <w:p w:rsidR="00B53CC7" w:rsidRPr="00062715" w:rsidRDefault="00B53CC7" w:rsidP="00EF3F84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B53CC7" w:rsidRPr="00EF3F84" w:rsidRDefault="00B53CC7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B53CC7" w:rsidRDefault="00B53CC7" w:rsidP="00956318">
      <w:pPr>
        <w:pStyle w:val="PlainText"/>
        <w:numPr>
          <w:ilvl w:val="0"/>
          <w:numId w:val="42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B53CC7" w:rsidRDefault="00B53CC7" w:rsidP="00CD16D5">
      <w:pPr>
        <w:pStyle w:val="PlainText"/>
        <w:tabs>
          <w:tab w:val="left" w:pos="426"/>
        </w:tabs>
        <w:ind w:left="360"/>
        <w:jc w:val="both"/>
        <w:rPr>
          <w:rFonts w:ascii="Verdana" w:eastAsia="Arial Unicode MS" w:hAnsi="Verdana"/>
        </w:rPr>
      </w:pPr>
    </w:p>
    <w:p w:rsidR="00B53CC7" w:rsidRDefault="00B53CC7" w:rsidP="00722343">
      <w:pPr>
        <w:pStyle w:val="PlainText"/>
        <w:numPr>
          <w:ilvl w:val="0"/>
          <w:numId w:val="42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Oświadczamy, że jesteśmy mikroprzedsiębiorstwem bądź małym lub średnim przedsiębiorstwem (wpisać TAK lub NIE) ………………..</w:t>
      </w:r>
    </w:p>
    <w:p w:rsidR="00B53CC7" w:rsidRDefault="00B53CC7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53CC7" w:rsidRPr="00722343" w:rsidRDefault="00B53CC7" w:rsidP="00722343">
      <w:pPr>
        <w:pStyle w:val="PlainText"/>
        <w:numPr>
          <w:ilvl w:val="0"/>
          <w:numId w:val="42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/>
        </w:rPr>
      </w:pP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B53CC7" w:rsidRDefault="00B53CC7" w:rsidP="00722343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B53CC7" w:rsidRPr="00EF3F84" w:rsidRDefault="00B53CC7" w:rsidP="00722343">
      <w:pPr>
        <w:pStyle w:val="PlainText"/>
        <w:numPr>
          <w:ilvl w:val="0"/>
          <w:numId w:val="42"/>
        </w:numPr>
        <w:tabs>
          <w:tab w:val="clear" w:pos="780"/>
          <w:tab w:val="num" w:pos="0"/>
          <w:tab w:val="left" w:pos="426"/>
        </w:tabs>
        <w:ind w:left="0" w:firstLine="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Wszelką korespondencję w sprawie przedmiotowego postępowania należy kierować na poniższy adres:</w:t>
      </w:r>
    </w:p>
    <w:p w:rsidR="00B53CC7" w:rsidRPr="00EF3F84" w:rsidRDefault="00B53CC7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Nazwa</w:t>
      </w:r>
      <w:r w:rsidRPr="00EF3F84">
        <w:rPr>
          <w:rFonts w:ascii="Verdana" w:eastAsia="Arial Unicode MS" w:hAnsi="Verdana" w:cs="Verdana"/>
        </w:rPr>
        <w:t>: ………………………………………………</w:t>
      </w:r>
      <w:r>
        <w:rPr>
          <w:rFonts w:ascii="Verdana" w:eastAsia="Arial Unicode MS" w:hAnsi="Verdana" w:cs="Verdana"/>
        </w:rPr>
        <w:t>……………………………………..…….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</w:p>
    <w:p w:rsidR="00B53CC7" w:rsidRPr="00EF3F84" w:rsidRDefault="00B53CC7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B53CC7" w:rsidRPr="00EF40E0" w:rsidRDefault="00B53CC7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Tel. ………………………</w:t>
      </w:r>
      <w:r>
        <w:rPr>
          <w:rFonts w:ascii="Verdana" w:eastAsia="Arial Unicode MS" w:hAnsi="Verdana" w:cs="Verdana"/>
        </w:rPr>
        <w:t>……………….</w:t>
      </w:r>
      <w:r w:rsidRPr="00EF40E0">
        <w:rPr>
          <w:rFonts w:ascii="Verdana" w:eastAsia="Arial Unicode MS" w:hAnsi="Verdana" w:cs="Verdana"/>
        </w:rPr>
        <w:t>……..  Fax …………………………</w:t>
      </w:r>
      <w:r>
        <w:rPr>
          <w:rFonts w:ascii="Verdana" w:eastAsia="Arial Unicode MS" w:hAnsi="Verdana" w:cs="Verdana"/>
        </w:rPr>
        <w:t>………..</w:t>
      </w:r>
      <w:r w:rsidRPr="00EF40E0">
        <w:rPr>
          <w:rFonts w:ascii="Verdana" w:eastAsia="Arial Unicode MS" w:hAnsi="Verdana" w:cs="Verdana"/>
        </w:rPr>
        <w:t xml:space="preserve">……….. </w:t>
      </w:r>
    </w:p>
    <w:p w:rsidR="00B53CC7" w:rsidRPr="00EF40E0" w:rsidRDefault="00B53CC7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</w:t>
      </w:r>
      <w:r>
        <w:rPr>
          <w:rFonts w:ascii="Verdana" w:eastAsia="Arial Unicode MS" w:hAnsi="Verdana" w:cs="Verdana"/>
        </w:rPr>
        <w:t>…..</w:t>
      </w:r>
      <w:r w:rsidRPr="00EF40E0">
        <w:rPr>
          <w:rFonts w:ascii="Verdana" w:eastAsia="Arial Unicode MS" w:hAnsi="Verdana" w:cs="Verdana"/>
        </w:rPr>
        <w:t>………………………………</w:t>
      </w:r>
    </w:p>
    <w:p w:rsidR="00B53CC7" w:rsidRPr="00EF3F84" w:rsidRDefault="00B53CC7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B53CC7" w:rsidRPr="007E355A" w:rsidRDefault="00B53CC7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B53CC7" w:rsidRPr="0099135C" w:rsidRDefault="00B53CC7" w:rsidP="00EF3F84">
      <w:pPr>
        <w:numPr>
          <w:ilvl w:val="0"/>
          <w:numId w:val="39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Zestawienia kosztów zadania</w:t>
      </w:r>
    </w:p>
    <w:p w:rsidR="00B53CC7" w:rsidRPr="007E355A" w:rsidRDefault="00B53CC7" w:rsidP="00EF3F84">
      <w:pPr>
        <w:numPr>
          <w:ilvl w:val="0"/>
          <w:numId w:val="39"/>
        </w:num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B53CC7" w:rsidRPr="007E355A" w:rsidRDefault="00B53CC7" w:rsidP="00EF3F84">
      <w:pPr>
        <w:numPr>
          <w:ilvl w:val="0"/>
          <w:numId w:val="39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pisemnego zobowiązania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B53CC7" w:rsidRPr="00722343" w:rsidRDefault="00B53CC7" w:rsidP="00722343">
      <w:pPr>
        <w:numPr>
          <w:ilvl w:val="0"/>
          <w:numId w:val="39"/>
        </w:numPr>
        <w:jc w:val="both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(należy złożyć w terminie 3 dni od zamieszczenia na stronie internetowej informacji, o której mowa w art. 86 ust. 5 ustawy Pzp)</w:t>
      </w:r>
      <w:r w:rsidRPr="007E355A">
        <w:rPr>
          <w:rFonts w:ascii="Verdana" w:eastAsia="Arial Unicode MS" w:hAnsi="Verdana" w:cs="Verdana"/>
          <w:sz w:val="18"/>
          <w:szCs w:val="18"/>
        </w:rPr>
        <w:t>*</w:t>
      </w:r>
    </w:p>
    <w:p w:rsidR="00B53CC7" w:rsidRPr="00FB4A28" w:rsidRDefault="00B53CC7" w:rsidP="004F03FE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B53CC7" w:rsidRPr="007E355A" w:rsidRDefault="00B53CC7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B53CC7" w:rsidRPr="00722343" w:rsidRDefault="00B53CC7" w:rsidP="00722343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8B646D">
        <w:rPr>
          <w:rFonts w:eastAsia="Arial Unicode MS"/>
        </w:rPr>
        <w:t>(podpis wykonawcy/pełnomocnika)</w:t>
      </w:r>
    </w:p>
    <w:p w:rsidR="00B53CC7" w:rsidRPr="00EF3F84" w:rsidRDefault="00B53CC7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B53CC7" w:rsidRDefault="00B53CC7" w:rsidP="005F31A1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B53CC7" w:rsidRDefault="00B53CC7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B53CC7" w:rsidRDefault="00B53CC7" w:rsidP="0072234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53CC7" w:rsidRDefault="00B53CC7" w:rsidP="00722343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53CC7" w:rsidRDefault="00B53CC7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B53CC7" w:rsidRPr="005F31A1" w:rsidRDefault="00B53CC7" w:rsidP="005F31A1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EC0A22" w:rsidRDefault="00B53CC7" w:rsidP="00477A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</w:t>
            </w:r>
          </w:p>
          <w:p w:rsidR="00B53CC7" w:rsidRPr="00831C76" w:rsidRDefault="00B53CC7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1*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831C76" w:rsidRDefault="00B53CC7" w:rsidP="00831C76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1C76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Default="00B53CC7" w:rsidP="003F70E3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Wykonawca</w:t>
      </w:r>
    </w:p>
    <w:p w:rsidR="00B53CC7" w:rsidRPr="00FB4A28" w:rsidRDefault="00B53CC7" w:rsidP="003F70E3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937CB3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831C76" w:rsidRDefault="00B53CC7" w:rsidP="00831C76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Pr="00937CB3" w:rsidRDefault="00B53CC7" w:rsidP="00937CB3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  <w:u w:val="single"/>
        </w:rPr>
        <w:t>ZADANIE 1 – Fontanna „Walka i Zwycięstwo” na pl. Jana Pawła II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7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4524"/>
        <w:gridCol w:w="773"/>
        <w:gridCol w:w="2005"/>
        <w:gridCol w:w="1865"/>
      </w:tblGrid>
      <w:tr w:rsidR="00B53CC7">
        <w:trPr>
          <w:trHeight w:val="787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398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1032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98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032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032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398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032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398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1032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36 585,37</w:t>
            </w: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1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2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1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29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398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032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60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Pr="008F7A52" w:rsidRDefault="00B53CC7" w:rsidP="008F7A52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6" style="position:absolute;left:0;text-align:left;z-index:251662336" from="1.35pt,4.4pt" to="181.35pt,4.4pt" o:allowincell="f"/>
        </w:pict>
      </w:r>
    </w:p>
    <w:p w:rsidR="00B53CC7" w:rsidRDefault="00B53CC7" w:rsidP="00937CB3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>* wypełnić tylko w przypadku składania oferty na to zadanie</w:t>
      </w:r>
    </w:p>
    <w:p w:rsidR="00B53CC7" w:rsidRDefault="00B53CC7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>Uwaga:</w:t>
      </w:r>
    </w:p>
    <w:p w:rsidR="00B53CC7" w:rsidRPr="003F70E3" w:rsidRDefault="00B53CC7" w:rsidP="003F70E3">
      <w:pPr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831C76" w:rsidRDefault="00B53CC7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2*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937CB3" w:rsidRDefault="00B53CC7" w:rsidP="00937CB3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37CB3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937CB3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Default="00B53CC7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Pr="00937CB3" w:rsidRDefault="00B53CC7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2 – Fontanna „Szermierz” na pl. Uniwersyteckim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2B3FCF">
              <w:rPr>
                <w:rFonts w:ascii="Arial" w:hAnsi="Arial" w:cs="Arial"/>
                <w:sz w:val="22"/>
                <w:szCs w:val="22"/>
              </w:rPr>
              <w:t>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24 390,24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>
        <w:rPr>
          <w:noProof/>
        </w:rPr>
        <w:pict>
          <v:line id="_x0000_s1027" style="position:absolute;left:0;text-align:left;z-index:251661312" from="1.35pt,4.4pt" to="181.35pt,4.4pt" o:allowincell="f"/>
        </w:pic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31C76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AF0AD2" w:rsidRDefault="00B53CC7" w:rsidP="00477AB1">
            <w:pPr>
              <w:rPr>
                <w:rFonts w:ascii="Arial" w:hAnsi="Arial" w:cs="Arial"/>
                <w:b/>
                <w:bCs/>
              </w:rPr>
            </w:pPr>
          </w:p>
          <w:p w:rsidR="00B53CC7" w:rsidRPr="00831C76" w:rsidRDefault="00B53CC7" w:rsidP="00831C7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1C76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3*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831C76" w:rsidRDefault="00B53CC7" w:rsidP="00831C76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1C76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937CB3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937CB3" w:rsidRDefault="00B53CC7" w:rsidP="00937CB3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Default="00B53CC7" w:rsidP="00937CB3">
      <w:pPr>
        <w:ind w:firstLine="6946"/>
        <w:jc w:val="center"/>
        <w:rPr>
          <w:rFonts w:ascii="Arial" w:hAnsi="Arial" w:cs="Arial"/>
          <w:b/>
          <w:bCs/>
        </w:rPr>
      </w:pP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3 – Fontanna na pl. Solnym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22 764,23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831C76" w:rsidRDefault="00B53CC7" w:rsidP="00831C76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  <w:r>
        <w:rPr>
          <w:noProof/>
        </w:rPr>
        <w:pict>
          <v:line id="_x0000_s1028" style="position:absolute;left:0;text-align:left;z-index:251660288;mso-position-horizontal-relative:text;mso-position-vertical-relative:text" from="1.35pt,4.4pt" to="181.35pt,4.4pt" o:allowincell="f"/>
        </w:pict>
      </w:r>
    </w:p>
    <w:p w:rsidR="00B53CC7" w:rsidRDefault="00B53CC7" w:rsidP="00831C76">
      <w:pPr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31C76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D52AC5" w:rsidRDefault="00B53CC7" w:rsidP="00477AB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</w:t>
            </w:r>
          </w:p>
          <w:p w:rsidR="00B53CC7" w:rsidRPr="008F7A52" w:rsidRDefault="00B53CC7" w:rsidP="008F7A5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F7A52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4*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E72A5B" w:rsidRDefault="00B53CC7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937CB3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937CB3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937CB3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937CB3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937CB3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937CB3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Default="00B53CC7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Pr="00E72A5B" w:rsidRDefault="00B53CC7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4 – Fontanna na pl. Gołębim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"/>
        <w:gridCol w:w="547"/>
        <w:gridCol w:w="4521"/>
        <w:gridCol w:w="773"/>
        <w:gridCol w:w="1861"/>
        <w:gridCol w:w="1863"/>
      </w:tblGrid>
      <w:tr w:rsidR="00B53CC7">
        <w:trPr>
          <w:trHeight w:val="787"/>
        </w:trPr>
        <w:tc>
          <w:tcPr>
            <w:tcW w:w="286" w:type="pct"/>
            <w:gridSpan w:val="2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gridSpan w:val="2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gridSpan w:val="2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gridSpan w:val="2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gridSpan w:val="2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gridBefore w:val="1"/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gridBefore w:val="1"/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97 560,97</w:t>
            </w:r>
          </w:p>
        </w:tc>
      </w:tr>
      <w:tr w:rsidR="00B53CC7">
        <w:trPr>
          <w:gridBefore w:val="1"/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gridBefore w:val="1"/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gridBefore w:val="1"/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29" style="position:absolute;left:0;text-align:left;z-index:251659264" from="1.35pt,4.4pt" to="181.35pt,4.4pt" o:allowincell="f"/>
        </w:pic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E72A5B" w:rsidRDefault="00B53CC7" w:rsidP="00E72A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72A5B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5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E72A5B" w:rsidRDefault="00B53CC7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E72A5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E72A5B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Default="00B53CC7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Pr="00E72A5B" w:rsidRDefault="00B53CC7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5 – Fontanna na pl. Orląt Lwowskich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40 650,41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0" style="position:absolute;left:0;text-align:left;z-index:251658240" from="1.35pt,4.4pt" to="181.35pt,4.4pt" o:allowincell="f"/>
        </w:pic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3F70E3" w:rsidRDefault="00B53CC7" w:rsidP="003F70E3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E72A5B" w:rsidRDefault="00B53CC7" w:rsidP="00E72A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72A5B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6*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E72A5B" w:rsidRDefault="00B53CC7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jc w:val="both"/>
        <w:rPr>
          <w:rFonts w:ascii="Arial" w:hAnsi="Arial" w:cs="Arial"/>
          <w:sz w:val="16"/>
          <w:szCs w:val="16"/>
        </w:rPr>
      </w:pPr>
    </w:p>
    <w:p w:rsidR="00B53CC7" w:rsidRPr="00062715" w:rsidRDefault="00B53CC7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3F70E3" w:rsidRDefault="00B53CC7" w:rsidP="003F70E3">
      <w:pPr>
        <w:ind w:right="5953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Pr="007E355A" w:rsidRDefault="00B53CC7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Default="00B53CC7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Pr="00E72A5B" w:rsidRDefault="00B53CC7" w:rsidP="00E72A5B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6 –</w:t>
      </w:r>
      <w:r>
        <w:rPr>
          <w:rFonts w:ascii="Arial" w:hAnsi="Arial" w:cs="Arial"/>
          <w:b/>
          <w:bCs/>
          <w:color w:val="FF0000"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Fontanna na placu przy kościele Św. Marii Magdaleny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28 455,28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Default="00B53CC7" w:rsidP="00937CB3">
      <w:pPr>
        <w:pStyle w:val="Header"/>
        <w:tabs>
          <w:tab w:val="clear" w:pos="4536"/>
          <w:tab w:val="clear" w:pos="9072"/>
        </w:tabs>
      </w:pPr>
    </w:p>
    <w:p w:rsidR="00B53CC7" w:rsidRPr="008F7A52" w:rsidRDefault="00B53CC7" w:rsidP="008F7A52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3F70E3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1" style="position:absolute;left:0;text-align:left;z-index:251657216" from="1.35pt,4.4pt" to="181.35pt,4.4pt" o:allowincell="f"/>
        </w:pic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831C76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AF0AD2" w:rsidRDefault="00B53CC7" w:rsidP="00477AB1">
            <w:pPr>
              <w:rPr>
                <w:rFonts w:ascii="Arial" w:hAnsi="Arial" w:cs="Arial"/>
                <w:b/>
                <w:bCs/>
              </w:rPr>
            </w:pPr>
          </w:p>
          <w:p w:rsidR="00B53CC7" w:rsidRPr="00E72A5B" w:rsidRDefault="00B53CC7" w:rsidP="00E72A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72A5B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7*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E72A5B" w:rsidRDefault="00B53CC7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E72A5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E72A5B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8F7A52" w:rsidRDefault="00B53CC7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7 – Fontanna przy pasażu Wybrzeże Wyspiańskiego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 xml:space="preserve">9 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97 560,97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2" style="position:absolute;left:0;text-align:left;z-index:251656192" from="1.35pt,4.4pt" to="181.35pt,4.4pt" o:allowincell="f"/>
        </w:pic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rPr>
          <w:trHeight w:val="3139"/>
        </w:trPr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8F7A52" w:rsidRDefault="00B53CC7" w:rsidP="00477AB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:rsidR="00B53CC7" w:rsidRPr="008F7A52" w:rsidRDefault="00B53CC7" w:rsidP="008F7A52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F7A52"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8*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E72A5B" w:rsidRDefault="00B53CC7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E72A5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E72A5B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8F7A52" w:rsidRDefault="00B53CC7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ZADANIE 8 – Fontanna na ul. Oławskiej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28 455,28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3" style="position:absolute;left:0;text-align:left;z-index:251653120" from="1.35pt,4.4pt" to="181.35pt,4.4pt" o:allowincell="f"/>
        </w:pic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8F7A52" w:rsidRDefault="00B53CC7" w:rsidP="008F7A52">
      <w:pPr>
        <w:jc w:val="both"/>
        <w:rPr>
          <w:spacing w:val="-4"/>
          <w:sz w:val="18"/>
          <w:szCs w:val="18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937CB3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AF0AD2" w:rsidRDefault="00B53CC7" w:rsidP="00477A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</w:t>
            </w: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NR 9*</w:t>
            </w:r>
          </w:p>
          <w:p w:rsidR="00B53CC7" w:rsidRPr="00E92A89" w:rsidRDefault="00B53CC7" w:rsidP="00477AB1">
            <w:pPr>
              <w:pStyle w:val="BlockText"/>
              <w:rPr>
                <w:sz w:val="16"/>
                <w:szCs w:val="16"/>
              </w:rPr>
            </w:pP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E72A5B" w:rsidRDefault="00B53CC7" w:rsidP="00E72A5B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72A5B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E72A5B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E72A5B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3F70E3" w:rsidRDefault="00B53CC7" w:rsidP="003F70E3">
      <w:pPr>
        <w:ind w:right="5953"/>
        <w:rPr>
          <w:rFonts w:ascii="Verdana" w:eastAsia="Arial Unicode MS" w:hAnsi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Pr="007E355A" w:rsidRDefault="00B53CC7" w:rsidP="00E72A5B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E72A5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Default="00B53CC7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Pr="008F7A52" w:rsidRDefault="00B53CC7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</w:p>
    <w:p w:rsidR="00B53CC7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ZADANIE 9 – </w:t>
      </w:r>
      <w:r w:rsidRPr="00AF0AD2">
        <w:rPr>
          <w:rFonts w:ascii="Arial" w:hAnsi="Arial" w:cs="Arial"/>
          <w:b/>
          <w:bCs/>
          <w:u w:val="single"/>
        </w:rPr>
        <w:t>Fontanna na Rynku Psiego Pola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8"/>
        <w:gridCol w:w="4523"/>
        <w:gridCol w:w="773"/>
        <w:gridCol w:w="1863"/>
        <w:gridCol w:w="1864"/>
      </w:tblGrid>
      <w:tr w:rsidR="00B53CC7">
        <w:trPr>
          <w:trHeight w:val="78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Eksploatacja zimowa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(16.11.201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9C16A2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4" w:type="pct"/>
            <w:vAlign w:val="center"/>
          </w:tcPr>
          <w:p w:rsidR="00B53CC7" w:rsidRPr="00722343" w:rsidRDefault="00B53CC7" w:rsidP="001A5E28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40 650,41</w:t>
            </w: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5)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3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6)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86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363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6 + 7) </w:t>
            </w:r>
          </w:p>
        </w:tc>
        <w:tc>
          <w:tcPr>
            <w:tcW w:w="404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3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4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8F7A52" w:rsidRDefault="00B53CC7" w:rsidP="008F7A52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  <w:r>
        <w:rPr>
          <w:noProof/>
        </w:rPr>
        <w:pict>
          <v:line id="_x0000_s1034" style="position:absolute;left:0;text-align:left;z-index:251655168;mso-position-horizontal-relative:text;mso-position-vertical-relative:text" from="1.35pt,4.4pt" to="181.35pt,4.4pt" o:allowincell="f"/>
        </w:pict>
      </w:r>
    </w:p>
    <w:p w:rsidR="00B53CC7" w:rsidRDefault="00B53CC7" w:rsidP="008F7A52">
      <w:pPr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831C76" w:rsidRDefault="00B53CC7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</w:t>
      </w:r>
    </w:p>
    <w:tbl>
      <w:tblPr>
        <w:tblW w:w="0" w:type="auto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7087"/>
      </w:tblGrid>
      <w:tr w:rsidR="00B53CC7">
        <w:tc>
          <w:tcPr>
            <w:tcW w:w="2622" w:type="dxa"/>
            <w:vAlign w:val="bottom"/>
          </w:tcPr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both"/>
              <w:rPr>
                <w:rFonts w:ascii="Arial" w:hAnsi="Arial" w:cs="Arial"/>
                <w:b/>
                <w:bCs/>
              </w:rPr>
            </w:pP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(pieczęć wykonawcy)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B53CC7" w:rsidRPr="00AF0AD2" w:rsidRDefault="00B53CC7" w:rsidP="00477AB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</w:t>
            </w:r>
          </w:p>
          <w:p w:rsidR="00B53CC7" w:rsidRDefault="00B53CC7" w:rsidP="00477AB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ZESTAWIENIE KOSZTÓW ZADANIA 10*</w:t>
            </w:r>
          </w:p>
          <w:p w:rsidR="00B53CC7" w:rsidRPr="00E92A89" w:rsidRDefault="00B53CC7" w:rsidP="00477AB1">
            <w:pPr>
              <w:pStyle w:val="BlockText"/>
              <w:rPr>
                <w:sz w:val="16"/>
                <w:szCs w:val="16"/>
              </w:rPr>
            </w:pP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77AB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8F7A52" w:rsidRDefault="00B53CC7" w:rsidP="008F7A52">
            <w:pPr>
              <w:tabs>
                <w:tab w:val="left" w:pos="497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937CB3">
      <w:pPr>
        <w:pStyle w:val="BodyText"/>
        <w:rPr>
          <w:sz w:val="22"/>
          <w:szCs w:val="22"/>
        </w:rPr>
      </w:pPr>
    </w:p>
    <w:p w:rsidR="00B53CC7" w:rsidRPr="00062715" w:rsidRDefault="00B53CC7" w:rsidP="008F7A52">
      <w:pPr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8F7A52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FB4A28">
        <w:rPr>
          <w:rFonts w:ascii="Verdana" w:eastAsia="Arial Unicode MS" w:hAnsi="Verdana" w:cs="Verdana"/>
          <w:sz w:val="20"/>
          <w:szCs w:val="20"/>
        </w:rPr>
        <w:t>…………….</w:t>
      </w:r>
    </w:p>
    <w:p w:rsidR="00B53CC7" w:rsidRPr="00FB4A28" w:rsidRDefault="00B53CC7" w:rsidP="008F7A52">
      <w:pPr>
        <w:ind w:right="-1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</w:p>
    <w:p w:rsidR="00B53CC7" w:rsidRPr="00062715" w:rsidRDefault="00B53CC7" w:rsidP="008F7A52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8F7A52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8F7A52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8F7A52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Default="00B53CC7" w:rsidP="008F7A52">
      <w:pPr>
        <w:ind w:right="-1"/>
        <w:rPr>
          <w:rFonts w:ascii="Verdana" w:eastAsia="Arial Unicode MS" w:hAnsi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Default="00B53CC7" w:rsidP="00937CB3">
      <w:pPr>
        <w:rPr>
          <w:rFonts w:ascii="Arial" w:hAnsi="Arial" w:cs="Arial"/>
          <w:b/>
          <w:bCs/>
        </w:rPr>
      </w:pPr>
    </w:p>
    <w:p w:rsidR="00B53CC7" w:rsidRPr="00516A2A" w:rsidRDefault="00B53CC7" w:rsidP="00937CB3">
      <w:pPr>
        <w:jc w:val="center"/>
        <w:rPr>
          <w:rFonts w:ascii="Arial" w:hAnsi="Arial" w:cs="Arial"/>
          <w:b/>
          <w:bCs/>
          <w:u w:val="single"/>
        </w:rPr>
      </w:pPr>
      <w:r w:rsidRPr="00516A2A">
        <w:rPr>
          <w:rFonts w:ascii="Arial" w:hAnsi="Arial" w:cs="Arial"/>
          <w:b/>
          <w:bCs/>
          <w:u w:val="single"/>
        </w:rPr>
        <w:t xml:space="preserve">ZADANIE </w:t>
      </w:r>
      <w:r>
        <w:rPr>
          <w:rFonts w:ascii="Arial" w:hAnsi="Arial" w:cs="Arial"/>
          <w:b/>
          <w:bCs/>
          <w:u w:val="single"/>
        </w:rPr>
        <w:t>10</w:t>
      </w:r>
      <w:r w:rsidRPr="00516A2A">
        <w:rPr>
          <w:rFonts w:ascii="Arial" w:hAnsi="Arial" w:cs="Arial"/>
          <w:b/>
          <w:bCs/>
          <w:u w:val="single"/>
        </w:rPr>
        <w:t xml:space="preserve"> – Ujęcie wody „Zdrój” na ul.</w:t>
      </w:r>
      <w:r>
        <w:rPr>
          <w:rFonts w:ascii="Arial" w:hAnsi="Arial" w:cs="Arial"/>
          <w:b/>
          <w:bCs/>
          <w:u w:val="single"/>
        </w:rPr>
        <w:t xml:space="preserve"> </w:t>
      </w:r>
      <w:r w:rsidRPr="00516A2A">
        <w:rPr>
          <w:rFonts w:ascii="Arial" w:hAnsi="Arial" w:cs="Arial"/>
          <w:b/>
          <w:bCs/>
          <w:u w:val="single"/>
        </w:rPr>
        <w:t>Świdnickiej</w:t>
      </w:r>
    </w:p>
    <w:p w:rsidR="00B53CC7" w:rsidRDefault="00B53CC7" w:rsidP="00937CB3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5000" w:type="pct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6"/>
        <w:gridCol w:w="4524"/>
        <w:gridCol w:w="774"/>
        <w:gridCol w:w="1863"/>
        <w:gridCol w:w="1864"/>
      </w:tblGrid>
      <w:tr w:rsidR="00B53CC7">
        <w:trPr>
          <w:trHeight w:val="787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Rodzaj prac</w:t>
            </w:r>
          </w:p>
        </w:tc>
        <w:tc>
          <w:tcPr>
            <w:tcW w:w="40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>m-cy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Miesięczna </w:t>
            </w: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cena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zryczałtowana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Cena ryczałtowa</w:t>
            </w:r>
          </w:p>
          <w:p w:rsidR="00B53CC7" w:rsidRPr="002B3FCF" w:rsidRDefault="00B53CC7" w:rsidP="003F70E3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zł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16"/>
                <w:szCs w:val="16"/>
              </w:rPr>
              <w:t>[kol. 3 x kol. 4]</w:t>
            </w:r>
          </w:p>
        </w:tc>
      </w:tr>
      <w:tr w:rsidR="00B53CC7">
        <w:trPr>
          <w:trHeight w:val="197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406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B3FCF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</w:tr>
      <w:tr w:rsidR="00B53CC7">
        <w:trPr>
          <w:trHeight w:val="570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Prace przygotowawcze do eksploatacji letniej (16.03.201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31.03.201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</w:t>
            </w:r>
          </w:p>
        </w:tc>
        <w:tc>
          <w:tcPr>
            <w:tcW w:w="406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ind w:left="284" w:hanging="284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Eksploatacji letnia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(01.04.201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31.10.201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</w:t>
            </w:r>
          </w:p>
        </w:tc>
        <w:tc>
          <w:tcPr>
            <w:tcW w:w="406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 xml:space="preserve">Prace zabezpieczające przed zimą </w:t>
            </w:r>
          </w:p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(01.11.2019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 ÷ 15.11.201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Pr="002B3FCF">
              <w:rPr>
                <w:rFonts w:ascii="Arial" w:hAnsi="Arial" w:cs="Arial"/>
                <w:sz w:val="22"/>
                <w:szCs w:val="22"/>
              </w:rPr>
              <w:t xml:space="preserve"> r.)          </w:t>
            </w:r>
          </w:p>
        </w:tc>
        <w:tc>
          <w:tcPr>
            <w:tcW w:w="406" w:type="pct"/>
            <w:vAlign w:val="center"/>
          </w:tcPr>
          <w:p w:rsidR="00B53CC7" w:rsidRPr="00722343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722343">
              <w:rPr>
                <w:rFonts w:ascii="Arial" w:hAnsi="Arial" w:cs="Arial"/>
                <w:sz w:val="22"/>
                <w:szCs w:val="22"/>
              </w:rPr>
              <w:t>0,5</w:t>
            </w: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</w:tr>
      <w:tr w:rsidR="00B53CC7">
        <w:trPr>
          <w:trHeight w:val="570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Usuwanie awarii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  <w:r w:rsidRPr="002B3FCF">
              <w:rPr>
                <w:rFonts w:ascii="Arial" w:hAnsi="Arial" w:cs="Arial"/>
                <w:sz w:val="22"/>
                <w:szCs w:val="22"/>
              </w:rPr>
              <w:t>1 626,02</w:t>
            </w:r>
          </w:p>
        </w:tc>
      </w:tr>
      <w:tr w:rsidR="00B53CC7">
        <w:trPr>
          <w:trHeight w:val="570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Cena ofertowa netto (poz. 1 ÷ 4)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79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36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Podatek VAT (od poz. 5)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53CC7">
        <w:trPr>
          <w:trHeight w:val="570"/>
        </w:trPr>
        <w:tc>
          <w:tcPr>
            <w:tcW w:w="279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365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</w:rPr>
            </w:pPr>
            <w:r w:rsidRPr="002B3FC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Cena ofertowa brutto (poz. 5 + 6) </w:t>
            </w:r>
          </w:p>
        </w:tc>
        <w:tc>
          <w:tcPr>
            <w:tcW w:w="406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tcBorders>
              <w:tl2br w:val="single" w:sz="4" w:space="0" w:color="auto"/>
              <w:tr2bl w:val="single" w:sz="4" w:space="0" w:color="auto"/>
            </w:tcBorders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pct"/>
            <w:shd w:val="clear" w:color="auto" w:fill="B3B3B3"/>
            <w:vAlign w:val="center"/>
          </w:tcPr>
          <w:p w:rsidR="00B53CC7" w:rsidRPr="002B3FCF" w:rsidRDefault="00B53CC7" w:rsidP="002B3FCF">
            <w:pPr>
              <w:pStyle w:val="Header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B53CC7" w:rsidRPr="00FB4A28" w:rsidRDefault="00B53CC7" w:rsidP="008F7A52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8F7A52" w:rsidRDefault="00B53CC7" w:rsidP="008F7A52">
      <w:pPr>
        <w:spacing w:before="120"/>
        <w:ind w:firstLine="5220"/>
        <w:jc w:val="center"/>
        <w:rPr>
          <w:rFonts w:ascii="Verdana" w:eastAsia="Arial Unicode MS" w:hAnsi="Verdana"/>
          <w:sz w:val="18"/>
          <w:szCs w:val="18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8F7A52">
      <w:pPr>
        <w:jc w:val="both"/>
        <w:rPr>
          <w:spacing w:val="-4"/>
          <w:sz w:val="18"/>
          <w:szCs w:val="18"/>
        </w:rPr>
      </w:pPr>
      <w:r>
        <w:rPr>
          <w:noProof/>
        </w:rPr>
        <w:pict>
          <v:line id="_x0000_s1035" style="position:absolute;left:0;text-align:left;z-index:251654144" from="1.35pt,4.4pt" to="181.35pt,4.4pt" o:allowincell="f"/>
        </w:pict>
      </w:r>
    </w:p>
    <w:p w:rsidR="00B53CC7" w:rsidRDefault="00B53CC7" w:rsidP="00937CB3">
      <w:pPr>
        <w:jc w:val="both"/>
        <w:rPr>
          <w:spacing w:val="-4"/>
          <w:sz w:val="18"/>
          <w:szCs w:val="18"/>
        </w:rPr>
      </w:pPr>
      <w:r>
        <w:rPr>
          <w:spacing w:val="-4"/>
          <w:sz w:val="18"/>
          <w:szCs w:val="18"/>
        </w:rPr>
        <w:t xml:space="preserve">* wypełnić tylko w przypadku składania oferty na to zadanie </w:t>
      </w:r>
    </w:p>
    <w:p w:rsidR="00B53CC7" w:rsidRPr="002528CE" w:rsidRDefault="00B53CC7" w:rsidP="008F7A52">
      <w:pPr>
        <w:rPr>
          <w:rFonts w:ascii="Verdana" w:hAnsi="Verdana" w:cs="Verdana"/>
          <w:i/>
          <w:iCs/>
          <w:sz w:val="16"/>
          <w:szCs w:val="16"/>
        </w:rPr>
      </w:pPr>
      <w:r w:rsidRPr="002528CE">
        <w:rPr>
          <w:rFonts w:ascii="Verdana" w:hAnsi="Verdana" w:cs="Verdana"/>
          <w:i/>
          <w:iCs/>
          <w:sz w:val="16"/>
          <w:szCs w:val="16"/>
        </w:rPr>
        <w:t xml:space="preserve">Uwaga: </w:t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  <w:r w:rsidRPr="002528CE">
        <w:rPr>
          <w:rFonts w:ascii="Verdana" w:hAnsi="Verdana" w:cs="Verdana"/>
          <w:i/>
          <w:iCs/>
          <w:sz w:val="16"/>
          <w:szCs w:val="16"/>
        </w:rPr>
        <w:tab/>
      </w:r>
    </w:p>
    <w:p w:rsidR="00B53CC7" w:rsidRPr="002528CE" w:rsidRDefault="00B53CC7" w:rsidP="008F7A52">
      <w:pPr>
        <w:jc w:val="both"/>
        <w:rPr>
          <w:rFonts w:ascii="Verdana" w:hAnsi="Verdana" w:cs="Verdana"/>
        </w:rPr>
      </w:pPr>
      <w:r>
        <w:rPr>
          <w:rFonts w:ascii="Verdana" w:hAnsi="Verdana" w:cs="Verdana"/>
          <w:i/>
          <w:iCs/>
          <w:sz w:val="16"/>
          <w:szCs w:val="16"/>
        </w:rPr>
        <w:t>Miesięczna cena zryczałtowana</w:t>
      </w:r>
      <w:r w:rsidRPr="002528CE">
        <w:rPr>
          <w:rFonts w:ascii="Verdana" w:hAnsi="Verdana" w:cs="Verdana"/>
          <w:i/>
          <w:iCs/>
          <w:sz w:val="16"/>
          <w:szCs w:val="16"/>
        </w:rPr>
        <w:t xml:space="preserve"> ujmuje wszystkie składniki (R, M loco budowa, S, Kp, Z, oraz ewentualne koszty jednorazowe przerzutu sprzętu).</w:t>
      </w:r>
    </w:p>
    <w:p w:rsidR="00B53CC7" w:rsidRDefault="00B53CC7" w:rsidP="004F03FE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53CC7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3CC7" w:rsidRPr="007E355A" w:rsidRDefault="00B53CC7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3CC7" w:rsidRDefault="00B53CC7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B53CC7" w:rsidRDefault="00B53CC7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B53CC7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884979" w:rsidRDefault="00B53CC7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Pr="007E355A" w:rsidRDefault="00B53CC7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Pr="00FB4A28" w:rsidRDefault="00B53CC7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B53CC7" w:rsidRPr="00FB4A28" w:rsidRDefault="00B53CC7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FB4A28" w:rsidRDefault="00B53CC7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B53CC7" w:rsidRPr="00FB4A28" w:rsidRDefault="00B53CC7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B53CC7" w:rsidRPr="00062715" w:rsidRDefault="00B53CC7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B53CC7" w:rsidRDefault="00B53CC7" w:rsidP="00062715">
      <w:pPr>
        <w:rPr>
          <w:rFonts w:ascii="Verdana" w:eastAsia="Arial Unicode MS" w:hAnsi="Verdana"/>
          <w:sz w:val="18"/>
          <w:szCs w:val="18"/>
        </w:rPr>
      </w:pPr>
    </w:p>
    <w:p w:rsidR="00B53CC7" w:rsidRPr="007E355A" w:rsidRDefault="00B53CC7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B53CC7" w:rsidRPr="00FB4A28" w:rsidRDefault="00B53CC7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8B646D" w:rsidRDefault="00B53CC7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B53CC7" w:rsidRDefault="00B53CC7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Default="00B53CC7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Pr="007E355A" w:rsidRDefault="00B53CC7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Pr="008B646D" w:rsidRDefault="00B53CC7" w:rsidP="0034560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B53CC7" w:rsidRDefault="00B53CC7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B53CC7" w:rsidRPr="008B646D" w:rsidRDefault="00B53CC7" w:rsidP="00345603">
      <w:pPr>
        <w:jc w:val="center"/>
        <w:rPr>
          <w:rFonts w:ascii="Verdana" w:eastAsia="Arial Unicode MS" w:hAnsi="Verdana"/>
          <w:sz w:val="20"/>
          <w:szCs w:val="20"/>
        </w:rPr>
      </w:pPr>
    </w:p>
    <w:p w:rsidR="00B53CC7" w:rsidRPr="008B646D" w:rsidRDefault="00B53CC7" w:rsidP="00956318">
      <w:pPr>
        <w:numPr>
          <w:ilvl w:val="0"/>
          <w:numId w:val="40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B53CC7" w:rsidRPr="008B646D" w:rsidRDefault="00B53CC7" w:rsidP="008B646D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B53CC7" w:rsidRPr="008B646D" w:rsidRDefault="00B53CC7" w:rsidP="00956318">
      <w:pPr>
        <w:numPr>
          <w:ilvl w:val="0"/>
          <w:numId w:val="40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B53CC7" w:rsidRDefault="00B53CC7" w:rsidP="003C31CE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B53CC7" w:rsidRPr="008B646D" w:rsidRDefault="00B53CC7" w:rsidP="003C31CE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B53CC7" w:rsidRPr="003C31CE" w:rsidRDefault="00B53CC7" w:rsidP="008B646D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B53CC7" w:rsidRDefault="00B53CC7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53CC7" w:rsidRDefault="00B53CC7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53CC7" w:rsidRDefault="00B53CC7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B53CC7" w:rsidRPr="00FB4A28" w:rsidRDefault="00B53CC7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Pr="007E355A" w:rsidRDefault="00B53CC7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Pr="003C31CE" w:rsidRDefault="00B53CC7" w:rsidP="00434760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3C31C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53CC7" w:rsidRDefault="00B53CC7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53CC7" w:rsidRDefault="00B53CC7" w:rsidP="00831C76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p w:rsidR="00B53CC7" w:rsidRDefault="00B53CC7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B53CC7" w:rsidRDefault="00B53CC7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B53CC7" w:rsidRDefault="00B53CC7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B53CC7" w:rsidRPr="003C31CE" w:rsidRDefault="00B53CC7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B53CC7" w:rsidRDefault="00B53CC7" w:rsidP="00956318">
      <w:pPr>
        <w:numPr>
          <w:ilvl w:val="0"/>
          <w:numId w:val="41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B53CC7" w:rsidRPr="003C31CE" w:rsidRDefault="00B53CC7" w:rsidP="003C31CE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B53CC7" w:rsidRPr="003C31CE" w:rsidRDefault="00B53CC7" w:rsidP="00956318">
      <w:pPr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B53CC7" w:rsidRDefault="00B53CC7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B53CC7" w:rsidRPr="003C31CE" w:rsidRDefault="00B53CC7" w:rsidP="003C31CE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B53CC7" w:rsidRPr="003C31CE" w:rsidRDefault="00B53CC7" w:rsidP="003C31CE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B53CC7" w:rsidRPr="003C31CE" w:rsidRDefault="00B53CC7" w:rsidP="003C31CE">
      <w:pPr>
        <w:jc w:val="both"/>
        <w:rPr>
          <w:rFonts w:ascii="Verdana" w:eastAsia="Arial Unicode MS" w:hAnsi="Verdana"/>
          <w:sz w:val="20"/>
          <w:szCs w:val="20"/>
        </w:rPr>
      </w:pPr>
    </w:p>
    <w:p w:rsidR="00B53CC7" w:rsidRPr="003C31CE" w:rsidRDefault="00B53CC7" w:rsidP="00956318">
      <w:pPr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53CC7" w:rsidRDefault="00B53CC7" w:rsidP="003C31CE">
      <w:pPr>
        <w:pStyle w:val="Akapitzlist2"/>
        <w:spacing w:line="240" w:lineRule="auto"/>
        <w:rPr>
          <w:rFonts w:ascii="Verdana" w:eastAsia="Arial Unicode MS" w:hAnsi="Verdana"/>
          <w:sz w:val="20"/>
          <w:szCs w:val="20"/>
        </w:rPr>
      </w:pPr>
    </w:p>
    <w:p w:rsidR="00B53CC7" w:rsidRDefault="00B53CC7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B53CC7" w:rsidRDefault="00B53CC7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B53CC7" w:rsidRDefault="00B53CC7" w:rsidP="00434760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B53CC7" w:rsidRPr="00FB4A28" w:rsidRDefault="00B53CC7" w:rsidP="00434760">
      <w:pPr>
        <w:spacing w:before="12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…………………………. dnia ……………………… roku</w:t>
      </w:r>
    </w:p>
    <w:p w:rsidR="00B53CC7" w:rsidRPr="007E355A" w:rsidRDefault="00B53CC7" w:rsidP="00434760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………………………………………</w:t>
      </w: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  <w:r w:rsidRPr="0009157E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Default="00B53CC7" w:rsidP="00434760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B53CC7" w:rsidRPr="0009157E" w:rsidRDefault="00B53CC7" w:rsidP="00831C76">
      <w:pPr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53CC7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3CC7" w:rsidRDefault="00B53CC7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B53CC7" w:rsidRPr="007E355A" w:rsidRDefault="00B53CC7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3CC7" w:rsidRDefault="00B53CC7" w:rsidP="0091601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WZÓR PISEMNEGO ZOBOWIĄZANIA</w:t>
            </w:r>
          </w:p>
          <w:p w:rsidR="00B53CC7" w:rsidRDefault="00B53CC7" w:rsidP="0091601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B53CC7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831C7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884979" w:rsidRDefault="00B53CC7" w:rsidP="00831C76">
            <w:pPr>
              <w:rPr>
                <w:rFonts w:ascii="Verdana" w:eastAsia="Arial Unicode MS" w:hAnsi="Verdana"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Pr="003C31CE" w:rsidRDefault="00B53CC7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B53CC7" w:rsidRPr="003C31CE" w:rsidRDefault="00B53CC7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B53CC7" w:rsidRPr="003C31CE" w:rsidRDefault="00B53CC7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B53CC7" w:rsidRPr="003C31CE" w:rsidRDefault="00B53CC7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B53CC7" w:rsidRPr="003C31CE" w:rsidRDefault="00B53CC7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B53CC7" w:rsidRPr="003C31CE" w:rsidRDefault="00B53CC7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B53CC7" w:rsidRPr="003C31CE" w:rsidRDefault="00B53CC7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B53CC7" w:rsidRPr="003C31CE" w:rsidRDefault="00B53CC7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B53CC7" w:rsidRPr="003C31CE" w:rsidRDefault="00B53CC7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B53CC7" w:rsidRPr="003C31CE" w:rsidRDefault="00B53CC7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B53CC7" w:rsidRPr="003C31CE" w:rsidRDefault="00B53CC7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B53CC7" w:rsidRPr="00301968" w:rsidRDefault="00B53CC7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B53CC7" w:rsidRPr="00301968" w:rsidRDefault="00B53CC7" w:rsidP="00301968">
      <w:pPr>
        <w:rPr>
          <w:rFonts w:ascii="Verdana" w:eastAsia="Arial Unicode MS" w:hAnsi="Verdana"/>
          <w:b/>
          <w:bCs/>
          <w:sz w:val="20"/>
          <w:szCs w:val="20"/>
        </w:rPr>
      </w:pPr>
    </w:p>
    <w:p w:rsidR="00B53CC7" w:rsidRPr="00EC0A22" w:rsidRDefault="00B53CC7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Prace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przygotowawcze i eksploatacyjne na </w:t>
      </w:r>
      <w:r>
        <w:rPr>
          <w:rFonts w:ascii="Arial" w:hAnsi="Arial" w:cs="Arial"/>
          <w:b/>
          <w:bCs/>
          <w:sz w:val="18"/>
          <w:szCs w:val="18"/>
        </w:rPr>
        <w:t>dziewięciu</w:t>
      </w:r>
      <w:r w:rsidRPr="00EC0A22">
        <w:rPr>
          <w:rFonts w:ascii="Arial" w:hAnsi="Arial" w:cs="Arial"/>
          <w:b/>
          <w:bCs/>
          <w:sz w:val="18"/>
          <w:szCs w:val="18"/>
        </w:rPr>
        <w:t xml:space="preserve"> fontannach i ujęciu wody „Zdrój” na ul. Świdnickiej z podziałem na zadania</w:t>
      </w:r>
      <w:r>
        <w:rPr>
          <w:rFonts w:ascii="Arial" w:hAnsi="Arial" w:cs="Arial"/>
          <w:b/>
          <w:bCs/>
          <w:sz w:val="18"/>
          <w:szCs w:val="18"/>
        </w:rPr>
        <w:t xml:space="preserve"> nr </w:t>
      </w:r>
      <w:r w:rsidRPr="00EC0A22">
        <w:rPr>
          <w:rFonts w:ascii="Arial" w:hAnsi="Arial" w:cs="Arial"/>
          <w:b/>
          <w:bCs/>
          <w:sz w:val="18"/>
          <w:szCs w:val="18"/>
        </w:rPr>
        <w:t>:</w:t>
      </w:r>
    </w:p>
    <w:p w:rsidR="00B53CC7" w:rsidRDefault="00B53CC7" w:rsidP="00831C76">
      <w:pPr>
        <w:rPr>
          <w:rFonts w:ascii="Arial" w:hAnsi="Arial" w:cs="Arial"/>
          <w:b/>
          <w:bCs/>
          <w:sz w:val="18"/>
          <w:szCs w:val="18"/>
        </w:rPr>
      </w:pPr>
    </w:p>
    <w:p w:rsidR="00B53CC7" w:rsidRDefault="00B53CC7" w:rsidP="00831C7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………………………………………………………………………………………………………………………………………...</w:t>
      </w:r>
    </w:p>
    <w:p w:rsidR="00B53CC7" w:rsidRDefault="00B53CC7" w:rsidP="00831C76">
      <w:pPr>
        <w:rPr>
          <w:rFonts w:ascii="Arial" w:hAnsi="Arial" w:cs="Arial"/>
          <w:b/>
          <w:bCs/>
          <w:sz w:val="18"/>
          <w:szCs w:val="18"/>
        </w:rPr>
      </w:pPr>
    </w:p>
    <w:p w:rsidR="00B53CC7" w:rsidRPr="00301968" w:rsidRDefault="00B53CC7" w:rsidP="00831C76">
      <w:pPr>
        <w:rPr>
          <w:rFonts w:ascii="Verdana" w:hAnsi="Verdana" w:cs="Verdana"/>
          <w:b/>
          <w:bCs/>
          <w:sz w:val="20"/>
          <w:szCs w:val="20"/>
        </w:rPr>
      </w:pPr>
      <w:r w:rsidRPr="00301968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B53CC7" w:rsidRPr="00301968" w:rsidRDefault="00B53CC7" w:rsidP="00956318">
      <w:pPr>
        <w:pStyle w:val="Zwykytekst1"/>
        <w:numPr>
          <w:ilvl w:val="0"/>
          <w:numId w:val="37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Verdana"/>
        </w:rPr>
      </w:pPr>
      <w:r w:rsidRPr="00301968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B53CC7" w:rsidRPr="003C31CE" w:rsidRDefault="00B53CC7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B53CC7" w:rsidRDefault="00B53CC7" w:rsidP="00956318">
      <w:pPr>
        <w:pStyle w:val="Zwykytekst1"/>
        <w:numPr>
          <w:ilvl w:val="0"/>
          <w:numId w:val="37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B53CC7" w:rsidRPr="003C31CE" w:rsidRDefault="00B53CC7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B53CC7" w:rsidRDefault="00B53CC7" w:rsidP="00956318">
      <w:pPr>
        <w:pStyle w:val="Zwykytekst1"/>
        <w:numPr>
          <w:ilvl w:val="0"/>
          <w:numId w:val="37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B53CC7" w:rsidRPr="003C31CE" w:rsidRDefault="00B53CC7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B53CC7" w:rsidRPr="003C31CE" w:rsidRDefault="00B53CC7" w:rsidP="00956318">
      <w:pPr>
        <w:pStyle w:val="Zwykytekst1"/>
        <w:numPr>
          <w:ilvl w:val="0"/>
          <w:numId w:val="37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B53CC7" w:rsidRPr="003C31CE" w:rsidRDefault="00B53CC7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B53CC7" w:rsidRPr="003C31CE" w:rsidRDefault="00B53CC7" w:rsidP="00956318">
      <w:pPr>
        <w:pStyle w:val="Zwykytekst1"/>
        <w:numPr>
          <w:ilvl w:val="0"/>
          <w:numId w:val="37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B53CC7" w:rsidRPr="003C31CE" w:rsidRDefault="00B53CC7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B53CC7" w:rsidRDefault="00B53CC7" w:rsidP="000A7ABF">
      <w:pPr>
        <w:pStyle w:val="Zwykytekst1"/>
        <w:spacing w:before="120"/>
        <w:ind w:right="-341"/>
        <w:jc w:val="both"/>
        <w:rPr>
          <w:rFonts w:ascii="Verdana" w:eastAsia="Arial Unicode MS" w:hAnsi="Verdana"/>
        </w:rPr>
      </w:pPr>
    </w:p>
    <w:p w:rsidR="00B53CC7" w:rsidRPr="003C31CE" w:rsidRDefault="00B53CC7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B53CC7" w:rsidRPr="009B63E9" w:rsidRDefault="00B53CC7" w:rsidP="00831C76">
      <w:pPr>
        <w:pStyle w:val="PlainText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 xml:space="preserve">                                                                              </w:t>
      </w: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B53CC7" w:rsidRDefault="00B53CC7" w:rsidP="00831C76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B53CC7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53CC7" w:rsidRPr="007E355A" w:rsidRDefault="00B53CC7" w:rsidP="0041628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53CC7" w:rsidRDefault="00B53CC7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B53CC7" w:rsidRDefault="00B53CC7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B53CC7" w:rsidRDefault="00B53CC7" w:rsidP="0041628F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</w:p>
          <w:p w:rsidR="00B53CC7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przetarg nieograniczony na  prace przygotowawcze i eksploatacyjne </w:t>
            </w:r>
          </w:p>
          <w:p w:rsidR="00B53CC7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dziewięciu</w:t>
            </w: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fontannach i ujęciu wody „Zdrój” na ul. Świdnickiej z podziałem 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na zadania: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1. Fontanna „Walka i Zwycięstwo” na pl. Jana Pawła II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2.  Fontanna „Szermierz” na pl. Uniwersyteckim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3. Fontanna na pl. Solnym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4. Fontanna na pl. Gołębim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5. Fontanna na pl. Orląt Lwowskich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6. Fontanna na placu przy kościele Św. Marii Magdaleny</w:t>
            </w:r>
          </w:p>
          <w:p w:rsidR="00B53CC7" w:rsidRPr="00EC0A22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7. Fontanna przy pasażu Wybrzeże Wyspiańskiego</w:t>
            </w:r>
          </w:p>
          <w:p w:rsidR="00B53CC7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C0A22">
              <w:rPr>
                <w:rFonts w:ascii="Arial" w:hAnsi="Arial" w:cs="Arial"/>
                <w:b/>
                <w:bCs/>
                <w:sz w:val="18"/>
                <w:szCs w:val="18"/>
              </w:rPr>
              <w:t>Zadanie 8. Fontanna na ul. Oławskiej</w:t>
            </w:r>
          </w:p>
          <w:p w:rsidR="00B53CC7" w:rsidRPr="00B17CB9" w:rsidRDefault="00B53CC7" w:rsidP="004B004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17CB9">
              <w:rPr>
                <w:rFonts w:ascii="Arial" w:hAnsi="Arial" w:cs="Arial"/>
                <w:b/>
                <w:bCs/>
                <w:sz w:val="18"/>
                <w:szCs w:val="18"/>
              </w:rPr>
              <w:t>Zadanie 9. Fontanna na Rynku Psiego Pola</w:t>
            </w:r>
          </w:p>
          <w:p w:rsidR="00B53CC7" w:rsidRPr="007E355A" w:rsidRDefault="00B53CC7" w:rsidP="003F70E3">
            <w:pPr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8F7A52">
              <w:rPr>
                <w:rFonts w:ascii="Arial" w:hAnsi="Arial" w:cs="Arial"/>
                <w:b/>
                <w:bCs/>
                <w:sz w:val="18"/>
                <w:szCs w:val="18"/>
              </w:rPr>
              <w:t>Zadanie 10. Ujęcie wody „Zdrój” na ul. Świdnickiej</w:t>
            </w:r>
          </w:p>
        </w:tc>
      </w:tr>
    </w:tbl>
    <w:p w:rsidR="00B53CC7" w:rsidRDefault="00B53CC7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Pr="007E355A" w:rsidRDefault="00B53CC7" w:rsidP="004B0042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B53CC7" w:rsidRPr="0009157E" w:rsidRDefault="00B53CC7" w:rsidP="004B0042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B53CC7" w:rsidRPr="0009157E" w:rsidRDefault="00B53CC7" w:rsidP="004B0042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B53CC7" w:rsidRPr="0009157E" w:rsidRDefault="00B53CC7" w:rsidP="004B0042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B53CC7" w:rsidRPr="0009157E" w:rsidRDefault="00B53CC7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B53CC7" w:rsidRPr="0009157E" w:rsidRDefault="00B53CC7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</w:p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do </w:t>
      </w:r>
      <w:r>
        <w:rPr>
          <w:rFonts w:ascii="Verdana" w:eastAsia="Arial Unicode MS" w:hAnsi="Verdana" w:cs="Verdana"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</w:t>
      </w:r>
    </w:p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*</w:t>
      </w:r>
      <w:r w:rsidRPr="00B44E6C">
        <w:rPr>
          <w:rFonts w:ascii="Verdana" w:eastAsia="Arial Unicode MS" w:hAnsi="Verdana" w:cs="Verdana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Verdana"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24 ust. </w:t>
      </w:r>
      <w:r>
        <w:rPr>
          <w:rFonts w:ascii="Verdana" w:eastAsia="Arial Unicode MS" w:hAnsi="Verdana" w:cs="Verdana"/>
          <w:sz w:val="18"/>
          <w:szCs w:val="18"/>
        </w:rPr>
        <w:t>1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pkt </w:t>
      </w:r>
      <w:r>
        <w:rPr>
          <w:rFonts w:ascii="Verdana" w:eastAsia="Arial Unicode MS" w:hAnsi="Verdana" w:cs="Verdana"/>
          <w:sz w:val="18"/>
          <w:szCs w:val="18"/>
        </w:rPr>
        <w:t>23</w:t>
      </w:r>
      <w:r w:rsidRPr="00006711">
        <w:rPr>
          <w:rFonts w:ascii="Verdana" w:eastAsia="Arial Unicode MS" w:hAnsi="Verdana" w:cs="Verdana"/>
          <w:sz w:val="18"/>
          <w:szCs w:val="18"/>
        </w:rPr>
        <w:t xml:space="preserve"> ustawy Pzp w skład której wchodzą następujące podmioty:</w:t>
      </w:r>
    </w:p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 w:cs="Verdana"/>
          <w:sz w:val="18"/>
          <w:szCs w:val="18"/>
        </w:rPr>
      </w:pPr>
    </w:p>
    <w:p w:rsidR="00B53CC7" w:rsidRPr="00006711" w:rsidRDefault="00B53CC7" w:rsidP="004B0042">
      <w:pPr>
        <w:tabs>
          <w:tab w:val="left" w:pos="4032"/>
        </w:tabs>
        <w:ind w:left="360"/>
        <w:jc w:val="both"/>
        <w:rPr>
          <w:rFonts w:ascii="Verdana" w:eastAsia="Arial Unicode MS" w:hAnsi="Verdana"/>
          <w:sz w:val="18"/>
          <w:szCs w:val="18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B53CC7" w:rsidRPr="00006711">
        <w:tc>
          <w:tcPr>
            <w:tcW w:w="1422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Lp.</w:t>
            </w:r>
          </w:p>
        </w:tc>
        <w:tc>
          <w:tcPr>
            <w:tcW w:w="3883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Nazwa</w:t>
            </w:r>
          </w:p>
        </w:tc>
        <w:tc>
          <w:tcPr>
            <w:tcW w:w="4051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Adres</w:t>
            </w:r>
          </w:p>
        </w:tc>
      </w:tr>
      <w:tr w:rsidR="00B53CC7" w:rsidRPr="00006711">
        <w:tc>
          <w:tcPr>
            <w:tcW w:w="1422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1.</w:t>
            </w:r>
          </w:p>
        </w:tc>
        <w:tc>
          <w:tcPr>
            <w:tcW w:w="3883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  <w:tr w:rsidR="00B53CC7" w:rsidRPr="00006711">
        <w:tc>
          <w:tcPr>
            <w:tcW w:w="1422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  <w:r w:rsidRPr="00006711">
              <w:rPr>
                <w:rFonts w:ascii="Verdana" w:eastAsia="Arial Unicode MS" w:hAnsi="Verdana" w:cs="Verdana"/>
                <w:sz w:val="18"/>
                <w:szCs w:val="18"/>
              </w:rPr>
              <w:t>2.</w:t>
            </w:r>
          </w:p>
        </w:tc>
        <w:tc>
          <w:tcPr>
            <w:tcW w:w="3883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  <w:tc>
          <w:tcPr>
            <w:tcW w:w="4051" w:type="dxa"/>
          </w:tcPr>
          <w:p w:rsidR="00B53CC7" w:rsidRPr="00006711" w:rsidRDefault="00B53CC7" w:rsidP="0041628F">
            <w:pPr>
              <w:tabs>
                <w:tab w:val="left" w:pos="4032"/>
              </w:tabs>
              <w:jc w:val="center"/>
              <w:rPr>
                <w:rFonts w:ascii="Verdana" w:eastAsia="Arial Unicode MS" w:hAnsi="Verdana" w:cs="Verdana"/>
                <w:sz w:val="18"/>
                <w:szCs w:val="18"/>
              </w:rPr>
            </w:pPr>
          </w:p>
        </w:tc>
      </w:tr>
    </w:tbl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53CC7" w:rsidRPr="003C31CE" w:rsidRDefault="00B53CC7" w:rsidP="004B0042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 dnia ……………………. roku</w:t>
      </w:r>
    </w:p>
    <w:p w:rsidR="00B53CC7" w:rsidRDefault="00B53CC7" w:rsidP="004B0042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B53CC7" w:rsidRPr="00006711" w:rsidRDefault="00B53CC7" w:rsidP="004B0042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006711">
        <w:rPr>
          <w:rFonts w:ascii="Verdana" w:eastAsia="Arial Unicode MS" w:hAnsi="Verdana" w:cs="Verdana"/>
          <w:sz w:val="18"/>
          <w:szCs w:val="18"/>
        </w:rPr>
        <w:t>……………………</w:t>
      </w:r>
      <w:r>
        <w:rPr>
          <w:rFonts w:ascii="Verdana" w:eastAsia="Arial Unicode MS" w:hAnsi="Verdana" w:cs="Verdana"/>
          <w:sz w:val="18"/>
          <w:szCs w:val="18"/>
        </w:rPr>
        <w:t>…………….</w:t>
      </w:r>
      <w:r w:rsidRPr="00006711">
        <w:rPr>
          <w:rFonts w:ascii="Verdana" w:eastAsia="Arial Unicode MS" w:hAnsi="Verdana" w:cs="Verdana"/>
          <w:sz w:val="18"/>
          <w:szCs w:val="18"/>
        </w:rPr>
        <w:t>…………………</w:t>
      </w:r>
    </w:p>
    <w:p w:rsidR="00B53CC7" w:rsidRPr="00006711" w:rsidRDefault="00B53CC7" w:rsidP="004B0042">
      <w:pPr>
        <w:ind w:left="720" w:firstLine="4502"/>
        <w:jc w:val="center"/>
        <w:rPr>
          <w:rFonts w:ascii="Verdana" w:eastAsia="Arial Unicode MS" w:hAnsi="Verdana" w:cs="Verdana"/>
          <w:sz w:val="16"/>
          <w:szCs w:val="16"/>
        </w:rPr>
      </w:pPr>
      <w:r w:rsidRPr="00006711">
        <w:rPr>
          <w:rFonts w:ascii="Verdana" w:eastAsia="Arial Unicode MS" w:hAnsi="Verdana" w:cs="Verdana"/>
          <w:sz w:val="16"/>
          <w:szCs w:val="16"/>
        </w:rPr>
        <w:t>(podpis Wykonawcy/Pełnomocnika)</w:t>
      </w:r>
    </w:p>
    <w:p w:rsidR="00B53CC7" w:rsidRPr="00006711" w:rsidRDefault="00B53CC7" w:rsidP="004B0042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B53CC7" w:rsidRDefault="00B53CC7" w:rsidP="004B0042">
      <w:pPr>
        <w:rPr>
          <w:rFonts w:ascii="Verdana" w:eastAsia="Arial Unicode MS" w:hAnsi="Verdana"/>
          <w:sz w:val="18"/>
          <w:szCs w:val="18"/>
        </w:rPr>
      </w:pPr>
    </w:p>
    <w:p w:rsidR="00B53CC7" w:rsidRPr="00006711" w:rsidRDefault="00B53CC7" w:rsidP="004B0042">
      <w:pPr>
        <w:rPr>
          <w:rFonts w:ascii="Verdana" w:eastAsia="Arial Unicode MS" w:hAnsi="Verdana"/>
          <w:sz w:val="18"/>
          <w:szCs w:val="18"/>
        </w:rPr>
      </w:pPr>
    </w:p>
    <w:p w:rsidR="00B53CC7" w:rsidRPr="004D62D7" w:rsidRDefault="00B53CC7" w:rsidP="004B0042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B53CC7" w:rsidRPr="004D62D7" w:rsidRDefault="00B53CC7" w:rsidP="004B0042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B53CC7" w:rsidRDefault="00B53CC7" w:rsidP="004B0042">
      <w:pPr>
        <w:jc w:val="both"/>
        <w:rPr>
          <w:rFonts w:ascii="Verdana" w:eastAsia="Arial Unicode MS" w:hAnsi="Verdana"/>
          <w:sz w:val="18"/>
          <w:szCs w:val="18"/>
        </w:rPr>
      </w:pPr>
    </w:p>
    <w:p w:rsidR="00B53CC7" w:rsidRPr="00267B1C" w:rsidRDefault="00B53CC7" w:rsidP="004B0042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B53CC7" w:rsidRPr="00267B1C" w:rsidRDefault="00B53CC7" w:rsidP="004B0042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B53CC7" w:rsidRPr="00900388" w:rsidRDefault="00B53CC7" w:rsidP="004B0042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B53CC7" w:rsidRDefault="00B53CC7" w:rsidP="004B0042">
      <w:pPr>
        <w:rPr>
          <w:rFonts w:ascii="Verdana" w:eastAsia="Arial Unicode MS" w:hAnsi="Verdana"/>
          <w:sz w:val="20"/>
          <w:szCs w:val="20"/>
        </w:rPr>
      </w:pPr>
    </w:p>
    <w:p w:rsidR="00B53CC7" w:rsidRDefault="00B53CC7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B53CC7" w:rsidRDefault="00B53CC7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B53CC7" w:rsidRDefault="00B53CC7" w:rsidP="004B0042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B53CC7" w:rsidRPr="004B0042" w:rsidRDefault="00B53CC7" w:rsidP="004B0042">
      <w:pPr>
        <w:rPr>
          <w:rFonts w:ascii="Verdana" w:eastAsia="Arial Unicode MS" w:hAnsi="Verdana"/>
          <w:i/>
          <w:iCs/>
          <w:sz w:val="20"/>
          <w:szCs w:val="20"/>
        </w:rPr>
      </w:pPr>
      <w:r w:rsidRPr="004B0042">
        <w:rPr>
          <w:rFonts w:ascii="Verdana" w:eastAsia="Arial Unicode MS" w:hAnsi="Verdana" w:cs="Verdana"/>
          <w:i/>
          <w:iCs/>
          <w:sz w:val="20"/>
          <w:szCs w:val="20"/>
        </w:rPr>
        <w:t xml:space="preserve"> * niepotrzebne skreślić</w:t>
      </w:r>
    </w:p>
    <w:sectPr w:rsidR="00B53CC7" w:rsidRPr="004B0042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CC7" w:rsidRDefault="00B53CC7">
      <w:r>
        <w:separator/>
      </w:r>
    </w:p>
  </w:endnote>
  <w:endnote w:type="continuationSeparator" w:id="1">
    <w:p w:rsidR="00B53CC7" w:rsidRDefault="00B53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CC7" w:rsidRDefault="00B53CC7">
      <w:r>
        <w:separator/>
      </w:r>
    </w:p>
  </w:footnote>
  <w:footnote w:type="continuationSeparator" w:id="1">
    <w:p w:rsidR="00B53CC7" w:rsidRDefault="00B53C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8A82FC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>
    <w:nsid w:val="FFFFFF83"/>
    <w:multiLevelType w:val="singleLevel"/>
    <w:tmpl w:val="1A2C56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2">
    <w:nsid w:val="FFFFFF89"/>
    <w:multiLevelType w:val="singleLevel"/>
    <w:tmpl w:val="9CF288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5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6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871CB"/>
    <w:multiLevelType w:val="multilevel"/>
    <w:tmpl w:val="B44444E4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cs="Symbo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500"/>
        </w:tabs>
        <w:ind w:left="20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0"/>
        </w:tabs>
        <w:ind w:left="30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0"/>
        </w:tabs>
        <w:ind w:left="40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  <w:rPr>
        <w:rFonts w:hint="default"/>
      </w:rPr>
    </w:lvl>
  </w:abstractNum>
  <w:abstractNum w:abstractNumId="13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C6510CD"/>
    <w:multiLevelType w:val="hybridMultilevel"/>
    <w:tmpl w:val="2876AD94"/>
    <w:lvl w:ilvl="0" w:tplc="CF98761A">
      <w:start w:val="1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2"/>
  </w:num>
  <w:num w:numId="17">
    <w:abstractNumId w:val="1"/>
  </w:num>
  <w:num w:numId="18">
    <w:abstractNumId w:val="0"/>
  </w:num>
  <w:num w:numId="19">
    <w:abstractNumId w:val="2"/>
  </w:num>
  <w:num w:numId="20">
    <w:abstractNumId w:val="1"/>
  </w:num>
  <w:num w:numId="21">
    <w:abstractNumId w:val="0"/>
  </w:num>
  <w:num w:numId="22">
    <w:abstractNumId w:val="2"/>
  </w:num>
  <w:num w:numId="23">
    <w:abstractNumId w:val="1"/>
  </w:num>
  <w:num w:numId="24">
    <w:abstractNumId w:val="0"/>
  </w:num>
  <w:num w:numId="25">
    <w:abstractNumId w:val="2"/>
  </w:num>
  <w:num w:numId="26">
    <w:abstractNumId w:val="1"/>
  </w:num>
  <w:num w:numId="27">
    <w:abstractNumId w:val="0"/>
  </w:num>
  <w:num w:numId="28">
    <w:abstractNumId w:val="2"/>
  </w:num>
  <w:num w:numId="29">
    <w:abstractNumId w:val="1"/>
  </w:num>
  <w:num w:numId="30">
    <w:abstractNumId w:val="0"/>
  </w:num>
  <w:num w:numId="31">
    <w:abstractNumId w:val="2"/>
  </w:num>
  <w:num w:numId="32">
    <w:abstractNumId w:val="1"/>
  </w:num>
  <w:num w:numId="33">
    <w:abstractNumId w:val="0"/>
  </w:num>
  <w:num w:numId="34">
    <w:abstractNumId w:val="0"/>
  </w:num>
  <w:num w:numId="35">
    <w:abstractNumId w:val="6"/>
  </w:num>
  <w:num w:numId="36">
    <w:abstractNumId w:val="13"/>
  </w:num>
  <w:num w:numId="37">
    <w:abstractNumId w:val="8"/>
  </w:num>
  <w:num w:numId="38">
    <w:abstractNumId w:val="11"/>
  </w:num>
  <w:num w:numId="39">
    <w:abstractNumId w:val="9"/>
  </w:num>
  <w:num w:numId="40">
    <w:abstractNumId w:val="10"/>
  </w:num>
  <w:num w:numId="41">
    <w:abstractNumId w:val="7"/>
  </w:num>
  <w:num w:numId="42">
    <w:abstractNumId w:val="14"/>
  </w:num>
  <w:num w:numId="4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37815"/>
    <w:rsid w:val="00044969"/>
    <w:rsid w:val="00045385"/>
    <w:rsid w:val="00052333"/>
    <w:rsid w:val="00054243"/>
    <w:rsid w:val="00054D0A"/>
    <w:rsid w:val="00054DCF"/>
    <w:rsid w:val="000557C4"/>
    <w:rsid w:val="00055B5E"/>
    <w:rsid w:val="0005671D"/>
    <w:rsid w:val="00056F4C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4BCF"/>
    <w:rsid w:val="00096DE5"/>
    <w:rsid w:val="000A0042"/>
    <w:rsid w:val="000A0F41"/>
    <w:rsid w:val="000A1E3F"/>
    <w:rsid w:val="000A32D1"/>
    <w:rsid w:val="000A3621"/>
    <w:rsid w:val="000A6EDA"/>
    <w:rsid w:val="000A7ABF"/>
    <w:rsid w:val="000B1201"/>
    <w:rsid w:val="000B3C0D"/>
    <w:rsid w:val="000B5800"/>
    <w:rsid w:val="000C1A90"/>
    <w:rsid w:val="000C674D"/>
    <w:rsid w:val="000C6B11"/>
    <w:rsid w:val="000D5764"/>
    <w:rsid w:val="000D6F40"/>
    <w:rsid w:val="000E0583"/>
    <w:rsid w:val="000E0A11"/>
    <w:rsid w:val="000E4DBD"/>
    <w:rsid w:val="000E61D1"/>
    <w:rsid w:val="000E6327"/>
    <w:rsid w:val="000E744E"/>
    <w:rsid w:val="000F1C00"/>
    <w:rsid w:val="00100814"/>
    <w:rsid w:val="0010103D"/>
    <w:rsid w:val="00102ED8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2BD6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1C9"/>
    <w:rsid w:val="001A1ADF"/>
    <w:rsid w:val="001A314C"/>
    <w:rsid w:val="001A3F15"/>
    <w:rsid w:val="001A5E12"/>
    <w:rsid w:val="001A5E28"/>
    <w:rsid w:val="001B4300"/>
    <w:rsid w:val="001B4340"/>
    <w:rsid w:val="001B7E9F"/>
    <w:rsid w:val="001C1427"/>
    <w:rsid w:val="001C2BC3"/>
    <w:rsid w:val="001C37D8"/>
    <w:rsid w:val="001C4454"/>
    <w:rsid w:val="001D3873"/>
    <w:rsid w:val="001D52CE"/>
    <w:rsid w:val="001E1C27"/>
    <w:rsid w:val="001E2BC3"/>
    <w:rsid w:val="001E349D"/>
    <w:rsid w:val="001E3F4B"/>
    <w:rsid w:val="001E4892"/>
    <w:rsid w:val="001E5D3B"/>
    <w:rsid w:val="001E5FEE"/>
    <w:rsid w:val="001E6E59"/>
    <w:rsid w:val="001E72E2"/>
    <w:rsid w:val="001E792D"/>
    <w:rsid w:val="001F07E1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4D36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8CE"/>
    <w:rsid w:val="0025438E"/>
    <w:rsid w:val="002572BA"/>
    <w:rsid w:val="00257F16"/>
    <w:rsid w:val="00264F41"/>
    <w:rsid w:val="00265175"/>
    <w:rsid w:val="00267B1C"/>
    <w:rsid w:val="002721FD"/>
    <w:rsid w:val="00272F78"/>
    <w:rsid w:val="00284CDB"/>
    <w:rsid w:val="002872E8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B3FCF"/>
    <w:rsid w:val="002B6B33"/>
    <w:rsid w:val="002C049E"/>
    <w:rsid w:val="002C0D9F"/>
    <w:rsid w:val="002C150A"/>
    <w:rsid w:val="002C1569"/>
    <w:rsid w:val="002C1D4E"/>
    <w:rsid w:val="002C5719"/>
    <w:rsid w:val="002C6C44"/>
    <w:rsid w:val="002C6F97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6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3A05"/>
    <w:rsid w:val="00324272"/>
    <w:rsid w:val="00330BAE"/>
    <w:rsid w:val="0033392A"/>
    <w:rsid w:val="00335068"/>
    <w:rsid w:val="00336744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742FE"/>
    <w:rsid w:val="00380697"/>
    <w:rsid w:val="0038293A"/>
    <w:rsid w:val="00382AB6"/>
    <w:rsid w:val="003833F1"/>
    <w:rsid w:val="00383B38"/>
    <w:rsid w:val="00386145"/>
    <w:rsid w:val="00386146"/>
    <w:rsid w:val="003907E5"/>
    <w:rsid w:val="00391FF2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1C0E"/>
    <w:rsid w:val="003D4644"/>
    <w:rsid w:val="003D61FC"/>
    <w:rsid w:val="003E01E3"/>
    <w:rsid w:val="003E0422"/>
    <w:rsid w:val="003E10FE"/>
    <w:rsid w:val="003E122D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3F70E3"/>
    <w:rsid w:val="00404C2C"/>
    <w:rsid w:val="00406A5D"/>
    <w:rsid w:val="004074A1"/>
    <w:rsid w:val="0041540A"/>
    <w:rsid w:val="00416048"/>
    <w:rsid w:val="0041628F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79AB"/>
    <w:rsid w:val="00460D09"/>
    <w:rsid w:val="004659A8"/>
    <w:rsid w:val="004669B5"/>
    <w:rsid w:val="00466E19"/>
    <w:rsid w:val="00467BEE"/>
    <w:rsid w:val="0047264A"/>
    <w:rsid w:val="00473E34"/>
    <w:rsid w:val="00476C8D"/>
    <w:rsid w:val="0047713C"/>
    <w:rsid w:val="00477AB1"/>
    <w:rsid w:val="00481C7D"/>
    <w:rsid w:val="00482469"/>
    <w:rsid w:val="004844C1"/>
    <w:rsid w:val="00492560"/>
    <w:rsid w:val="004A6D0A"/>
    <w:rsid w:val="004A78F9"/>
    <w:rsid w:val="004B0042"/>
    <w:rsid w:val="004B2BAC"/>
    <w:rsid w:val="004B2C94"/>
    <w:rsid w:val="004B69A9"/>
    <w:rsid w:val="004C0840"/>
    <w:rsid w:val="004C41D9"/>
    <w:rsid w:val="004C6676"/>
    <w:rsid w:val="004D181A"/>
    <w:rsid w:val="004D2599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505420"/>
    <w:rsid w:val="005132A2"/>
    <w:rsid w:val="0051342C"/>
    <w:rsid w:val="00516633"/>
    <w:rsid w:val="00516A2A"/>
    <w:rsid w:val="00517F3E"/>
    <w:rsid w:val="005219E7"/>
    <w:rsid w:val="00522075"/>
    <w:rsid w:val="00522BC4"/>
    <w:rsid w:val="00523B3F"/>
    <w:rsid w:val="0053204C"/>
    <w:rsid w:val="005352BB"/>
    <w:rsid w:val="00541372"/>
    <w:rsid w:val="00541522"/>
    <w:rsid w:val="005437B4"/>
    <w:rsid w:val="0054653F"/>
    <w:rsid w:val="00546A7D"/>
    <w:rsid w:val="00547AF4"/>
    <w:rsid w:val="00554FEE"/>
    <w:rsid w:val="00556DBA"/>
    <w:rsid w:val="0055774A"/>
    <w:rsid w:val="00564E00"/>
    <w:rsid w:val="005663FE"/>
    <w:rsid w:val="005701F2"/>
    <w:rsid w:val="00571B5E"/>
    <w:rsid w:val="00571ED0"/>
    <w:rsid w:val="005737BD"/>
    <w:rsid w:val="0057393C"/>
    <w:rsid w:val="0057545D"/>
    <w:rsid w:val="005762F2"/>
    <w:rsid w:val="00576E05"/>
    <w:rsid w:val="00581E85"/>
    <w:rsid w:val="00584D96"/>
    <w:rsid w:val="00585F42"/>
    <w:rsid w:val="0058693B"/>
    <w:rsid w:val="0058740B"/>
    <w:rsid w:val="005915F9"/>
    <w:rsid w:val="00595B3A"/>
    <w:rsid w:val="00597393"/>
    <w:rsid w:val="005A2576"/>
    <w:rsid w:val="005B0594"/>
    <w:rsid w:val="005B059A"/>
    <w:rsid w:val="005B11F1"/>
    <w:rsid w:val="005B2E1A"/>
    <w:rsid w:val="005B2FCD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31A1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09C0"/>
    <w:rsid w:val="00622350"/>
    <w:rsid w:val="00631A0E"/>
    <w:rsid w:val="006368BB"/>
    <w:rsid w:val="006377F4"/>
    <w:rsid w:val="006403CB"/>
    <w:rsid w:val="006405BB"/>
    <w:rsid w:val="0064121A"/>
    <w:rsid w:val="00643D63"/>
    <w:rsid w:val="00643E56"/>
    <w:rsid w:val="00645203"/>
    <w:rsid w:val="006469DD"/>
    <w:rsid w:val="00660B33"/>
    <w:rsid w:val="00660FD7"/>
    <w:rsid w:val="00663932"/>
    <w:rsid w:val="00670074"/>
    <w:rsid w:val="0067359A"/>
    <w:rsid w:val="00674445"/>
    <w:rsid w:val="00680418"/>
    <w:rsid w:val="00680A10"/>
    <w:rsid w:val="0068351B"/>
    <w:rsid w:val="00686219"/>
    <w:rsid w:val="00687EEF"/>
    <w:rsid w:val="006969A5"/>
    <w:rsid w:val="006B205D"/>
    <w:rsid w:val="006B2666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22343"/>
    <w:rsid w:val="00724821"/>
    <w:rsid w:val="007304A4"/>
    <w:rsid w:val="00732226"/>
    <w:rsid w:val="0073293B"/>
    <w:rsid w:val="00733E2A"/>
    <w:rsid w:val="00737F98"/>
    <w:rsid w:val="00741243"/>
    <w:rsid w:val="00742EC2"/>
    <w:rsid w:val="0075376D"/>
    <w:rsid w:val="007541EA"/>
    <w:rsid w:val="00763977"/>
    <w:rsid w:val="0076438A"/>
    <w:rsid w:val="00766BB9"/>
    <w:rsid w:val="00777056"/>
    <w:rsid w:val="00777917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0CCE"/>
    <w:rsid w:val="007C30D6"/>
    <w:rsid w:val="007C4C33"/>
    <w:rsid w:val="007C5FF2"/>
    <w:rsid w:val="007C7AEC"/>
    <w:rsid w:val="007D2A05"/>
    <w:rsid w:val="007D4792"/>
    <w:rsid w:val="007D7645"/>
    <w:rsid w:val="007E2587"/>
    <w:rsid w:val="007E28BE"/>
    <w:rsid w:val="007E355A"/>
    <w:rsid w:val="007E3B59"/>
    <w:rsid w:val="007F45AA"/>
    <w:rsid w:val="007F588B"/>
    <w:rsid w:val="00800E40"/>
    <w:rsid w:val="00810C5D"/>
    <w:rsid w:val="008115E9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00B3"/>
    <w:rsid w:val="00831C76"/>
    <w:rsid w:val="00831D81"/>
    <w:rsid w:val="00837172"/>
    <w:rsid w:val="00845B1D"/>
    <w:rsid w:val="00847AE6"/>
    <w:rsid w:val="00852915"/>
    <w:rsid w:val="008535DD"/>
    <w:rsid w:val="00854542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660AC"/>
    <w:rsid w:val="008714D0"/>
    <w:rsid w:val="00871EBD"/>
    <w:rsid w:val="0087294C"/>
    <w:rsid w:val="00872A55"/>
    <w:rsid w:val="0088254F"/>
    <w:rsid w:val="00883107"/>
    <w:rsid w:val="008836A5"/>
    <w:rsid w:val="00883A01"/>
    <w:rsid w:val="00884979"/>
    <w:rsid w:val="00884FE4"/>
    <w:rsid w:val="008877F5"/>
    <w:rsid w:val="00890078"/>
    <w:rsid w:val="00890FA1"/>
    <w:rsid w:val="008927DF"/>
    <w:rsid w:val="00894748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4052"/>
    <w:rsid w:val="008C7242"/>
    <w:rsid w:val="008C7CC6"/>
    <w:rsid w:val="008D05CE"/>
    <w:rsid w:val="008D1036"/>
    <w:rsid w:val="008D226A"/>
    <w:rsid w:val="008D347C"/>
    <w:rsid w:val="008D5C8A"/>
    <w:rsid w:val="008D622D"/>
    <w:rsid w:val="008E0EEB"/>
    <w:rsid w:val="008E512B"/>
    <w:rsid w:val="008E7666"/>
    <w:rsid w:val="008F17EF"/>
    <w:rsid w:val="008F3F98"/>
    <w:rsid w:val="008F4C1F"/>
    <w:rsid w:val="008F6C2A"/>
    <w:rsid w:val="008F7460"/>
    <w:rsid w:val="008F7A52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54CE"/>
    <w:rsid w:val="00935F75"/>
    <w:rsid w:val="00937CB3"/>
    <w:rsid w:val="00944644"/>
    <w:rsid w:val="009473B2"/>
    <w:rsid w:val="009528E2"/>
    <w:rsid w:val="00954E87"/>
    <w:rsid w:val="00956318"/>
    <w:rsid w:val="009656DC"/>
    <w:rsid w:val="00970724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2676"/>
    <w:rsid w:val="009A45ED"/>
    <w:rsid w:val="009A4753"/>
    <w:rsid w:val="009A6036"/>
    <w:rsid w:val="009B08A9"/>
    <w:rsid w:val="009B16D9"/>
    <w:rsid w:val="009B63E9"/>
    <w:rsid w:val="009B6C67"/>
    <w:rsid w:val="009C16A2"/>
    <w:rsid w:val="009C1ADB"/>
    <w:rsid w:val="009C3944"/>
    <w:rsid w:val="009D2BCB"/>
    <w:rsid w:val="009D6A72"/>
    <w:rsid w:val="009E62AD"/>
    <w:rsid w:val="009E789B"/>
    <w:rsid w:val="009F0D00"/>
    <w:rsid w:val="009F4F0A"/>
    <w:rsid w:val="009F6CB0"/>
    <w:rsid w:val="009F72D3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664E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34DA"/>
    <w:rsid w:val="00A95199"/>
    <w:rsid w:val="00A95C6B"/>
    <w:rsid w:val="00A97154"/>
    <w:rsid w:val="00AA03A4"/>
    <w:rsid w:val="00AA051B"/>
    <w:rsid w:val="00AA3B3D"/>
    <w:rsid w:val="00AA42B7"/>
    <w:rsid w:val="00AA4CA4"/>
    <w:rsid w:val="00AA52CB"/>
    <w:rsid w:val="00AA6A5E"/>
    <w:rsid w:val="00AA79E8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0AD2"/>
    <w:rsid w:val="00AF2B1E"/>
    <w:rsid w:val="00AF3F0A"/>
    <w:rsid w:val="00AF5D20"/>
    <w:rsid w:val="00AF7CBC"/>
    <w:rsid w:val="00B0415D"/>
    <w:rsid w:val="00B04B36"/>
    <w:rsid w:val="00B056CC"/>
    <w:rsid w:val="00B07CDB"/>
    <w:rsid w:val="00B10D4F"/>
    <w:rsid w:val="00B157A0"/>
    <w:rsid w:val="00B167CC"/>
    <w:rsid w:val="00B17426"/>
    <w:rsid w:val="00B17746"/>
    <w:rsid w:val="00B17CB9"/>
    <w:rsid w:val="00B21564"/>
    <w:rsid w:val="00B2567B"/>
    <w:rsid w:val="00B40BD9"/>
    <w:rsid w:val="00B44724"/>
    <w:rsid w:val="00B44AC1"/>
    <w:rsid w:val="00B44E6C"/>
    <w:rsid w:val="00B50628"/>
    <w:rsid w:val="00B525E1"/>
    <w:rsid w:val="00B534BE"/>
    <w:rsid w:val="00B53CC7"/>
    <w:rsid w:val="00B55AFF"/>
    <w:rsid w:val="00B55DB2"/>
    <w:rsid w:val="00B57526"/>
    <w:rsid w:val="00B61D82"/>
    <w:rsid w:val="00B61E8D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C5529"/>
    <w:rsid w:val="00BD0950"/>
    <w:rsid w:val="00BD289D"/>
    <w:rsid w:val="00BD40C8"/>
    <w:rsid w:val="00BD5625"/>
    <w:rsid w:val="00BE3EFD"/>
    <w:rsid w:val="00BF7409"/>
    <w:rsid w:val="00C01458"/>
    <w:rsid w:val="00C03F4E"/>
    <w:rsid w:val="00C0426D"/>
    <w:rsid w:val="00C04E44"/>
    <w:rsid w:val="00C10EC2"/>
    <w:rsid w:val="00C12A2E"/>
    <w:rsid w:val="00C16E9D"/>
    <w:rsid w:val="00C1752D"/>
    <w:rsid w:val="00C17542"/>
    <w:rsid w:val="00C2059B"/>
    <w:rsid w:val="00C21507"/>
    <w:rsid w:val="00C22BB4"/>
    <w:rsid w:val="00C268EE"/>
    <w:rsid w:val="00C33448"/>
    <w:rsid w:val="00C367E2"/>
    <w:rsid w:val="00C466A3"/>
    <w:rsid w:val="00C478CB"/>
    <w:rsid w:val="00C5212D"/>
    <w:rsid w:val="00C56738"/>
    <w:rsid w:val="00C61F9F"/>
    <w:rsid w:val="00C64A50"/>
    <w:rsid w:val="00C65DC8"/>
    <w:rsid w:val="00C665FA"/>
    <w:rsid w:val="00C764B0"/>
    <w:rsid w:val="00C80160"/>
    <w:rsid w:val="00C81930"/>
    <w:rsid w:val="00C84708"/>
    <w:rsid w:val="00C86671"/>
    <w:rsid w:val="00C91A40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360B"/>
    <w:rsid w:val="00CC3A96"/>
    <w:rsid w:val="00CC4452"/>
    <w:rsid w:val="00CD16D5"/>
    <w:rsid w:val="00CD43D2"/>
    <w:rsid w:val="00CE0452"/>
    <w:rsid w:val="00CF0EA9"/>
    <w:rsid w:val="00CF0EED"/>
    <w:rsid w:val="00CF398C"/>
    <w:rsid w:val="00CF5B3C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5016"/>
    <w:rsid w:val="00D4614D"/>
    <w:rsid w:val="00D47811"/>
    <w:rsid w:val="00D512F2"/>
    <w:rsid w:val="00D52AC5"/>
    <w:rsid w:val="00D54608"/>
    <w:rsid w:val="00D54C27"/>
    <w:rsid w:val="00D55F25"/>
    <w:rsid w:val="00D6014D"/>
    <w:rsid w:val="00D62DF1"/>
    <w:rsid w:val="00D64AF2"/>
    <w:rsid w:val="00D650AE"/>
    <w:rsid w:val="00D6525B"/>
    <w:rsid w:val="00D70C31"/>
    <w:rsid w:val="00D744D6"/>
    <w:rsid w:val="00D76803"/>
    <w:rsid w:val="00D8467B"/>
    <w:rsid w:val="00D859AC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68BD"/>
    <w:rsid w:val="00DF0FBE"/>
    <w:rsid w:val="00DF6C3B"/>
    <w:rsid w:val="00DF7511"/>
    <w:rsid w:val="00E00EA3"/>
    <w:rsid w:val="00E06897"/>
    <w:rsid w:val="00E07DD7"/>
    <w:rsid w:val="00E102DE"/>
    <w:rsid w:val="00E11DD7"/>
    <w:rsid w:val="00E20C1E"/>
    <w:rsid w:val="00E222EC"/>
    <w:rsid w:val="00E246E5"/>
    <w:rsid w:val="00E26CC5"/>
    <w:rsid w:val="00E26DCE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72A5B"/>
    <w:rsid w:val="00E740B9"/>
    <w:rsid w:val="00E814AB"/>
    <w:rsid w:val="00E81FE4"/>
    <w:rsid w:val="00E8308C"/>
    <w:rsid w:val="00E84E4F"/>
    <w:rsid w:val="00E84EA0"/>
    <w:rsid w:val="00E87876"/>
    <w:rsid w:val="00E90185"/>
    <w:rsid w:val="00E90EED"/>
    <w:rsid w:val="00E91F01"/>
    <w:rsid w:val="00E92A89"/>
    <w:rsid w:val="00E935F4"/>
    <w:rsid w:val="00E93D21"/>
    <w:rsid w:val="00EA0CB9"/>
    <w:rsid w:val="00EA27C0"/>
    <w:rsid w:val="00EA4F49"/>
    <w:rsid w:val="00EA6CDE"/>
    <w:rsid w:val="00EB6765"/>
    <w:rsid w:val="00EC07A8"/>
    <w:rsid w:val="00EC0A22"/>
    <w:rsid w:val="00EC491B"/>
    <w:rsid w:val="00EC6754"/>
    <w:rsid w:val="00EE1331"/>
    <w:rsid w:val="00EE55AE"/>
    <w:rsid w:val="00EF056E"/>
    <w:rsid w:val="00EF15BA"/>
    <w:rsid w:val="00EF3F84"/>
    <w:rsid w:val="00EF40E0"/>
    <w:rsid w:val="00EF665F"/>
    <w:rsid w:val="00F0107E"/>
    <w:rsid w:val="00F026F6"/>
    <w:rsid w:val="00F065BA"/>
    <w:rsid w:val="00F0713E"/>
    <w:rsid w:val="00F15753"/>
    <w:rsid w:val="00F164D6"/>
    <w:rsid w:val="00F2322B"/>
    <w:rsid w:val="00F23DB0"/>
    <w:rsid w:val="00F26895"/>
    <w:rsid w:val="00F30D5B"/>
    <w:rsid w:val="00F318F5"/>
    <w:rsid w:val="00F32679"/>
    <w:rsid w:val="00F371F1"/>
    <w:rsid w:val="00F42483"/>
    <w:rsid w:val="00F431A8"/>
    <w:rsid w:val="00F44206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603F"/>
    <w:rsid w:val="00F87D77"/>
    <w:rsid w:val="00F905C2"/>
    <w:rsid w:val="00F90B7B"/>
    <w:rsid w:val="00F940B4"/>
    <w:rsid w:val="00F9532C"/>
    <w:rsid w:val="00F960EB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35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5C6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5C6B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5C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5C6B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5C6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95C6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95C6B"/>
    <w:rPr>
      <w:rFonts w:ascii="Arial" w:hAnsi="Arial" w:cs="Arial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95C6B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 w:cs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5C6B"/>
    <w:rPr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5C6B"/>
    <w:rPr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  <w:szCs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A95C6B"/>
    <w:rPr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A95C6B"/>
    <w:rPr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  <w:szCs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937CB3"/>
    <w:pPr>
      <w:jc w:val="both"/>
    </w:pPr>
    <w:rPr>
      <w:b/>
      <w:bCs/>
      <w:sz w:val="32"/>
      <w:szCs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A95C6B"/>
    <w:rPr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37CB3"/>
    <w:pPr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A95C6B"/>
    <w:rPr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937CB3"/>
    <w:pPr>
      <w:ind w:left="284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95C6B"/>
    <w:rPr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937CB3"/>
    <w:pPr>
      <w:ind w:left="284" w:hanging="284"/>
      <w:jc w:val="both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95C6B"/>
    <w:rPr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  <w:szCs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  <w:bCs/>
    </w:rPr>
  </w:style>
  <w:style w:type="character" w:styleId="PageNumber">
    <w:name w:val="page number"/>
    <w:basedOn w:val="DefaultParagraphFont"/>
    <w:uiPriority w:val="99"/>
    <w:semiHidden/>
    <w:rsid w:val="00797379"/>
  </w:style>
  <w:style w:type="character" w:styleId="Strong">
    <w:name w:val="Strong"/>
    <w:basedOn w:val="DefaultParagraphFont"/>
    <w:uiPriority w:val="99"/>
    <w:qFormat/>
    <w:rsid w:val="00797379"/>
    <w:rPr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5C6B"/>
    <w:rPr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</w:style>
  <w:style w:type="character" w:customStyle="1" w:styleId="ZnakZnak2">
    <w:name w:val="Znak Znak2"/>
    <w:uiPriority w:val="99"/>
    <w:semiHidden/>
    <w:locked/>
    <w:rsid w:val="00797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95C6B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pPr>
      <w:spacing w:before="120"/>
    </w:pPr>
    <w:rPr>
      <w:rFonts w:ascii="Arial" w:hAnsi="Arial" w:cs="Arial"/>
      <w:b w:val="0"/>
      <w:b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 w:cs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A95C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 w:cs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rsid w:val="00CD16D5"/>
    <w:rPr>
      <w:rFonts w:ascii="Courier New" w:hAnsi="Courier New" w:cs="Courier New"/>
      <w:lang w:val="pl-PL" w:eastAsia="pl-PL"/>
    </w:rPr>
  </w:style>
  <w:style w:type="paragraph" w:styleId="BlockText">
    <w:name w:val="Block Text"/>
    <w:basedOn w:val="Normal"/>
    <w:uiPriority w:val="99"/>
    <w:locked/>
    <w:rsid w:val="00522075"/>
    <w:pPr>
      <w:ind w:left="214" w:right="214"/>
      <w:jc w:val="both"/>
    </w:pPr>
    <w:rPr>
      <w:rFonts w:ascii="Arial" w:hAnsi="Arial" w:cs="Arial"/>
      <w:b/>
      <w:bCs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locked/>
    <w:rsid w:val="00937CB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86145"/>
    <w:rPr>
      <w:sz w:val="2"/>
      <w:szCs w:val="2"/>
    </w:rPr>
  </w:style>
  <w:style w:type="paragraph" w:customStyle="1" w:styleId="tekst">
    <w:name w:val="tekst"/>
    <w:basedOn w:val="Normal"/>
    <w:uiPriority w:val="99"/>
    <w:rsid w:val="00937CB3"/>
    <w:pPr>
      <w:suppressLineNumbers/>
      <w:spacing w:before="60" w:after="60"/>
      <w:jc w:val="both"/>
    </w:pPr>
  </w:style>
  <w:style w:type="paragraph" w:styleId="ListBullet">
    <w:name w:val="List Bullet"/>
    <w:basedOn w:val="Normal"/>
    <w:autoRedefine/>
    <w:uiPriority w:val="99"/>
    <w:locked/>
    <w:rsid w:val="00937CB3"/>
    <w:pPr>
      <w:numPr>
        <w:numId w:val="4"/>
      </w:numPr>
      <w:tabs>
        <w:tab w:val="clear" w:pos="360"/>
      </w:tabs>
    </w:pPr>
    <w:rPr>
      <w:sz w:val="20"/>
      <w:szCs w:val="20"/>
    </w:rPr>
  </w:style>
  <w:style w:type="paragraph" w:styleId="ListBullet2">
    <w:name w:val="List Bullet 2"/>
    <w:basedOn w:val="Normal"/>
    <w:autoRedefine/>
    <w:uiPriority w:val="99"/>
    <w:locked/>
    <w:rsid w:val="00937CB3"/>
    <w:pPr>
      <w:numPr>
        <w:numId w:val="5"/>
      </w:numPr>
    </w:pPr>
    <w:rPr>
      <w:sz w:val="20"/>
      <w:szCs w:val="20"/>
    </w:rPr>
  </w:style>
  <w:style w:type="paragraph" w:styleId="ListBullet3">
    <w:name w:val="List Bullet 3"/>
    <w:basedOn w:val="Normal"/>
    <w:autoRedefine/>
    <w:uiPriority w:val="99"/>
    <w:locked/>
    <w:rsid w:val="00937CB3"/>
    <w:pPr>
      <w:numPr>
        <w:numId w:val="3"/>
      </w:numPr>
    </w:pPr>
    <w:rPr>
      <w:sz w:val="20"/>
      <w:szCs w:val="20"/>
    </w:rPr>
  </w:style>
  <w:style w:type="paragraph" w:customStyle="1" w:styleId="WW-Tekstpodstawowywcity2">
    <w:name w:val="WW-Tekst podstawowy wcięty 2"/>
    <w:basedOn w:val="Normal"/>
    <w:uiPriority w:val="99"/>
    <w:rsid w:val="00937CB3"/>
    <w:pPr>
      <w:ind w:left="426" w:hanging="426"/>
      <w:jc w:val="both"/>
    </w:pPr>
  </w:style>
  <w:style w:type="paragraph" w:customStyle="1" w:styleId="Radek">
    <w:name w:val="Radek"/>
    <w:basedOn w:val="Normal"/>
    <w:autoRedefine/>
    <w:uiPriority w:val="99"/>
    <w:rsid w:val="00937CB3"/>
    <w:pPr>
      <w:ind w:left="1134" w:hanging="1134"/>
      <w:jc w:val="both"/>
    </w:pPr>
    <w:rPr>
      <w:rFonts w:ascii="Arial" w:hAnsi="Arial" w:cs="Arial"/>
      <w:spacing w:val="-4"/>
      <w:sz w:val="22"/>
      <w:szCs w:val="22"/>
    </w:rPr>
  </w:style>
  <w:style w:type="character" w:customStyle="1" w:styleId="ZnakZnak111">
    <w:name w:val="Znak Znak111"/>
    <w:basedOn w:val="DefaultParagraphFont"/>
    <w:uiPriority w:val="99"/>
    <w:rsid w:val="00937CB3"/>
    <w:rPr>
      <w:rFonts w:ascii="Arial" w:hAnsi="Arial" w:cs="Arial"/>
      <w:b/>
      <w:bCs/>
      <w:lang w:val="pl-PL" w:eastAsia="pl-PL"/>
    </w:rPr>
  </w:style>
  <w:style w:type="character" w:customStyle="1" w:styleId="ZnakZnak22">
    <w:name w:val="Znak Znak22"/>
    <w:basedOn w:val="DefaultParagraphFont"/>
    <w:uiPriority w:val="99"/>
    <w:rsid w:val="00937CB3"/>
    <w:rPr>
      <w:rFonts w:ascii="Arial" w:hAnsi="Arial" w:cs="Arial"/>
      <w:b/>
      <w:bCs/>
      <w:sz w:val="32"/>
      <w:szCs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84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414</TotalTime>
  <Pages>17</Pages>
  <Words>5014</Words>
  <Characters>30087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zdpagi</cp:lastModifiedBy>
  <cp:revision>30</cp:revision>
  <cp:lastPrinted>2018-08-02T11:11:00Z</cp:lastPrinted>
  <dcterms:created xsi:type="dcterms:W3CDTF">2016-10-24T09:59:00Z</dcterms:created>
  <dcterms:modified xsi:type="dcterms:W3CDTF">2018-08-03T06:52:00Z</dcterms:modified>
</cp:coreProperties>
</file>