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C2CAF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2CAF" w:rsidRPr="007E355A" w:rsidRDefault="004C2CAF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CAF" w:rsidRDefault="004C2CAF" w:rsidP="00F57A8D">
            <w:pPr>
              <w:pStyle w:val="Heading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4C2CAF" w:rsidRDefault="004C2CAF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4C2CAF" w:rsidRPr="00884979" w:rsidRDefault="004C2CAF" w:rsidP="00F22322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Wykonanie bieżącej konserwacji i utrzymanie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 należytym stanie elementów wyposażenia obiektów inżynierskich na terenie miasta Wrocławia</w:t>
            </w:r>
          </w:p>
        </w:tc>
      </w:tr>
    </w:tbl>
    <w:p w:rsidR="004C2CAF" w:rsidRDefault="004C2CAF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4C2CAF" w:rsidRPr="007E355A" w:rsidRDefault="004C2CAF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4C2CAF" w:rsidRPr="007E355A" w:rsidRDefault="004C2CAF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C2CAF" w:rsidRPr="007E355A" w:rsidRDefault="004C2CAF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4C2CAF" w:rsidRPr="007E355A" w:rsidRDefault="004C2CAF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4C2CAF" w:rsidRPr="007E355A" w:rsidRDefault="004C2CA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4C2CAF" w:rsidRDefault="004C2CA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C2CAF" w:rsidRPr="007E355A" w:rsidRDefault="004C2CA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4C2CAF" w:rsidRPr="007E355A" w:rsidRDefault="004C2CAF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4C2CAF" w:rsidRPr="00435B79" w:rsidRDefault="004C2CAF" w:rsidP="007E355A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2715">
        <w:rPr>
          <w:rFonts w:ascii="Verdana" w:eastAsia="Arial Unicode MS" w:hAnsi="Verdana" w:cs="Arial Unicode MS"/>
        </w:rPr>
        <w:br/>
        <w:t xml:space="preserve">z siedzibą we Wrocławiu przy ul. Długiej 49 przetargu nieograniczonym na </w:t>
      </w:r>
      <w:r>
        <w:rPr>
          <w:rFonts w:ascii="Verdana" w:hAnsi="Verdana"/>
          <w:b/>
          <w:bCs/>
        </w:rPr>
        <w:t>Wykonanie bieżącej konserwacji i utrzymanie w należytym stanie elementów wyposażenia obiektów inżynierskich na terenie miasta Wrocławia</w:t>
      </w:r>
      <w:r>
        <w:rPr>
          <w:rFonts w:ascii="Verdana" w:hAnsi="Verdana"/>
        </w:rPr>
        <w:t xml:space="preserve">: </w:t>
      </w:r>
      <w:r>
        <w:rPr>
          <w:rStyle w:val="FootnoteReference"/>
          <w:rFonts w:ascii="Verdana" w:hAnsi="Verdana"/>
          <w:b/>
          <w:color w:val="000000"/>
        </w:rPr>
        <w:footnoteReference w:id="1"/>
      </w:r>
    </w:p>
    <w:p w:rsidR="004C2CAF" w:rsidRDefault="004C2CAF" w:rsidP="00144C0A">
      <w:pPr>
        <w:ind w:left="1260" w:hanging="1260"/>
        <w:jc w:val="both"/>
        <w:rPr>
          <w:rFonts w:ascii="Verdana" w:eastAsia="Arial Unicode MS" w:hAnsi="Verdana" w:cs="Arial Unicode MS"/>
          <w:b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 xml:space="preserve">Część 1  : </w:t>
      </w:r>
      <w:r w:rsidRPr="00D716EF">
        <w:rPr>
          <w:rFonts w:ascii="Verdana" w:eastAsia="Arial Unicode MS" w:hAnsi="Verdana" w:cs="Arial Unicode MS"/>
          <w:b/>
          <w:sz w:val="20"/>
          <w:szCs w:val="20"/>
        </w:rPr>
        <w:t>Konserwacja i utrzymanie w</w:t>
      </w:r>
      <w:r>
        <w:rPr>
          <w:rFonts w:ascii="Verdana" w:eastAsia="Arial Unicode MS" w:hAnsi="Verdana" w:cs="Arial Unicode MS"/>
          <w:b/>
          <w:sz w:val="20"/>
          <w:szCs w:val="20"/>
        </w:rPr>
        <w:t xml:space="preserve"> należytym stanie urządzeń dylatacyjnych obiektów inżynierskich oraz oczyszczanie odwodnienia obiektów inżynierskich</w:t>
      </w:r>
    </w:p>
    <w:p w:rsidR="004C2CAF" w:rsidRDefault="004C2CAF" w:rsidP="00144C0A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</w:p>
    <w:p w:rsidR="004C2CAF" w:rsidRPr="00BE4033" w:rsidRDefault="004C2CAF" w:rsidP="00144C0A">
      <w:pPr>
        <w:ind w:left="1260" w:hanging="1260"/>
        <w:jc w:val="both"/>
        <w:rPr>
          <w:rFonts w:ascii="Verdana" w:eastAsia="Arial Unicode MS" w:hAnsi="Verdana" w:cs="Arial Unicode MS"/>
          <w:b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>Część 2   : Impregnacja drewnianych pomostów konstrukcji kładek i mostów wraz z wymianą uszkodzonych elementów, Usuwanie wegetującej roślinności i samosiejek z obiektów inżynierskich; Oczyszczenie nisz podłożyskowych z zanieczyszczeń; Mycie elementów balustrad, konstrukcji mostów i ekranów dźwiękochłonnych na i poza obiektami inżynierskimi</w:t>
      </w:r>
    </w:p>
    <w:p w:rsidR="004C2CAF" w:rsidRPr="00062715" w:rsidRDefault="004C2CAF" w:rsidP="00435B79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C2CAF" w:rsidRPr="00062715" w:rsidRDefault="004C2CAF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istotnych warunków zamówienia (SIWZ)</w:t>
      </w:r>
      <w:r>
        <w:rPr>
          <w:rFonts w:ascii="Verdana" w:eastAsia="Arial Unicode MS" w:hAnsi="Verdana" w:cs="Arial Unicode MS"/>
        </w:rPr>
        <w:t>.</w:t>
      </w:r>
    </w:p>
    <w:p w:rsidR="004C2CAF" w:rsidRPr="00062715" w:rsidRDefault="004C2CAF" w:rsidP="00571B5E">
      <w:pPr>
        <w:pStyle w:val="ListParagraph"/>
        <w:rPr>
          <w:rFonts w:ascii="Verdana" w:eastAsia="Arial Unicode MS" w:hAnsi="Verdana" w:cs="Arial Unicode MS"/>
          <w:sz w:val="20"/>
          <w:szCs w:val="20"/>
        </w:rPr>
      </w:pPr>
    </w:p>
    <w:p w:rsidR="004C2CAF" w:rsidRPr="00062715" w:rsidRDefault="004C2CAF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SIWZ, wyjaśnieniami i zmianami SIWZ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4C2CAF" w:rsidRPr="00571B5E" w:rsidRDefault="004C2CAF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4C2CAF" w:rsidRPr="00435B79" w:rsidRDefault="004C2CAF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Pr="00792186">
        <w:rPr>
          <w:rFonts w:ascii="Verdana" w:eastAsia="Arial Unicode MS" w:hAnsi="Verdana" w:cs="Arial Unicode MS"/>
          <w:bCs/>
        </w:rPr>
        <w:t>:</w:t>
      </w:r>
      <w:r>
        <w:rPr>
          <w:rFonts w:ascii="Verdana" w:eastAsia="Arial Unicode MS" w:hAnsi="Verdana" w:cs="Arial Unicode MS"/>
          <w:bCs/>
        </w:rPr>
        <w:t xml:space="preserve"> </w:t>
      </w:r>
      <w:r w:rsidRPr="00792186">
        <w:rPr>
          <w:rStyle w:val="FootnoteReference"/>
          <w:rFonts w:ascii="Verdana" w:hAnsi="Verdana"/>
          <w:color w:val="000000"/>
        </w:rPr>
        <w:footnoteReference w:id="2"/>
      </w:r>
    </w:p>
    <w:p w:rsidR="004C2CAF" w:rsidRDefault="004C2CAF" w:rsidP="00435B7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 xml:space="preserve">Część 1: </w:t>
      </w:r>
      <w:r w:rsidRPr="00435B79">
        <w:rPr>
          <w:rFonts w:ascii="Verdana" w:hAnsi="Verdana"/>
          <w:b/>
          <w:sz w:val="20"/>
          <w:szCs w:val="20"/>
        </w:rPr>
        <w:t>………………………… zł</w:t>
      </w:r>
      <w:r w:rsidRPr="008F7D66">
        <w:rPr>
          <w:rFonts w:ascii="Verdana" w:hAnsi="Verdana"/>
          <w:sz w:val="20"/>
          <w:szCs w:val="20"/>
        </w:rPr>
        <w:t xml:space="preserve"> (zgodnie z </w:t>
      </w:r>
      <w:r>
        <w:rPr>
          <w:rFonts w:ascii="Verdana" w:hAnsi="Verdana"/>
          <w:sz w:val="20"/>
          <w:szCs w:val="20"/>
        </w:rPr>
        <w:t>Zestawieniem kosztów zadania – Część 1)</w:t>
      </w:r>
    </w:p>
    <w:p w:rsidR="004C2CAF" w:rsidRDefault="004C2CAF" w:rsidP="00435B7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>Część 1:</w:t>
      </w:r>
      <w:r w:rsidRPr="008F7D66">
        <w:rPr>
          <w:rFonts w:ascii="Verdana" w:hAnsi="Verdana"/>
          <w:sz w:val="20"/>
          <w:szCs w:val="20"/>
        </w:rPr>
        <w:t xml:space="preserve"> </w:t>
      </w:r>
      <w:r w:rsidRPr="00435B79">
        <w:rPr>
          <w:rFonts w:ascii="Verdana" w:hAnsi="Verdana"/>
          <w:b/>
          <w:sz w:val="20"/>
          <w:szCs w:val="20"/>
        </w:rPr>
        <w:t>………………………… zł</w:t>
      </w:r>
      <w:r w:rsidRPr="008F7D66">
        <w:rPr>
          <w:rFonts w:ascii="Verdana" w:hAnsi="Verdana"/>
          <w:sz w:val="20"/>
          <w:szCs w:val="20"/>
        </w:rPr>
        <w:t xml:space="preserve"> (zgodnie z </w:t>
      </w:r>
      <w:r>
        <w:rPr>
          <w:rFonts w:ascii="Verdana" w:hAnsi="Verdana"/>
          <w:sz w:val="20"/>
          <w:szCs w:val="20"/>
        </w:rPr>
        <w:t>Zestawieniem kosztów zadania – Część</w:t>
      </w:r>
      <w:r w:rsidRPr="008F7D66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2)</w:t>
      </w:r>
    </w:p>
    <w:p w:rsidR="004C2CAF" w:rsidRPr="008F7D66" w:rsidRDefault="004C2CAF" w:rsidP="00435B79">
      <w:pPr>
        <w:jc w:val="both"/>
        <w:rPr>
          <w:rFonts w:ascii="Verdana" w:hAnsi="Verdana"/>
          <w:sz w:val="20"/>
          <w:szCs w:val="20"/>
        </w:rPr>
      </w:pPr>
    </w:p>
    <w:p w:rsidR="004C2CAF" w:rsidRPr="00571B5E" w:rsidRDefault="004C2CAF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4C2CAF" w:rsidRPr="00571B5E" w:rsidRDefault="004C2CAF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C2CAF" w:rsidRDefault="004C2CAF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C2CAF" w:rsidRPr="00571B5E" w:rsidRDefault="004C2CAF" w:rsidP="00EF3F84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4C2CAF" w:rsidRPr="00062715" w:rsidRDefault="004C2CAF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C2CAF" w:rsidRPr="00062715" w:rsidRDefault="004C2CAF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4C2CAF" w:rsidRDefault="004C2CAF" w:rsidP="00571B5E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 w:rsidRPr="00062715">
        <w:rPr>
          <w:rFonts w:ascii="Verdana" w:eastAsia="Arial Unicode MS" w:hAnsi="Verdana" w:cs="Arial Unicode MS"/>
        </w:rPr>
        <w:t xml:space="preserve">6. </w:t>
      </w:r>
      <w:r w:rsidRPr="00062715">
        <w:rPr>
          <w:rFonts w:ascii="Verdana" w:eastAsia="Arial Unicode MS" w:hAnsi="Verdana" w:cs="Arial Unicode MS"/>
          <w:bCs/>
        </w:rPr>
        <w:t>Zobowiązujemy się</w:t>
      </w:r>
      <w:r w:rsidRPr="00062715">
        <w:rPr>
          <w:rFonts w:ascii="Verdana" w:eastAsia="Arial Unicode MS" w:hAnsi="Verdana" w:cs="Arial Unicode MS"/>
        </w:rPr>
        <w:t xml:space="preserve"> do wykonania zamówienia w terminie od daty zawarcia umowy</w:t>
      </w:r>
      <w:r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br/>
      </w:r>
      <w:r>
        <w:rPr>
          <w:rFonts w:ascii="Verdana" w:eastAsia="Arial Unicode MS" w:hAnsi="Verdana" w:cs="Arial Unicode MS"/>
          <w:b/>
        </w:rPr>
        <w:t>do dnia 15</w:t>
      </w:r>
      <w:r w:rsidRPr="003946CD">
        <w:rPr>
          <w:rFonts w:ascii="Verdana" w:eastAsia="Arial Unicode MS" w:hAnsi="Verdana" w:cs="Arial Unicode MS"/>
          <w:b/>
        </w:rPr>
        <w:t>.</w:t>
      </w:r>
      <w:r>
        <w:rPr>
          <w:rFonts w:ascii="Verdana" w:eastAsia="Arial Unicode MS" w:hAnsi="Verdana" w:cs="Arial Unicode MS"/>
          <w:b/>
        </w:rPr>
        <w:t>12</w:t>
      </w:r>
      <w:r w:rsidRPr="003946CD">
        <w:rPr>
          <w:rFonts w:ascii="Verdana" w:eastAsia="Arial Unicode MS" w:hAnsi="Verdana" w:cs="Arial Unicode MS"/>
          <w:b/>
        </w:rPr>
        <w:t>.2017 r.</w:t>
      </w:r>
    </w:p>
    <w:p w:rsidR="004C2CAF" w:rsidRPr="003946CD" w:rsidRDefault="004C2CAF" w:rsidP="00571B5E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</w:p>
    <w:p w:rsidR="004C2CAF" w:rsidRDefault="004C2CAF" w:rsidP="007730F6">
      <w:pPr>
        <w:pStyle w:val="PlainText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>7. Udzielamy gwarancji na okres</w:t>
      </w:r>
      <w:r>
        <w:rPr>
          <w:rFonts w:ascii="Verdana" w:eastAsia="Arial Unicode MS" w:hAnsi="Verdana" w:cs="Arial Unicode MS"/>
        </w:rPr>
        <w:t>:</w:t>
      </w:r>
    </w:p>
    <w:p w:rsidR="004C2CAF" w:rsidRDefault="004C2CAF" w:rsidP="007730F6">
      <w:pPr>
        <w:pStyle w:val="PlainText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</w:rPr>
        <w:t xml:space="preserve">- </w:t>
      </w:r>
      <w:r w:rsidRPr="00062715">
        <w:rPr>
          <w:rFonts w:ascii="Verdana" w:hAnsi="Verdana"/>
          <w:b/>
        </w:rPr>
        <w:t>….. (</w:t>
      </w:r>
      <w:r>
        <w:rPr>
          <w:rFonts w:ascii="Verdana" w:hAnsi="Verdana"/>
          <w:b/>
        </w:rPr>
        <w:t>6 lub 12</w:t>
      </w:r>
      <w:r w:rsidRPr="00062715">
        <w:rPr>
          <w:rFonts w:ascii="Verdana" w:hAnsi="Verdana"/>
          <w:b/>
        </w:rPr>
        <w:t xml:space="preserve">) </w:t>
      </w:r>
      <w:r w:rsidRPr="00062715">
        <w:rPr>
          <w:rFonts w:ascii="Verdana" w:hAnsi="Verdana"/>
        </w:rPr>
        <w:t xml:space="preserve">miesięcy 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na </w:t>
      </w:r>
      <w:r w:rsidRPr="00A37403">
        <w:rPr>
          <w:rFonts w:ascii="Verdana" w:eastAsia="Arial Unicode MS" w:hAnsi="Verdana" w:cs="Arial Unicode MS"/>
        </w:rPr>
        <w:t xml:space="preserve">wykonane prace </w:t>
      </w:r>
      <w:r>
        <w:rPr>
          <w:rFonts w:ascii="Verdana" w:eastAsia="Arial Unicode MS" w:hAnsi="Verdana" w:cs="Arial Unicode MS"/>
        </w:rPr>
        <w:t>w zakresie</w:t>
      </w:r>
      <w:r w:rsidRPr="00BB1057">
        <w:rPr>
          <w:rFonts w:ascii="Verdana" w:eastAsia="Arial Unicode MS" w:hAnsi="Verdana" w:cs="Arial Unicode MS"/>
        </w:rPr>
        <w:t xml:space="preserve"> robót antykorozyjnych i w zakresie wykonanych napraw powierzchni betonów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oraz wyrażamy zgodę na umowne rozszerzenie okresu rękojmi na czas trwania gwarancji (art. 558 § 1 kodeksu cywilnego)</w:t>
      </w:r>
      <w:r>
        <w:rPr>
          <w:rFonts w:ascii="Verdana" w:eastAsia="Arial Unicode MS" w:hAnsi="Verdana" w:cs="Arial Unicode MS"/>
          <w:sz w:val="18"/>
          <w:szCs w:val="18"/>
        </w:rPr>
        <w:t xml:space="preserve"> – </w:t>
      </w:r>
      <w:r w:rsidRPr="007730F6">
        <w:rPr>
          <w:rFonts w:ascii="Verdana" w:eastAsia="Arial Unicode MS" w:hAnsi="Verdana" w:cs="Arial Unicode MS"/>
          <w:sz w:val="18"/>
          <w:szCs w:val="18"/>
          <w:u w:val="single"/>
        </w:rPr>
        <w:t xml:space="preserve">dotyczy </w:t>
      </w:r>
      <w:r>
        <w:rPr>
          <w:rFonts w:ascii="Verdana" w:eastAsia="Arial Unicode MS" w:hAnsi="Verdana" w:cs="Arial Unicode MS"/>
          <w:sz w:val="18"/>
          <w:szCs w:val="18"/>
          <w:u w:val="single"/>
        </w:rPr>
        <w:t xml:space="preserve">CZĘŚCI </w:t>
      </w:r>
      <w:r w:rsidRPr="007730F6">
        <w:rPr>
          <w:rFonts w:ascii="Verdana" w:eastAsia="Arial Unicode MS" w:hAnsi="Verdana" w:cs="Arial Unicode MS"/>
          <w:sz w:val="18"/>
          <w:szCs w:val="18"/>
          <w:u w:val="single"/>
        </w:rPr>
        <w:t>1</w:t>
      </w:r>
      <w:r>
        <w:rPr>
          <w:rFonts w:ascii="Verdana" w:eastAsia="Arial Unicode MS" w:hAnsi="Verdana" w:cs="Arial Unicode MS"/>
          <w:sz w:val="18"/>
          <w:szCs w:val="18"/>
        </w:rPr>
        <w:t>;</w:t>
      </w:r>
    </w:p>
    <w:p w:rsidR="004C2CAF" w:rsidRDefault="004C2CAF" w:rsidP="00F14451">
      <w:pPr>
        <w:pStyle w:val="PlainText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</w:rPr>
        <w:t xml:space="preserve">- </w:t>
      </w:r>
      <w:r w:rsidRPr="00062715">
        <w:rPr>
          <w:rFonts w:ascii="Verdana" w:hAnsi="Verdana"/>
          <w:b/>
        </w:rPr>
        <w:t>….. (</w:t>
      </w:r>
      <w:r>
        <w:rPr>
          <w:rFonts w:ascii="Verdana" w:hAnsi="Verdana"/>
          <w:b/>
        </w:rPr>
        <w:t>6 lub 12</w:t>
      </w:r>
      <w:r w:rsidRPr="00062715">
        <w:rPr>
          <w:rFonts w:ascii="Verdana" w:hAnsi="Verdana"/>
          <w:b/>
        </w:rPr>
        <w:t xml:space="preserve">) </w:t>
      </w:r>
      <w:r w:rsidRPr="00062715">
        <w:rPr>
          <w:rFonts w:ascii="Verdana" w:hAnsi="Verdana"/>
        </w:rPr>
        <w:t xml:space="preserve">miesięcy 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na </w:t>
      </w:r>
      <w:r w:rsidRPr="00A37403">
        <w:rPr>
          <w:rFonts w:ascii="Verdana" w:eastAsia="Arial Unicode MS" w:hAnsi="Verdana" w:cs="Arial Unicode MS"/>
        </w:rPr>
        <w:t xml:space="preserve">wykonane prace </w:t>
      </w:r>
      <w:r>
        <w:rPr>
          <w:rFonts w:ascii="Verdana" w:eastAsia="Arial Unicode MS" w:hAnsi="Verdana" w:cs="Arial Unicode MS"/>
        </w:rPr>
        <w:t xml:space="preserve">w zakresie </w:t>
      </w:r>
      <w:r w:rsidRPr="00BB1057">
        <w:rPr>
          <w:rFonts w:ascii="Verdana" w:eastAsia="Arial Unicode MS" w:hAnsi="Verdana" w:cs="Arial Unicode MS"/>
        </w:rPr>
        <w:t>wymiany elementów drewnianych konstrukcji pomostów</w:t>
      </w:r>
      <w:r>
        <w:rPr>
          <w:rFonts w:ascii="Verdana" w:eastAsia="Arial Unicode MS" w:hAnsi="Verdana" w:cs="Arial Unicode MS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oraz wyrażamy zgodę na umowne rozszerzenie okresu rękojmi na czas trwania gwarancji (art. 558 § 1 kodeksu cywilnego)</w:t>
      </w:r>
      <w:r>
        <w:rPr>
          <w:rFonts w:ascii="Verdana" w:eastAsia="Arial Unicode MS" w:hAnsi="Verdana" w:cs="Arial Unicode MS"/>
          <w:sz w:val="18"/>
          <w:szCs w:val="18"/>
        </w:rPr>
        <w:t xml:space="preserve"> – </w:t>
      </w:r>
      <w:r w:rsidRPr="007730F6">
        <w:rPr>
          <w:rFonts w:ascii="Verdana" w:eastAsia="Arial Unicode MS" w:hAnsi="Verdana" w:cs="Arial Unicode MS"/>
          <w:sz w:val="18"/>
          <w:szCs w:val="18"/>
          <w:u w:val="single"/>
        </w:rPr>
        <w:t xml:space="preserve">dotyczy </w:t>
      </w:r>
      <w:r>
        <w:rPr>
          <w:rFonts w:ascii="Verdana" w:eastAsia="Arial Unicode MS" w:hAnsi="Verdana" w:cs="Arial Unicode MS"/>
          <w:sz w:val="18"/>
          <w:szCs w:val="18"/>
          <w:u w:val="single"/>
        </w:rPr>
        <w:t>CZĘŚCI</w:t>
      </w:r>
      <w:r w:rsidRPr="007730F6">
        <w:rPr>
          <w:rFonts w:ascii="Verdana" w:eastAsia="Arial Unicode MS" w:hAnsi="Verdana" w:cs="Arial Unicode MS"/>
          <w:sz w:val="18"/>
          <w:szCs w:val="18"/>
          <w:u w:val="single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  <w:u w:val="single"/>
        </w:rPr>
        <w:t>2</w:t>
      </w:r>
      <w:r>
        <w:rPr>
          <w:rFonts w:ascii="Verdana" w:eastAsia="Arial Unicode MS" w:hAnsi="Verdana" w:cs="Arial Unicode MS"/>
          <w:sz w:val="18"/>
          <w:szCs w:val="18"/>
        </w:rPr>
        <w:t>.</w:t>
      </w:r>
    </w:p>
    <w:p w:rsidR="004C2CAF" w:rsidRDefault="004C2CAF" w:rsidP="007730F6">
      <w:pPr>
        <w:pStyle w:val="PlainText"/>
        <w:jc w:val="both"/>
        <w:rPr>
          <w:rFonts w:ascii="Verdana" w:eastAsia="Arial Unicode MS" w:hAnsi="Verdana" w:cs="Arial Unicode MS"/>
          <w:highlight w:val="magenta"/>
        </w:rPr>
      </w:pPr>
    </w:p>
    <w:p w:rsidR="004C2CAF" w:rsidRDefault="004C2CAF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8</w:t>
      </w:r>
      <w:r w:rsidRPr="00062715">
        <w:rPr>
          <w:rFonts w:ascii="Verdana" w:eastAsia="Arial Unicode MS" w:hAnsi="Verdana" w:cs="Arial Unicode MS"/>
          <w:bCs/>
        </w:rPr>
        <w:t>.</w:t>
      </w:r>
      <w:r w:rsidRPr="00062715">
        <w:rPr>
          <w:rFonts w:ascii="Verdana" w:eastAsia="Arial Unicode MS" w:hAnsi="Verdana" w:cs="Arial Unicode MS"/>
          <w:bCs/>
        </w:rPr>
        <w:tab/>
        <w:t xml:space="preserve"> 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>
        <w:rPr>
          <w:rFonts w:ascii="Verdana" w:eastAsia="Arial Unicode MS" w:hAnsi="Verdana" w:cs="Arial Unicode MS"/>
        </w:rPr>
        <w:t>SIWZ</w:t>
      </w:r>
      <w:r w:rsidRPr="00062715">
        <w:rPr>
          <w:rFonts w:ascii="Verdana" w:eastAsia="Arial Unicode MS" w:hAnsi="Verdana" w:cs="Arial Unicode MS"/>
        </w:rPr>
        <w:t>.</w:t>
      </w:r>
    </w:p>
    <w:p w:rsidR="004C2CAF" w:rsidRPr="00EF3F84" w:rsidRDefault="004C2CAF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9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  <w:r>
        <w:rPr>
          <w:rFonts w:ascii="Verdana" w:eastAsia="Arial Unicode MS" w:hAnsi="Verdana" w:cs="Arial Unicode MS"/>
        </w:rPr>
        <w:t xml:space="preserve"> </w:t>
      </w:r>
      <w:r w:rsidRPr="00792186">
        <w:rPr>
          <w:rStyle w:val="FootnoteReference"/>
          <w:rFonts w:ascii="Verdana" w:hAnsi="Verdana"/>
          <w:color w:val="000000"/>
        </w:rPr>
        <w:footnoteReference w:id="3"/>
      </w:r>
      <w:r>
        <w:rPr>
          <w:rFonts w:ascii="Verdana" w:eastAsia="Arial Unicode MS" w:hAnsi="Verdana" w:cs="Arial Unicode MS"/>
        </w:rPr>
        <w:t xml:space="preserve"> </w:t>
      </w:r>
    </w:p>
    <w:p w:rsidR="004C2CAF" w:rsidRPr="007E355A" w:rsidRDefault="004C2CAF" w:rsidP="001B71A6">
      <w:pPr>
        <w:pStyle w:val="PlainText"/>
        <w:tabs>
          <w:tab w:val="left" w:leader="underscore" w:pos="9360"/>
        </w:tabs>
        <w:spacing w:before="16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  <w:u w:val="single"/>
        </w:rPr>
        <w:t>CZĘŚĆ</w:t>
      </w:r>
      <w:r>
        <w:rPr>
          <w:rFonts w:ascii="Verdana" w:eastAsia="Arial Unicode MS" w:hAnsi="Verdana" w:cs="Arial Unicode MS"/>
        </w:rPr>
        <w:t xml:space="preserve"> 1: …….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</w:rPr>
        <w:br/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4C2CAF" w:rsidRPr="00792186" w:rsidRDefault="004C2CAF" w:rsidP="00EF3F84">
      <w:pPr>
        <w:pStyle w:val="BodyText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podwykonawców).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B95AA8">
        <w:rPr>
          <w:rStyle w:val="FootnoteReference"/>
          <w:rFonts w:ascii="Verdana" w:hAnsi="Verdana"/>
          <w:b w:val="0"/>
          <w:color w:val="000000"/>
          <w:sz w:val="20"/>
          <w:szCs w:val="20"/>
        </w:rPr>
        <w:footnoteReference w:id="4"/>
      </w:r>
    </w:p>
    <w:p w:rsidR="004C2CAF" w:rsidRPr="00EF3F84" w:rsidRDefault="004C2CAF" w:rsidP="001B71A6">
      <w:pPr>
        <w:pStyle w:val="PlainText"/>
        <w:tabs>
          <w:tab w:val="left" w:leader="underscore" w:pos="9360"/>
        </w:tabs>
        <w:spacing w:before="8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4C2CAF" w:rsidRPr="007E355A" w:rsidRDefault="004C2CAF" w:rsidP="00BF58E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  <w:u w:val="single"/>
        </w:rPr>
        <w:t>CZĘŚĆ</w:t>
      </w:r>
      <w:r>
        <w:rPr>
          <w:rFonts w:ascii="Verdana" w:eastAsia="Arial Unicode MS" w:hAnsi="Verdana" w:cs="Arial Unicode MS"/>
        </w:rPr>
        <w:t xml:space="preserve"> 2: …….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</w:rPr>
        <w:br/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4C2CAF" w:rsidRPr="00792186" w:rsidRDefault="004C2CAF" w:rsidP="00BF58EA">
      <w:pPr>
        <w:pStyle w:val="BodyText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podwykonawców).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B95AA8">
        <w:rPr>
          <w:rStyle w:val="FootnoteReference"/>
          <w:rFonts w:ascii="Verdana" w:hAnsi="Verdana"/>
          <w:b w:val="0"/>
          <w:color w:val="000000"/>
          <w:sz w:val="20"/>
          <w:szCs w:val="20"/>
        </w:rPr>
        <w:footnoteReference w:id="5"/>
      </w:r>
    </w:p>
    <w:p w:rsidR="004C2CAF" w:rsidRPr="00144C0A" w:rsidRDefault="004C2CAF" w:rsidP="00144C0A">
      <w:pPr>
        <w:pStyle w:val="PlainText"/>
        <w:tabs>
          <w:tab w:val="left" w:leader="underscore" w:pos="9360"/>
        </w:tabs>
        <w:spacing w:before="8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4C2CAF" w:rsidRPr="00EF3F84" w:rsidRDefault="004C2CAF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10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SIWZ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4C2CAF" w:rsidRDefault="004C2CAF" w:rsidP="00EF3F84">
      <w:pPr>
        <w:pStyle w:val="PlainText"/>
        <w:jc w:val="both"/>
        <w:rPr>
          <w:rFonts w:ascii="Verdana" w:eastAsia="Arial Unicode MS" w:hAnsi="Verdana" w:cs="Arial Unicode MS"/>
          <w:bCs/>
        </w:rPr>
      </w:pPr>
    </w:p>
    <w:p w:rsidR="004C2CAF" w:rsidRPr="00EF3F84" w:rsidRDefault="004C2CAF" w:rsidP="00EF3F84">
      <w:pPr>
        <w:pStyle w:val="PlainTex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dla </w:t>
      </w:r>
      <w:r>
        <w:rPr>
          <w:rFonts w:ascii="Verdana" w:eastAsia="Arial Unicode MS" w:hAnsi="Verdana" w:cs="Arial Unicode MS"/>
          <w:sz w:val="18"/>
          <w:szCs w:val="18"/>
          <w:u w:val="single"/>
        </w:rPr>
        <w:t>CZĘŚCI</w:t>
      </w:r>
      <w:r>
        <w:rPr>
          <w:rFonts w:ascii="Verdana" w:eastAsia="Arial Unicode MS" w:hAnsi="Verdana" w:cs="Arial Unicode MS"/>
          <w:bCs/>
        </w:rPr>
        <w:t xml:space="preserve"> 1</w:t>
      </w:r>
      <w:r w:rsidRPr="00EF3F84">
        <w:rPr>
          <w:rFonts w:ascii="Verdana" w:eastAsia="Arial Unicode MS" w:hAnsi="Verdana" w:cs="Arial Unicode MS"/>
          <w:bCs/>
        </w:rPr>
        <w:t xml:space="preserve">, w wysokości wymaganej </w:t>
      </w:r>
      <w:r>
        <w:rPr>
          <w:rFonts w:ascii="Verdana" w:eastAsia="Arial Unicode MS" w:hAnsi="Verdana" w:cs="Arial Unicode MS"/>
          <w:bCs/>
        </w:rPr>
        <w:br/>
      </w:r>
      <w:r w:rsidRPr="00EF3F84">
        <w:rPr>
          <w:rFonts w:ascii="Verdana" w:eastAsia="Arial Unicode MS" w:hAnsi="Verdana" w:cs="Arial Unicode MS"/>
          <w:bCs/>
        </w:rPr>
        <w:t>w SIWZ</w:t>
      </w:r>
      <w:r>
        <w:rPr>
          <w:rFonts w:ascii="Verdana" w:eastAsia="Arial Unicode MS" w:hAnsi="Verdana" w:cs="Arial Unicode MS"/>
          <w:bCs/>
        </w:rPr>
        <w:t>,</w:t>
      </w:r>
      <w:r w:rsidRPr="00EF3F84">
        <w:rPr>
          <w:rFonts w:ascii="Verdana" w:eastAsia="Arial Unicode MS" w:hAnsi="Verdana" w:cs="Arial Unicode MS"/>
          <w:bCs/>
        </w:rPr>
        <w:t xml:space="preserve"> w formie …………………………………………………………………………..</w:t>
      </w:r>
      <w:r>
        <w:rPr>
          <w:rFonts w:ascii="Verdana" w:eastAsia="Arial Unicode MS" w:hAnsi="Verdana" w:cs="Arial Unicode MS"/>
          <w:bCs/>
        </w:rPr>
        <w:t xml:space="preserve"> </w:t>
      </w:r>
      <w:r w:rsidRPr="00BF58EA">
        <w:rPr>
          <w:rStyle w:val="FootnoteReference"/>
          <w:rFonts w:ascii="Verdana" w:hAnsi="Verdana"/>
          <w:color w:val="000000"/>
        </w:rPr>
        <w:footnoteReference w:id="6"/>
      </w:r>
    </w:p>
    <w:p w:rsidR="004C2CAF" w:rsidRPr="00BF58EA" w:rsidRDefault="004C2CAF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 </w:t>
      </w:r>
      <w:r>
        <w:rPr>
          <w:rFonts w:ascii="Verdana" w:eastAsia="Arial Unicode MS" w:hAnsi="Verdana" w:cs="Arial Unicode MS"/>
          <w:sz w:val="20"/>
          <w:szCs w:val="20"/>
        </w:rPr>
        <w:t>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B95AA8">
        <w:rPr>
          <w:rStyle w:val="FootnoteReference"/>
          <w:rFonts w:ascii="Verdana" w:hAnsi="Verdana"/>
          <w:color w:val="000000"/>
          <w:sz w:val="20"/>
          <w:szCs w:val="20"/>
        </w:rPr>
        <w:footnoteReference w:id="7"/>
      </w:r>
    </w:p>
    <w:p w:rsidR="004C2CAF" w:rsidRPr="00062715" w:rsidRDefault="004C2CAF" w:rsidP="00EF3F84">
      <w:pPr>
        <w:ind w:left="992" w:right="23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C2CAF" w:rsidRDefault="004C2CAF" w:rsidP="00BF58EA">
      <w:pPr>
        <w:pStyle w:val="PlainText"/>
        <w:jc w:val="both"/>
        <w:rPr>
          <w:rFonts w:ascii="Verdana" w:eastAsia="Arial Unicode MS" w:hAnsi="Verdana" w:cs="Arial Unicode MS"/>
          <w:bCs/>
        </w:rPr>
      </w:pPr>
    </w:p>
    <w:p w:rsidR="004C2CAF" w:rsidRPr="00EF3F84" w:rsidRDefault="004C2CAF" w:rsidP="00BF58EA">
      <w:pPr>
        <w:pStyle w:val="PlainTex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dla </w:t>
      </w:r>
      <w:r>
        <w:rPr>
          <w:rFonts w:ascii="Verdana" w:eastAsia="Arial Unicode MS" w:hAnsi="Verdana" w:cs="Arial Unicode MS"/>
          <w:sz w:val="18"/>
          <w:szCs w:val="18"/>
          <w:u w:val="single"/>
        </w:rPr>
        <w:t>CZĘŚCI</w:t>
      </w:r>
      <w:r>
        <w:rPr>
          <w:rFonts w:ascii="Verdana" w:eastAsia="Arial Unicode MS" w:hAnsi="Verdana" w:cs="Arial Unicode MS"/>
          <w:bCs/>
        </w:rPr>
        <w:t xml:space="preserve"> 2</w:t>
      </w:r>
      <w:r w:rsidRPr="00EF3F84">
        <w:rPr>
          <w:rFonts w:ascii="Verdana" w:eastAsia="Arial Unicode MS" w:hAnsi="Verdana" w:cs="Arial Unicode MS"/>
          <w:bCs/>
        </w:rPr>
        <w:t xml:space="preserve">, w wysokości wymaganej </w:t>
      </w:r>
      <w:r>
        <w:rPr>
          <w:rFonts w:ascii="Verdana" w:eastAsia="Arial Unicode MS" w:hAnsi="Verdana" w:cs="Arial Unicode MS"/>
          <w:bCs/>
        </w:rPr>
        <w:br/>
      </w:r>
      <w:r w:rsidRPr="00EF3F84">
        <w:rPr>
          <w:rFonts w:ascii="Verdana" w:eastAsia="Arial Unicode MS" w:hAnsi="Verdana" w:cs="Arial Unicode MS"/>
          <w:bCs/>
        </w:rPr>
        <w:t>w SIWZ</w:t>
      </w:r>
      <w:r>
        <w:rPr>
          <w:rFonts w:ascii="Verdana" w:eastAsia="Arial Unicode MS" w:hAnsi="Verdana" w:cs="Arial Unicode MS"/>
          <w:bCs/>
        </w:rPr>
        <w:t>,</w:t>
      </w:r>
      <w:r w:rsidRPr="00EF3F84">
        <w:rPr>
          <w:rFonts w:ascii="Verdana" w:eastAsia="Arial Unicode MS" w:hAnsi="Verdana" w:cs="Arial Unicode MS"/>
          <w:bCs/>
        </w:rPr>
        <w:t xml:space="preserve"> w formie …………………………………………………………………………..</w:t>
      </w:r>
      <w:r>
        <w:rPr>
          <w:rFonts w:ascii="Verdana" w:eastAsia="Arial Unicode MS" w:hAnsi="Verdana" w:cs="Arial Unicode MS"/>
          <w:bCs/>
        </w:rPr>
        <w:t xml:space="preserve"> </w:t>
      </w:r>
      <w:r w:rsidRPr="00BF58EA">
        <w:rPr>
          <w:rStyle w:val="FootnoteReference"/>
          <w:rFonts w:ascii="Verdana" w:hAnsi="Verdana"/>
          <w:color w:val="000000"/>
        </w:rPr>
        <w:footnoteReference w:id="8"/>
      </w:r>
    </w:p>
    <w:p w:rsidR="004C2CAF" w:rsidRPr="00BF58EA" w:rsidRDefault="004C2CAF" w:rsidP="00BF58EA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 </w:t>
      </w:r>
      <w:r>
        <w:rPr>
          <w:rFonts w:ascii="Verdana" w:eastAsia="Arial Unicode MS" w:hAnsi="Verdana" w:cs="Arial Unicode MS"/>
          <w:sz w:val="20"/>
          <w:szCs w:val="20"/>
        </w:rPr>
        <w:t>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B95AA8">
        <w:rPr>
          <w:rStyle w:val="FootnoteReference"/>
          <w:rFonts w:ascii="Verdana" w:hAnsi="Verdana"/>
          <w:color w:val="000000"/>
          <w:sz w:val="20"/>
          <w:szCs w:val="20"/>
        </w:rPr>
        <w:footnoteReference w:id="9"/>
      </w:r>
    </w:p>
    <w:p w:rsidR="004C2CAF" w:rsidRPr="00062715" w:rsidRDefault="004C2CAF" w:rsidP="00BF58EA">
      <w:pPr>
        <w:ind w:left="992" w:right="23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C2CAF" w:rsidRDefault="004C2CAF" w:rsidP="00BF58EA">
      <w:pPr>
        <w:pStyle w:val="PlainText"/>
        <w:jc w:val="both"/>
        <w:rPr>
          <w:rFonts w:ascii="Verdana" w:eastAsia="Arial Unicode MS" w:hAnsi="Verdana" w:cs="Arial Unicode MS"/>
          <w:bCs/>
        </w:rPr>
      </w:pPr>
    </w:p>
    <w:p w:rsidR="004C2CAF" w:rsidRDefault="004C2CAF" w:rsidP="00591B07">
      <w:pPr>
        <w:pStyle w:val="PlainText"/>
        <w:numPr>
          <w:ilvl w:val="0"/>
          <w:numId w:val="18"/>
        </w:numPr>
        <w:tabs>
          <w:tab w:val="clear" w:pos="720"/>
          <w:tab w:val="num" w:pos="0"/>
        </w:tabs>
        <w:spacing w:before="240" w:line="360" w:lineRule="auto"/>
        <w:ind w:left="0" w:firstLine="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Oświadczamy,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że zapoznaliśmy się ze specyfikacją istotnych warunków zamówienia oraz projektem umowy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4C2CAF" w:rsidRPr="00006711" w:rsidRDefault="004C2CAF" w:rsidP="00591B07">
      <w:pPr>
        <w:pStyle w:val="PlainText"/>
        <w:numPr>
          <w:ilvl w:val="0"/>
          <w:numId w:val="18"/>
        </w:numPr>
        <w:tabs>
          <w:tab w:val="clear" w:pos="720"/>
          <w:tab w:val="num" w:pos="0"/>
        </w:tabs>
        <w:spacing w:before="240" w:line="360" w:lineRule="auto"/>
        <w:ind w:left="0" w:firstLine="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Oświadczamy, że jesteśmy mikroprzedsiębiorstwem bądź małym lub średnim przedsiębiorstwem (wpisać TAK lub NIE) ……………. .</w:t>
      </w:r>
    </w:p>
    <w:p w:rsidR="004C2CAF" w:rsidRPr="00006711" w:rsidRDefault="004C2CAF" w:rsidP="00591B07">
      <w:pPr>
        <w:pStyle w:val="PlainText"/>
        <w:numPr>
          <w:ilvl w:val="0"/>
          <w:numId w:val="18"/>
        </w:numPr>
        <w:spacing w:before="240" w:line="360" w:lineRule="auto"/>
        <w:ind w:left="180" w:hanging="18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Wszelką korespondencję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w sprawie przedmiotowego postępowania należy kierować na poniższy adres:</w:t>
      </w:r>
    </w:p>
    <w:p w:rsidR="004C2CAF" w:rsidRPr="00006711" w:rsidRDefault="004C2CAF" w:rsidP="00591B07">
      <w:pPr>
        <w:pStyle w:val="PlainTex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Imię i nazwisko (nazwa): ………………………………………………………………………………………….</w:t>
      </w:r>
    </w:p>
    <w:p w:rsidR="004C2CAF" w:rsidRPr="00006711" w:rsidRDefault="004C2CAF" w:rsidP="00591B07">
      <w:pPr>
        <w:pStyle w:val="PlainTex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Adres: ……………………………………………………………………………………………………………….</w:t>
      </w:r>
    </w:p>
    <w:p w:rsidR="004C2CAF" w:rsidRPr="00591B07" w:rsidRDefault="004C2CAF" w:rsidP="00591B07">
      <w:pPr>
        <w:pStyle w:val="PlainText"/>
        <w:tabs>
          <w:tab w:val="num" w:pos="360"/>
          <w:tab w:val="left" w:leader="dot" w:pos="9072"/>
        </w:tabs>
        <w:spacing w:before="120"/>
        <w:ind w:left="357" w:hanging="177"/>
        <w:jc w:val="both"/>
        <w:rPr>
          <w:rFonts w:ascii="Verdana" w:eastAsia="Arial Unicode MS" w:hAnsi="Verdana" w:cs="Arial Unicode MS"/>
          <w:sz w:val="18"/>
          <w:szCs w:val="18"/>
        </w:rPr>
      </w:pPr>
      <w:r w:rsidRPr="00591B07">
        <w:rPr>
          <w:rFonts w:ascii="Verdana" w:eastAsia="Arial Unicode MS" w:hAnsi="Verdana" w:cs="Arial Unicode MS"/>
          <w:sz w:val="18"/>
          <w:szCs w:val="18"/>
        </w:rPr>
        <w:t xml:space="preserve">Tel. ……………………………..  Fax ………………………………….. </w:t>
      </w:r>
    </w:p>
    <w:p w:rsidR="004C2CAF" w:rsidRPr="00591B07" w:rsidRDefault="004C2CAF" w:rsidP="00591B07">
      <w:pPr>
        <w:pStyle w:val="PlainTex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sz w:val="18"/>
          <w:szCs w:val="18"/>
        </w:rPr>
      </w:pPr>
      <w:r w:rsidRPr="00591B07">
        <w:rPr>
          <w:rFonts w:ascii="Verdana" w:eastAsia="Arial Unicode MS" w:hAnsi="Verdana" w:cs="Arial Unicode MS"/>
          <w:sz w:val="18"/>
          <w:szCs w:val="18"/>
        </w:rPr>
        <w:t>E-mail: ……………………………………………………………………</w:t>
      </w:r>
    </w:p>
    <w:p w:rsidR="004C2CAF" w:rsidRDefault="004C2CAF" w:rsidP="00591B07">
      <w:pPr>
        <w:spacing w:before="12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C2CAF" w:rsidRPr="00006711" w:rsidRDefault="004C2CAF" w:rsidP="00591B07">
      <w:pPr>
        <w:spacing w:before="12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4C2CAF" w:rsidRDefault="004C2CAF" w:rsidP="00591B07">
      <w:pPr>
        <w:numPr>
          <w:ilvl w:val="0"/>
          <w:numId w:val="12"/>
        </w:numPr>
        <w:spacing w:before="12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4C2CAF" w:rsidRPr="00006711" w:rsidRDefault="004C2CAF" w:rsidP="00591B07">
      <w:pPr>
        <w:numPr>
          <w:ilvl w:val="0"/>
          <w:numId w:val="12"/>
        </w:numPr>
        <w:spacing w:before="12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4C2CAF" w:rsidRPr="00006711" w:rsidRDefault="004C2CAF" w:rsidP="00591B07">
      <w:pPr>
        <w:numPr>
          <w:ilvl w:val="0"/>
          <w:numId w:val="12"/>
        </w:numPr>
        <w:spacing w:before="12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Oświadczeni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a</w:t>
      </w:r>
      <w:r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 własne wykonawcy </w:t>
      </w:r>
    </w:p>
    <w:p w:rsidR="004C2CAF" w:rsidRPr="00006711" w:rsidRDefault="004C2CAF" w:rsidP="00591B07">
      <w:pPr>
        <w:numPr>
          <w:ilvl w:val="0"/>
          <w:numId w:val="12"/>
        </w:numPr>
        <w:spacing w:before="12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</w:p>
    <w:p w:rsidR="004C2CAF" w:rsidRPr="00006711" w:rsidRDefault="004C2CAF" w:rsidP="00591B07">
      <w:pPr>
        <w:numPr>
          <w:ilvl w:val="0"/>
          <w:numId w:val="12"/>
        </w:numPr>
        <w:spacing w:before="12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Wzór oświadczenia</w:t>
      </w:r>
      <w:r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 w:rsidRPr="00006711">
        <w:rPr>
          <w:rFonts w:ascii="Verdana" w:eastAsia="Arial Unicode MS" w:hAnsi="Verdana" w:cs="Arial Unicode MS"/>
          <w:sz w:val="18"/>
          <w:szCs w:val="18"/>
        </w:rPr>
        <w:t>*</w:t>
      </w:r>
    </w:p>
    <w:p w:rsidR="004C2CAF" w:rsidRDefault="004C2CAF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C2CAF" w:rsidRDefault="004C2CAF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C2CAF" w:rsidRDefault="004C2CAF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C2CAF" w:rsidRPr="007E355A" w:rsidRDefault="004C2CAF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4C2CAF" w:rsidRDefault="004C2CAF" w:rsidP="001C27EB">
      <w:pPr>
        <w:numPr>
          <w:ilvl w:val="0"/>
          <w:numId w:val="12"/>
        </w:numPr>
        <w:ind w:left="426" w:hanging="426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4C2CAF" w:rsidRPr="007E355A" w:rsidRDefault="004C2CAF" w:rsidP="001C27EB">
      <w:pPr>
        <w:numPr>
          <w:ilvl w:val="0"/>
          <w:numId w:val="12"/>
        </w:numPr>
        <w:ind w:left="426" w:hanging="426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4C2CAF" w:rsidRPr="007E355A" w:rsidRDefault="004C2CAF" w:rsidP="001C27EB">
      <w:pPr>
        <w:numPr>
          <w:ilvl w:val="0"/>
          <w:numId w:val="12"/>
        </w:numPr>
        <w:ind w:left="426" w:hanging="426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4C2CAF" w:rsidRPr="007E355A" w:rsidRDefault="004C2CAF" w:rsidP="001C27EB">
      <w:pPr>
        <w:numPr>
          <w:ilvl w:val="0"/>
          <w:numId w:val="12"/>
        </w:numPr>
        <w:ind w:left="426" w:hanging="426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1C27EB">
        <w:rPr>
          <w:rFonts w:ascii="Verdana" w:hAnsi="Verdana" w:cs="Verdana"/>
          <w:bCs/>
          <w:sz w:val="18"/>
          <w:szCs w:val="18"/>
        </w:rPr>
        <w:t>(należy złożyć w terminie 3 dni od zamieszczenia na stronie internetowej informacji, o której mowa w art. 86 ust. 5 ustawy Pzp)</w:t>
      </w:r>
      <w:r>
        <w:rPr>
          <w:rFonts w:ascii="Verdana" w:hAnsi="Verdana" w:cs="Verdana"/>
          <w:bCs/>
          <w:sz w:val="18"/>
          <w:szCs w:val="18"/>
        </w:rPr>
        <w:t xml:space="preserve"> </w:t>
      </w:r>
      <w:r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4C2CAF" w:rsidRPr="007E355A" w:rsidRDefault="004C2CAF">
      <w:pPr>
        <w:pStyle w:val="PlainText"/>
        <w:tabs>
          <w:tab w:val="num" w:pos="-7380"/>
        </w:tabs>
        <w:spacing w:before="240" w:line="360" w:lineRule="auto"/>
        <w:ind w:left="357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C2CAF" w:rsidRDefault="004C2CAF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C2CAF" w:rsidRPr="00FB4A28" w:rsidRDefault="004C2CAF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4C2CAF" w:rsidRPr="007E355A" w:rsidRDefault="004C2CAF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C2CAF" w:rsidRPr="008B646D" w:rsidRDefault="004C2CA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C2CAF" w:rsidRPr="00EF3F84" w:rsidRDefault="004C2CAF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4C2CAF" w:rsidRDefault="004C2CAF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C2CAF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2CAF" w:rsidRPr="007E355A" w:rsidRDefault="004C2CAF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CAF" w:rsidRDefault="004C2CAF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CZĘŚĆ 1*</w:t>
            </w:r>
          </w:p>
          <w:p w:rsidR="004C2CAF" w:rsidRDefault="004C2CAF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4C2CAF" w:rsidRPr="00884979" w:rsidRDefault="004C2CAF" w:rsidP="006B59E3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Wykonanie bieżącej konserwacji i utrzymanie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 należytym stanie elementów wyposażenia obiektów inżynierskich na terenie miasta Wrocławia</w:t>
            </w:r>
          </w:p>
        </w:tc>
      </w:tr>
    </w:tbl>
    <w:p w:rsidR="004C2CAF" w:rsidRPr="007E355A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Pr="00062715" w:rsidRDefault="004C2CAF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C2CAF" w:rsidRPr="00FB4A28" w:rsidRDefault="004C2CAF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4C2CAF" w:rsidRPr="00FB4A28" w:rsidRDefault="004C2CAF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C2CAF" w:rsidRPr="00062715" w:rsidRDefault="004C2CAF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C2CAF" w:rsidRDefault="004C2CAF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4C2CAF" w:rsidRPr="007E355A" w:rsidRDefault="004C2CAF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C2CAF" w:rsidRPr="00FB4A28" w:rsidRDefault="004C2CAF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C2CAF" w:rsidRDefault="004C2CAF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C2CAF" w:rsidRDefault="004C2CAF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C2CAF" w:rsidRDefault="004C2CAF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C2CAF" w:rsidRDefault="004C2CAF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C2CAF" w:rsidRPr="008B646D" w:rsidRDefault="004C2CAF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195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80"/>
        <w:gridCol w:w="4391"/>
        <w:gridCol w:w="850"/>
        <w:gridCol w:w="954"/>
        <w:gridCol w:w="1222"/>
        <w:gridCol w:w="1298"/>
      </w:tblGrid>
      <w:tr w:rsidR="004C2CAF" w:rsidRPr="00412C55" w:rsidTr="00875696">
        <w:trPr>
          <w:trHeight w:val="402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E64606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Zakres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prac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I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lość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C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ena jedn.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W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artość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[zł]</w:t>
            </w:r>
          </w:p>
        </w:tc>
      </w:tr>
      <w:tr w:rsidR="004C2CAF" w:rsidRPr="00412C55" w:rsidTr="00875696">
        <w:trPr>
          <w:trHeight w:val="30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1</w:t>
            </w:r>
          </w:p>
        </w:tc>
        <w:tc>
          <w:tcPr>
            <w:tcW w:w="4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3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4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5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6</w:t>
            </w:r>
          </w:p>
        </w:tc>
      </w:tr>
      <w:tr w:rsidR="004C2CAF" w:rsidRPr="00412C55" w:rsidTr="00875696">
        <w:trPr>
          <w:trHeight w:val="402"/>
        </w:trPr>
        <w:tc>
          <w:tcPr>
            <w:tcW w:w="91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CZĘŚĆ 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1 - </w:t>
            </w:r>
            <w:r w:rsidRPr="00D716EF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Konserwacja i utrzymanie w</w:t>
            </w: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 należytym stanie urządzeń dylatacyjnych obiektów inżynierskich oraz oczyszczanie odwodnienia obiektów inżynierskich</w:t>
            </w:r>
          </w:p>
        </w:tc>
      </w:tr>
      <w:tr w:rsidR="004C2CAF" w:rsidRPr="00412C55" w:rsidTr="00591B07">
        <w:trPr>
          <w:trHeight w:val="92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 xml:space="preserve">Oczyszczenie dylatacji modułowych na jezdni i chodnikach wraz z dokręceniem nakładek wyciszających ( w razie konieczności wymiana uszkodzonych łączników na nowe)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mb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</w:tr>
      <w:tr w:rsidR="004C2CAF" w:rsidRPr="00412C55" w:rsidTr="00591B07">
        <w:trPr>
          <w:trHeight w:val="87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Oczyszczenie dylatacji blokowych na jezdni i chodnikach wraz z dokręceniem elementów mocujących ( w razie konieczności wymiana uszkodzonych łączników na nowe)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mb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57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 xml:space="preserve">Oczyszczenie i konserwacja dylatacji modułowych z elementami mechanizmu nożycowego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mb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1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Oczyszczenie zastępczego systemu odwodnienia dylatacji modułowych na estakadach oraz moście Milenijnym i Estakadach wsch. , zach. wiaduktach na Gądowiance wraz ze studniami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mb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1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 xml:space="preserve">Oczyszczenie wpustów wraz z opaską (ściekiem ) szerokości 0,5m wzdłuż krawężników obiektów mostowych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1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 xml:space="preserve">Oczyszczenie odwodnienia liniowego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mb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1580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1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 xml:space="preserve">Oczyszczenie koryta odwodnieniowego na części chodnika technologicznego estakad Jana III Sobieskiego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mb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1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 xml:space="preserve">Oczyszczenie prefabrykowanych ścieków skarpowych i przykrawężnikowych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mb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1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 xml:space="preserve">Udrożnienie kolektorów wraz z ich uszczelnieniem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mb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5758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1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 xml:space="preserve">Oczyszczenie stalowych i betonowych elementów opasek wraz z naprawą powierzchniową betonu i odtworzeniem powłok zabezpieczających przeciw korozji na Moście Sikorskiego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C2CAF" w:rsidRPr="00412C55" w:rsidTr="00591B07">
        <w:trPr>
          <w:trHeight w:val="1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Oczyszczenie stalowych krawężników z uszkodzonych powłok malarskich i ponowne zabezpieczenie antykorozyjne elementów wraz z wpustam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i na mostach Dmowskiego i Mieszcz</w:t>
            </w: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ańskich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840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C2CAF" w:rsidRPr="00412C55" w:rsidTr="00591B07">
        <w:trPr>
          <w:trHeight w:val="1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 xml:space="preserve">Oczyszczenie odstojników wraz z kanałami odprowadzającymi do nich wody opadowe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C2CAF" w:rsidRPr="00412C55" w:rsidTr="00591B07">
        <w:trPr>
          <w:trHeight w:val="1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 xml:space="preserve">Oczyszczenie studni chłonnych wraz z kanałami odprowadzającymi do nich wody opadowe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1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Oczyszczanie nisz podłożyskowych z wywozem i utylizacją zanieczyszczeń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91B07">
              <w:rPr>
                <w:rFonts w:ascii="Verdana" w:hAnsi="Verdana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875696" w:rsidRDefault="004C2CAF" w:rsidP="00412C5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402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2CAF" w:rsidRPr="000E5B02" w:rsidRDefault="004C2CAF" w:rsidP="000E5B02">
            <w:pPr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Cena ofertowa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netto (suma poz.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od 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1 do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14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402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2CAF" w:rsidRPr="000E5B02" w:rsidRDefault="004C2CAF" w:rsidP="000E5B02">
            <w:pPr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Podatek VAT (od poz.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15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C2CAF" w:rsidRPr="00412C55" w:rsidTr="00875696">
        <w:trPr>
          <w:trHeight w:val="402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2CAF" w:rsidRPr="000E5B02" w:rsidRDefault="004C2CAF" w:rsidP="000E5B02">
            <w:pPr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Cena ofertowa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brutto (suma poz.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15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i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16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412C55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4C2CAF" w:rsidRPr="007E355A" w:rsidRDefault="004C2CAF" w:rsidP="000E5B02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C2CAF" w:rsidRDefault="004C2CAF" w:rsidP="000E5B02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C2CAF" w:rsidRPr="00FB4A28" w:rsidRDefault="004C2CAF" w:rsidP="000E5B02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C2CAF" w:rsidRPr="007E355A" w:rsidRDefault="004C2CAF" w:rsidP="000E5B02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Pr="001917DA" w:rsidRDefault="004C2CAF" w:rsidP="001917DA">
      <w:pPr>
        <w:rPr>
          <w:rFonts w:ascii="Verdana" w:eastAsia="Arial Unicode MS" w:hAnsi="Verdana" w:cs="Arial Unicode MS"/>
          <w:sz w:val="20"/>
          <w:szCs w:val="20"/>
        </w:rPr>
      </w:pPr>
      <w:r w:rsidRPr="001917DA">
        <w:rPr>
          <w:rFonts w:ascii="Verdana" w:eastAsia="Arial Unicode MS" w:hAnsi="Verdana" w:cs="Arial Unicode MS"/>
          <w:sz w:val="20"/>
          <w:szCs w:val="20"/>
        </w:rPr>
        <w:t xml:space="preserve">* uzupełnić tylko w przypadku składania oferty na </w:t>
      </w:r>
      <w:r>
        <w:rPr>
          <w:rFonts w:ascii="Verdana" w:eastAsia="Arial Unicode MS" w:hAnsi="Verdana" w:cs="Arial Unicode MS"/>
          <w:sz w:val="20"/>
          <w:szCs w:val="20"/>
        </w:rPr>
        <w:t>część</w:t>
      </w:r>
      <w:r w:rsidRPr="001917DA">
        <w:rPr>
          <w:rFonts w:ascii="Verdana" w:eastAsia="Arial Unicode MS" w:hAnsi="Verdana" w:cs="Arial Unicode MS"/>
          <w:sz w:val="20"/>
          <w:szCs w:val="20"/>
        </w:rPr>
        <w:t xml:space="preserve"> nr 1 </w:t>
      </w: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C2CAF" w:rsidRPr="007E355A" w:rsidTr="000E5B02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2CAF" w:rsidRPr="007E355A" w:rsidRDefault="004C2CAF" w:rsidP="000E5B02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CAF" w:rsidRDefault="004C2CAF" w:rsidP="000E5B02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CZĘŚĆ 2*</w:t>
            </w:r>
          </w:p>
          <w:p w:rsidR="004C2CAF" w:rsidRDefault="004C2CAF" w:rsidP="000E5B0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4C2CAF" w:rsidRPr="00884979" w:rsidRDefault="004C2CAF" w:rsidP="000E5B02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Wykonanie bieżącej konserwacji i utrzymanie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 należytym stanie elementów wyposażenia obiektów inżynierskich na terenie miasta Wrocławia</w:t>
            </w:r>
          </w:p>
        </w:tc>
      </w:tr>
    </w:tbl>
    <w:p w:rsidR="004C2CAF" w:rsidRDefault="004C2CAF" w:rsidP="000E5B02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Pr="007E355A" w:rsidRDefault="004C2CAF" w:rsidP="000E5B02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Pr="00062715" w:rsidRDefault="004C2CAF" w:rsidP="000E5B02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C2CAF" w:rsidRPr="00FB4A28" w:rsidRDefault="004C2CAF" w:rsidP="000E5B02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C2CAF" w:rsidRPr="00FB4A28" w:rsidRDefault="004C2CAF" w:rsidP="000E5B02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4C2CAF" w:rsidRPr="00FB4A28" w:rsidRDefault="004C2CAF" w:rsidP="000E5B02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C2CAF" w:rsidRPr="00062715" w:rsidRDefault="004C2CAF" w:rsidP="000E5B02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C2CAF" w:rsidRDefault="004C2CAF" w:rsidP="000E5B02">
      <w:pPr>
        <w:rPr>
          <w:rFonts w:ascii="Verdana" w:eastAsia="Arial Unicode MS" w:hAnsi="Verdana" w:cs="Arial Unicode MS"/>
          <w:sz w:val="18"/>
          <w:szCs w:val="18"/>
        </w:rPr>
      </w:pPr>
    </w:p>
    <w:p w:rsidR="004C2CAF" w:rsidRPr="007E355A" w:rsidRDefault="004C2CAF" w:rsidP="000E5B02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C2CAF" w:rsidRPr="00FB4A28" w:rsidRDefault="004C2CAF" w:rsidP="000E5B02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C2CAF" w:rsidRDefault="004C2CAF" w:rsidP="000E5B02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C2CAF" w:rsidRDefault="004C2CAF" w:rsidP="000E5B02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C2CAF" w:rsidRPr="008B646D" w:rsidRDefault="004C2CAF" w:rsidP="000E5B02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40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80"/>
        <w:gridCol w:w="4391"/>
        <w:gridCol w:w="850"/>
        <w:gridCol w:w="1276"/>
        <w:gridCol w:w="992"/>
        <w:gridCol w:w="1418"/>
      </w:tblGrid>
      <w:tr w:rsidR="004C2CAF" w:rsidRPr="00412C55" w:rsidTr="000E5B02">
        <w:trPr>
          <w:trHeight w:val="402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F6500D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Zakres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prac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I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lość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C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ena jedn.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W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artość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[zł]</w:t>
            </w:r>
          </w:p>
        </w:tc>
      </w:tr>
      <w:tr w:rsidR="004C2CAF" w:rsidRPr="00412C55" w:rsidTr="000E5B02">
        <w:trPr>
          <w:trHeight w:val="30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1</w:t>
            </w:r>
          </w:p>
        </w:tc>
        <w:tc>
          <w:tcPr>
            <w:tcW w:w="4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</w:pPr>
            <w:r w:rsidRPr="00412C55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6</w:t>
            </w:r>
          </w:p>
        </w:tc>
      </w:tr>
      <w:tr w:rsidR="004C2CAF" w:rsidRPr="00412C55" w:rsidTr="000E5B02">
        <w:trPr>
          <w:trHeight w:val="402"/>
        </w:trPr>
        <w:tc>
          <w:tcPr>
            <w:tcW w:w="94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DF2B5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Część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2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- </w:t>
            </w: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t>Impregnacja drewnianych pomostów konstrukcji kładek i mostów wraz z wymianą uszkodzonych elementów, Usuwanie wegetującej roślinności i samosiejek z obiektów inżynierskich; Oczyszczenie nisz podłożyskowych z zanieczyszczeń; Mycie elementów balustrad, konstrukcji mostów i ekranów dźwiękochłonnych na i poza obiektami inżynierskimi</w:t>
            </w:r>
          </w:p>
        </w:tc>
      </w:tr>
      <w:tr w:rsidR="004C2CAF" w:rsidRPr="00412C55" w:rsidTr="000E5B02">
        <w:trPr>
          <w:trHeight w:val="132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Koszenie traw na stożkach umocnionych darniną wraz z wywozem i utylizacją materiału z pokosu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4C2CAF" w:rsidRPr="00412C55" w:rsidTr="000E5B02">
        <w:trPr>
          <w:trHeight w:val="7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Usuwanie samosiejek z chodników technologicznych, dojść do obiektów w rejonie przyczółków, ze stożków nieumocnionych i umocnionych zabrukiem, jombami, trylinką, innymi elementami prafabrykowanymi oraz schodów skarpowych wraz z uzupełnieniem ubytków powstałych w wyniku działań , wywóz i utylizacja odpadów roślinnych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4C2CAF" w:rsidRPr="00412C55" w:rsidTr="000E5B02">
        <w:trPr>
          <w:trHeight w:val="57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Mycie konstrukcji stalowych z zanieczyszczeń, soli po okresie zimowym myjką wysokociśnieniową z uwzględnieniem miejscowego uzupełnienia powłok antykorozyjnych i doborem farb z zachowaniem istniejącej kolorystyki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4C2CAF" w:rsidRPr="00412C55" w:rsidTr="000E5B02">
        <w:trPr>
          <w:trHeight w:val="57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 xml:space="preserve">Mycie i czyszczenie konstrukcji przeziernych elementów ekranów akustycznych, elementów oszklonych balustrad , zadaszeń, witryn wraz z konserwacją powierzchni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16000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4C2CAF" w:rsidRPr="00412C55" w:rsidTr="00591B07">
        <w:trPr>
          <w:trHeight w:val="7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 xml:space="preserve">Wymiana uszkodzonych elementów drewnianych konstrukcji wraz z ich przygotowaniem i impregnacją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4C2CAF" w:rsidRPr="00412C55" w:rsidTr="00591B07">
        <w:trPr>
          <w:trHeight w:val="709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 xml:space="preserve">Konserwacja drewnianych elementów na obiektach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4C2CAF" w:rsidRPr="00412C55" w:rsidTr="00591B07">
        <w:trPr>
          <w:trHeight w:val="896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Wymi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a</w:t>
            </w: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 xml:space="preserve">na uszkodzonych pomostów drewnianych na elementy z desek kompozytowych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4C2CAF" w:rsidRPr="000E5B02" w:rsidTr="00BC279E">
        <w:trPr>
          <w:trHeight w:val="8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2CAF" w:rsidRPr="00591B07" w:rsidRDefault="004C2CAF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Konserwacja powierzchni chromowanych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591B07" w:rsidRDefault="004C2CAF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91B07">
              <w:rPr>
                <w:rFonts w:ascii="Verdana" w:hAnsi="Verdana"/>
                <w:color w:val="000000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 w:rsidP="00BC279E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0E5B02" w:rsidRDefault="004C2CAF" w:rsidP="00BC279E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4C2CAF" w:rsidRPr="00412C55" w:rsidTr="00BC279E">
        <w:trPr>
          <w:trHeight w:val="402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2CAF" w:rsidRPr="000E5B02" w:rsidRDefault="004C2CAF" w:rsidP="002203F8">
            <w:pPr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Cena ofertowa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netto (suma poz.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od 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1 do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8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C2CAF" w:rsidRPr="00412C55" w:rsidTr="000E5B02">
        <w:trPr>
          <w:trHeight w:val="402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2CAF" w:rsidRPr="000E5B02" w:rsidRDefault="004C2CAF" w:rsidP="002203F8">
            <w:pPr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Podatek VAT (od poz.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9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C2CAF" w:rsidRPr="00412C55" w:rsidTr="000E5B02">
        <w:trPr>
          <w:trHeight w:val="402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2CAF" w:rsidRPr="000E5B02" w:rsidRDefault="004C2CAF" w:rsidP="00C91B40">
            <w:pPr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Cena ofertowa brutto (suma poz. 9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i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10</w:t>
            </w:r>
            <w:r w:rsidRPr="00412C5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CAF" w:rsidRPr="00412C55" w:rsidRDefault="004C2CAF" w:rsidP="000E5B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4C2CAF" w:rsidRDefault="004C2CAF" w:rsidP="000E5B02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Pr="007E355A" w:rsidRDefault="004C2CAF" w:rsidP="00C91B4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C2CAF" w:rsidRPr="00FB4A28" w:rsidRDefault="004C2CAF" w:rsidP="00C91B4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C2CAF" w:rsidRPr="007E355A" w:rsidRDefault="004C2CAF" w:rsidP="00C91B4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C2CAF" w:rsidRDefault="004C2CAF" w:rsidP="00C91B4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>
        <w:rPr>
          <w:rFonts w:ascii="Verdana" w:eastAsia="Arial Unicode MS" w:hAnsi="Verdana" w:cs="Arial Unicode MS"/>
          <w:sz w:val="20"/>
          <w:szCs w:val="20"/>
        </w:rPr>
        <w:t>* uzupełnić tylko w przypadku składania oferty na część nr 2</w:t>
      </w: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C2CAF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2CAF" w:rsidRPr="007E355A" w:rsidRDefault="004C2CA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CAF" w:rsidRDefault="004C2CAF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4C2CAF" w:rsidRDefault="004C2CAF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4C2CAF" w:rsidRPr="00884979" w:rsidRDefault="004C2CAF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Wykonanie bieżącej konserwacji i utrzymanie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 należytym stanie elementów wyposażenia obiektów inżynierskich na terenie miasta Wrocławia</w:t>
            </w:r>
          </w:p>
        </w:tc>
      </w:tr>
    </w:tbl>
    <w:p w:rsidR="004C2CAF" w:rsidRDefault="004C2CAF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Pr="007E355A" w:rsidRDefault="004C2CAF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Pr="00FB4A28" w:rsidRDefault="004C2CAF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C2CAF" w:rsidRPr="00FB4A28" w:rsidRDefault="004C2CAF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C2CAF" w:rsidRPr="00FB4A28" w:rsidRDefault="004C2CAF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4C2CAF" w:rsidRPr="00FB4A28" w:rsidRDefault="004C2CAF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C2CAF" w:rsidRPr="00062715" w:rsidRDefault="004C2CAF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C2CAF" w:rsidRDefault="004C2CAF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4C2CAF" w:rsidRPr="007E355A" w:rsidRDefault="004C2CAF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C2CAF" w:rsidRPr="00FB4A28" w:rsidRDefault="004C2CAF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C2CAF" w:rsidRPr="008B646D" w:rsidRDefault="004C2CAF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C2CAF" w:rsidRDefault="004C2CAF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Pr="00713FBB" w:rsidRDefault="004C2CAF" w:rsidP="00713FBB">
      <w:pPr>
        <w:jc w:val="center"/>
        <w:rPr>
          <w:rFonts w:ascii="Verdana" w:eastAsia="Arial Unicode MS" w:hAnsi="Verdana" w:cs="Arial Unicode MS"/>
          <w:b/>
          <w:sz w:val="20"/>
          <w:szCs w:val="20"/>
        </w:rPr>
      </w:pPr>
      <w:r>
        <w:rPr>
          <w:rFonts w:ascii="Verdana" w:eastAsia="Arial Unicode MS" w:hAnsi="Verdana" w:cs="Arial Unicode MS"/>
          <w:b/>
          <w:bCs/>
          <w:sz w:val="20"/>
          <w:szCs w:val="20"/>
        </w:rPr>
        <w:t xml:space="preserve">CZĘŚĆ  </w:t>
      </w:r>
      <w:r w:rsidRPr="00713FBB">
        <w:rPr>
          <w:rFonts w:ascii="Verdana" w:eastAsia="Arial Unicode MS" w:hAnsi="Verdana" w:cs="Arial Unicode MS"/>
          <w:b/>
          <w:sz w:val="20"/>
          <w:szCs w:val="20"/>
        </w:rPr>
        <w:t xml:space="preserve"> ……</w:t>
      </w:r>
      <w:r>
        <w:rPr>
          <w:rFonts w:ascii="Verdana" w:eastAsia="Arial Unicode MS" w:hAnsi="Verdana" w:cs="Arial Unicode MS"/>
          <w:b/>
          <w:sz w:val="20"/>
          <w:szCs w:val="20"/>
        </w:rPr>
        <w:t xml:space="preserve"> *</w:t>
      </w:r>
    </w:p>
    <w:p w:rsidR="004C2CAF" w:rsidRPr="007E355A" w:rsidRDefault="004C2CAF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Default="004C2CAF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4C2CAF" w:rsidRDefault="004C2CAF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C2CAF" w:rsidRPr="008B646D" w:rsidRDefault="004C2CAF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C2CAF" w:rsidRPr="008B646D" w:rsidRDefault="004C2CAF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4C2CAF" w:rsidRPr="008B646D" w:rsidRDefault="004C2CAF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Pr="008B646D" w:rsidRDefault="004C2CAF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4C2CAF" w:rsidRDefault="004C2CAF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4C2CAF" w:rsidRPr="008B646D" w:rsidRDefault="004C2CAF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4C2CAF" w:rsidRPr="003C31CE" w:rsidRDefault="004C2CAF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4C2CAF" w:rsidRDefault="004C2CAF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Pr="00FB4A28" w:rsidRDefault="004C2CAF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C2CAF" w:rsidRPr="007E355A" w:rsidRDefault="004C2CAF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C2CAF" w:rsidRPr="003C31CE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C2CAF" w:rsidRDefault="004C2CA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C2CAF" w:rsidRDefault="004C2CA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C2CAF" w:rsidRDefault="004C2CA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C2CAF" w:rsidRDefault="004C2CA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C2CAF" w:rsidRDefault="004C2CA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C2CAF" w:rsidRDefault="004C2CA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C2CAF" w:rsidRDefault="004C2CA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C2CAF" w:rsidRDefault="004C2CA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C2CAF" w:rsidRDefault="004C2CAF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4C2CAF" w:rsidRDefault="004C2CAF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C2CAF" w:rsidRPr="003C31CE" w:rsidRDefault="004C2CAF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C2CAF" w:rsidRDefault="004C2CAF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>Oświadczam, że nie podlegam wykluczeniu z postępowania na podstawie art. 24 ust 1 pkt 12-23  ustawy Pzp.</w:t>
      </w:r>
    </w:p>
    <w:p w:rsidR="004C2CAF" w:rsidRPr="003C31CE" w:rsidRDefault="004C2CAF" w:rsidP="003C31CE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4C2CAF" w:rsidRPr="003C31CE" w:rsidRDefault="004C2CAF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4C2CAF" w:rsidRDefault="004C2CAF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4C2CAF" w:rsidRPr="003C31CE" w:rsidRDefault="004C2CAF" w:rsidP="003C31CE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4C2CAF" w:rsidRPr="003C31CE" w:rsidRDefault="004C2CAF" w:rsidP="003C31CE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4C2CAF" w:rsidRPr="003C31CE" w:rsidRDefault="004C2CAF" w:rsidP="003C31CE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Pr="003C31CE" w:rsidRDefault="004C2CAF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C2CAF" w:rsidRDefault="004C2CAF" w:rsidP="003C31CE">
      <w:pPr>
        <w:pStyle w:val="Akapitzlist2"/>
        <w:spacing w:line="240" w:lineRule="auto"/>
        <w:rPr>
          <w:rFonts w:ascii="Verdana" w:eastAsia="Arial Unicode MS" w:hAnsi="Verdana" w:cs="Arial Unicode MS"/>
          <w:sz w:val="20"/>
        </w:rPr>
      </w:pPr>
    </w:p>
    <w:p w:rsidR="004C2CAF" w:rsidRDefault="004C2CAF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C2CAF" w:rsidRDefault="004C2CAF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C2CAF" w:rsidRDefault="004C2CAF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C2CAF" w:rsidRPr="00FB4A28" w:rsidRDefault="004C2CAF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C2CAF" w:rsidRPr="007E355A" w:rsidRDefault="004C2CAF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C2CAF" w:rsidRPr="0009157E" w:rsidRDefault="004C2CAF" w:rsidP="00713FBB">
      <w:pPr>
        <w:pStyle w:val="PlainText"/>
        <w:rPr>
          <w:rFonts w:ascii="Verdana" w:eastAsia="Arial Unicode MS" w:hAnsi="Verdana" w:cs="Arial Unicode MS"/>
          <w:sz w:val="14"/>
          <w:szCs w:val="14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 xml:space="preserve">* </w:t>
      </w:r>
      <w:r>
        <w:rPr>
          <w:rFonts w:ascii="Verdana" w:eastAsia="Arial Unicode MS" w:hAnsi="Verdana" w:cs="Arial Unicode MS"/>
          <w:i/>
          <w:sz w:val="16"/>
          <w:szCs w:val="16"/>
        </w:rPr>
        <w:t>wypełnić dla części na które składana jest oferta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C2CAF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2CAF" w:rsidRDefault="004C2CA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4C2CAF" w:rsidRPr="007E355A" w:rsidRDefault="004C2CA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CAF" w:rsidRDefault="004C2CAF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4C2CAF" w:rsidRDefault="004C2CAF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4C2CAF" w:rsidRPr="00884979" w:rsidRDefault="004C2CAF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Wykonanie bieżącej konserwacji i utrzymanie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 należytym stanie elementów wyposażenia obiektów inżynierskich na terenie miasta Wrocławia</w:t>
            </w:r>
          </w:p>
        </w:tc>
      </w:tr>
    </w:tbl>
    <w:p w:rsidR="004C2CAF" w:rsidRDefault="004C2CAF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4C2CAF" w:rsidRPr="003C31CE" w:rsidRDefault="004C2CAF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4C2CAF" w:rsidRPr="003C31CE" w:rsidRDefault="004C2CAF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4C2CAF" w:rsidRPr="003C31CE" w:rsidRDefault="004C2CAF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4C2CAF" w:rsidRPr="003C31CE" w:rsidRDefault="004C2CAF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4C2CAF" w:rsidRPr="003C31CE" w:rsidRDefault="004C2CAF" w:rsidP="005B11F1">
      <w:pPr>
        <w:pStyle w:val="PlainTex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4C2CAF" w:rsidRPr="003C31CE" w:rsidRDefault="004C2CAF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4C2CAF" w:rsidRPr="003C31CE" w:rsidRDefault="004C2CAF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4C2CAF" w:rsidRPr="003C31CE" w:rsidRDefault="004C2CA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4C2CAF" w:rsidRPr="003C31CE" w:rsidRDefault="004C2CA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4C2CAF" w:rsidRPr="003C31CE" w:rsidRDefault="004C2CAF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4C2CAF" w:rsidRPr="003C31CE" w:rsidRDefault="004C2CAF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4C2CAF" w:rsidRPr="003C31CE" w:rsidRDefault="004C2CA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4C2CAF" w:rsidRPr="00031CB4" w:rsidRDefault="004C2CAF" w:rsidP="00A935E0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  <w:b/>
        </w:rPr>
      </w:pPr>
      <w:r>
        <w:rPr>
          <w:rFonts w:ascii="Verdana" w:hAnsi="Verdana"/>
          <w:b/>
          <w:bCs/>
        </w:rPr>
        <w:t xml:space="preserve">Wykonanie bieżącej konserwacji i utrzymanie w należytym stanie elementów wyposażenia obiektów inżynierskich na terenie miasta </w:t>
      </w:r>
      <w:r w:rsidRPr="00031CB4">
        <w:rPr>
          <w:rFonts w:ascii="Verdana" w:hAnsi="Verdana"/>
          <w:b/>
          <w:bCs/>
        </w:rPr>
        <w:t>Wrocławia</w:t>
      </w:r>
      <w:r w:rsidRPr="00031CB4">
        <w:rPr>
          <w:rFonts w:ascii="Verdana" w:eastAsia="Arial Unicode MS" w:hAnsi="Verdana" w:cs="Arial Unicode MS"/>
          <w:b/>
        </w:rPr>
        <w:t xml:space="preserve"> – </w:t>
      </w:r>
      <w:r>
        <w:rPr>
          <w:rFonts w:ascii="Verdana" w:eastAsia="Arial Unicode MS" w:hAnsi="Verdana" w:cs="Arial Unicode MS"/>
          <w:b/>
          <w:bCs/>
        </w:rPr>
        <w:t xml:space="preserve">CZĘŚĆ  </w:t>
      </w:r>
      <w:r w:rsidRPr="00031CB4">
        <w:rPr>
          <w:rFonts w:ascii="Verdana" w:eastAsia="Arial Unicode MS" w:hAnsi="Verdana" w:cs="Arial Unicode MS"/>
          <w:b/>
        </w:rPr>
        <w:t xml:space="preserve"> …</w:t>
      </w:r>
      <w:r>
        <w:rPr>
          <w:rFonts w:ascii="Verdana" w:eastAsia="Arial Unicode MS" w:hAnsi="Verdana" w:cs="Arial Unicode MS"/>
          <w:b/>
        </w:rPr>
        <w:t>.. *</w:t>
      </w:r>
    </w:p>
    <w:p w:rsidR="004C2CAF" w:rsidRPr="003C31CE" w:rsidRDefault="004C2CAF" w:rsidP="00A935E0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Pr="003C31CE">
        <w:rPr>
          <w:rFonts w:ascii="Verdana" w:eastAsia="Arial Unicode MS" w:hAnsi="Verdana" w:cs="Arial Unicode MS"/>
        </w:rPr>
        <w:t>świadczam, że:</w:t>
      </w:r>
    </w:p>
    <w:p w:rsidR="004C2CAF" w:rsidRDefault="004C2CA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4C2CAF" w:rsidRPr="003C31CE" w:rsidRDefault="004C2CAF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4C2CAF" w:rsidRDefault="004C2CA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4C2CAF" w:rsidRPr="003C31CE" w:rsidRDefault="004C2CAF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4C2CAF" w:rsidRDefault="004C2CA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4C2CAF" w:rsidRPr="003C31CE" w:rsidRDefault="004C2CAF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4C2CAF" w:rsidRPr="003C31CE" w:rsidRDefault="004C2CA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4C2CAF" w:rsidRPr="003C31CE" w:rsidRDefault="004C2CAF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4C2CAF" w:rsidRPr="003C31CE" w:rsidRDefault="004C2CA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4C2CAF" w:rsidRPr="003C31CE" w:rsidRDefault="004C2CAF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4C2CAF" w:rsidRDefault="004C2CA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C2CAF" w:rsidRDefault="004C2CA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C2CAF" w:rsidRDefault="004C2CA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C2CAF" w:rsidRPr="003C31CE" w:rsidRDefault="004C2CAF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4C2CAF" w:rsidRDefault="004C2CAF" w:rsidP="00156DCD">
      <w:pPr>
        <w:pStyle w:val="PlainTex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C2CAF" w:rsidRPr="009B63E9" w:rsidRDefault="004C2CAF" w:rsidP="00156DCD">
      <w:pPr>
        <w:pStyle w:val="PlainTex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4C2CAF" w:rsidRDefault="004C2CAF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4C2CAF" w:rsidRDefault="004C2CAF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C2CAF" w:rsidRDefault="004C2CAF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C2CAF" w:rsidRDefault="004C2CAF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C2CAF" w:rsidRDefault="004C2CAF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C2CAF" w:rsidRDefault="004C2CAF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C2CAF" w:rsidRDefault="004C2CAF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C2CAF" w:rsidRPr="0009157E" w:rsidRDefault="004C2CAF" w:rsidP="002D1F96">
      <w:pPr>
        <w:pStyle w:val="PlainText"/>
        <w:rPr>
          <w:rFonts w:ascii="Verdana" w:eastAsia="Arial Unicode MS" w:hAnsi="Verdana" w:cs="Arial Unicode MS"/>
          <w:sz w:val="14"/>
          <w:szCs w:val="14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 xml:space="preserve">* </w:t>
      </w:r>
      <w:r>
        <w:rPr>
          <w:rFonts w:ascii="Verdana" w:eastAsia="Arial Unicode MS" w:hAnsi="Verdana" w:cs="Arial Unicode MS"/>
          <w:i/>
          <w:sz w:val="16"/>
          <w:szCs w:val="16"/>
        </w:rPr>
        <w:t>wypełnić dla części  na które składana jest oferta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C2CAF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2CAF" w:rsidRPr="007E355A" w:rsidRDefault="004C2CA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CAF" w:rsidRDefault="004C2CAF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4C2CAF" w:rsidRDefault="004C2CAF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4C2CAF" w:rsidRDefault="004C2CAF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4C2CAF" w:rsidRPr="007E355A" w:rsidRDefault="004C2CAF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Wykonanie bieżącej konserwacji i utrzymanie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 należytym stanie elementów wyposażenia obiektów inżynierskich na terenie miasta Wrocławia</w:t>
            </w:r>
          </w:p>
        </w:tc>
      </w:tr>
    </w:tbl>
    <w:p w:rsidR="004C2CAF" w:rsidRDefault="004C2CA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Pr="007E355A" w:rsidRDefault="004C2CA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C2CAF" w:rsidRPr="0009157E" w:rsidRDefault="004C2CAF" w:rsidP="000A7ABF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4C2CAF" w:rsidRPr="0009157E" w:rsidRDefault="004C2CAF" w:rsidP="0009157E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C2CAF" w:rsidRPr="0009157E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Pr="0009157E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4C2CAF" w:rsidRPr="0009157E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Pr="0009157E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>*</w:t>
      </w:r>
      <w:r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</w:t>
      </w:r>
      <w:r w:rsidRPr="005C243F">
        <w:rPr>
          <w:rFonts w:ascii="Verdana" w:eastAsia="Arial Unicode MS" w:hAnsi="Verdana" w:cs="Arial Unicode MS"/>
          <w:b/>
          <w:bCs/>
          <w:iCs/>
          <w:sz w:val="20"/>
          <w:szCs w:val="20"/>
        </w:rPr>
        <w:t>nie należę</w:t>
      </w: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do</w:t>
      </w:r>
      <w:r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tej samej</w:t>
      </w: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grupy kapitałowej, o której mowa w 24 ust. </w:t>
      </w:r>
      <w:r>
        <w:rPr>
          <w:rFonts w:ascii="Verdana" w:eastAsia="Arial Unicode MS" w:hAnsi="Verdana" w:cs="Arial Unicode MS"/>
          <w:bCs/>
          <w:iCs/>
          <w:sz w:val="20"/>
          <w:szCs w:val="20"/>
        </w:rPr>
        <w:t>1</w:t>
      </w: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pkt </w:t>
      </w:r>
      <w:r>
        <w:rPr>
          <w:rFonts w:ascii="Verdana" w:eastAsia="Arial Unicode MS" w:hAnsi="Verdana" w:cs="Arial Unicode MS"/>
          <w:bCs/>
          <w:iCs/>
          <w:sz w:val="20"/>
          <w:szCs w:val="20"/>
        </w:rPr>
        <w:t>23</w:t>
      </w: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ustawy Pzp</w:t>
      </w:r>
    </w:p>
    <w:p w:rsidR="004C2CAF" w:rsidRPr="0009157E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4C2CAF" w:rsidRPr="0009157E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9157E">
        <w:rPr>
          <w:rFonts w:ascii="Verdana" w:eastAsia="Arial Unicode MS" w:hAnsi="Verdana" w:cs="Arial Unicode MS"/>
          <w:bCs/>
          <w:sz w:val="20"/>
          <w:szCs w:val="20"/>
        </w:rPr>
        <w:t>*</w:t>
      </w:r>
      <w:r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5C243F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o 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której mowa w 24 ust. </w:t>
      </w:r>
      <w:r>
        <w:rPr>
          <w:rFonts w:ascii="Verdana" w:eastAsia="Arial Unicode MS" w:hAnsi="Verdana" w:cs="Arial Unicode MS"/>
          <w:bCs/>
          <w:sz w:val="20"/>
          <w:szCs w:val="20"/>
        </w:rPr>
        <w:t>1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pkt </w:t>
      </w:r>
      <w:r>
        <w:rPr>
          <w:rFonts w:ascii="Verdana" w:eastAsia="Arial Unicode MS" w:hAnsi="Verdana" w:cs="Arial Unicode MS"/>
          <w:bCs/>
          <w:sz w:val="20"/>
          <w:szCs w:val="20"/>
        </w:rPr>
        <w:t>23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ustawy Pzp</w:t>
      </w:r>
      <w:r>
        <w:rPr>
          <w:rFonts w:ascii="Verdana" w:eastAsia="Arial Unicode MS" w:hAnsi="Verdana" w:cs="Arial Unicode MS"/>
          <w:bCs/>
          <w:sz w:val="20"/>
          <w:szCs w:val="20"/>
        </w:rPr>
        <w:t>,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>
        <w:rPr>
          <w:rFonts w:ascii="Verdana" w:eastAsia="Arial Unicode MS" w:hAnsi="Verdana" w:cs="Arial Unicode MS"/>
          <w:bCs/>
          <w:sz w:val="20"/>
          <w:szCs w:val="20"/>
        </w:rPr>
        <w:br/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>w skład której wchodzą następujące podmioty:</w:t>
      </w:r>
    </w:p>
    <w:p w:rsidR="004C2CAF" w:rsidRPr="0009157E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4C2CAF" w:rsidRPr="0009157E" w:rsidRDefault="004C2CAF" w:rsidP="000A7ABF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253"/>
        <w:gridCol w:w="4394"/>
      </w:tblGrid>
      <w:tr w:rsidR="004C2CAF" w:rsidRPr="0009157E" w:rsidTr="00CB0B32">
        <w:tc>
          <w:tcPr>
            <w:tcW w:w="709" w:type="dxa"/>
          </w:tcPr>
          <w:p w:rsidR="004C2CAF" w:rsidRPr="0009157E" w:rsidRDefault="004C2CAF" w:rsidP="0009157E">
            <w:pPr>
              <w:tabs>
                <w:tab w:val="left" w:pos="4032"/>
              </w:tabs>
              <w:ind w:hanging="108"/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Lp.</w:t>
            </w:r>
          </w:p>
        </w:tc>
        <w:tc>
          <w:tcPr>
            <w:tcW w:w="4253" w:type="dxa"/>
          </w:tcPr>
          <w:p w:rsidR="004C2CAF" w:rsidRPr="0009157E" w:rsidRDefault="004C2CAF" w:rsidP="0009157E">
            <w:pPr>
              <w:tabs>
                <w:tab w:val="left" w:pos="4428"/>
              </w:tabs>
              <w:ind w:left="-108"/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Nazwa</w:t>
            </w:r>
          </w:p>
        </w:tc>
        <w:tc>
          <w:tcPr>
            <w:tcW w:w="4394" w:type="dxa"/>
          </w:tcPr>
          <w:p w:rsidR="004C2CAF" w:rsidRPr="0009157E" w:rsidRDefault="004C2CA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Adres</w:t>
            </w:r>
          </w:p>
        </w:tc>
      </w:tr>
      <w:tr w:rsidR="004C2CAF" w:rsidRPr="0009157E" w:rsidTr="00CB0B32">
        <w:tc>
          <w:tcPr>
            <w:tcW w:w="709" w:type="dxa"/>
          </w:tcPr>
          <w:p w:rsidR="004C2CAF" w:rsidRPr="0009157E" w:rsidRDefault="004C2CA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1.</w:t>
            </w:r>
          </w:p>
        </w:tc>
        <w:tc>
          <w:tcPr>
            <w:tcW w:w="4253" w:type="dxa"/>
          </w:tcPr>
          <w:p w:rsidR="004C2CAF" w:rsidRPr="0009157E" w:rsidRDefault="004C2CA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</w:tcPr>
          <w:p w:rsidR="004C2CAF" w:rsidRPr="0009157E" w:rsidRDefault="004C2CA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4C2CAF" w:rsidRPr="0009157E" w:rsidTr="00CB0B32">
        <w:tc>
          <w:tcPr>
            <w:tcW w:w="709" w:type="dxa"/>
          </w:tcPr>
          <w:p w:rsidR="004C2CAF" w:rsidRPr="0009157E" w:rsidRDefault="004C2CA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2.</w:t>
            </w:r>
          </w:p>
        </w:tc>
        <w:tc>
          <w:tcPr>
            <w:tcW w:w="4253" w:type="dxa"/>
          </w:tcPr>
          <w:p w:rsidR="004C2CAF" w:rsidRPr="0009157E" w:rsidRDefault="004C2CA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</w:tcPr>
          <w:p w:rsidR="004C2CAF" w:rsidRPr="0009157E" w:rsidRDefault="004C2CA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4C2CAF" w:rsidRPr="0009157E" w:rsidTr="00CB0B32">
        <w:tc>
          <w:tcPr>
            <w:tcW w:w="709" w:type="dxa"/>
          </w:tcPr>
          <w:p w:rsidR="004C2CAF" w:rsidRPr="0009157E" w:rsidRDefault="004C2CA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sz w:val="20"/>
                <w:szCs w:val="20"/>
              </w:rPr>
              <w:t>3.</w:t>
            </w:r>
          </w:p>
        </w:tc>
        <w:tc>
          <w:tcPr>
            <w:tcW w:w="4253" w:type="dxa"/>
          </w:tcPr>
          <w:p w:rsidR="004C2CAF" w:rsidRPr="0009157E" w:rsidRDefault="004C2CA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</w:tcPr>
          <w:p w:rsidR="004C2CAF" w:rsidRPr="0009157E" w:rsidRDefault="004C2CA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4C2CAF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Pr="0009157E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Pr="0009157E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C2CAF" w:rsidRPr="0009157E" w:rsidRDefault="004C2CAF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C2CAF" w:rsidRPr="009B63E9" w:rsidRDefault="004C2CAF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C2CAF" w:rsidRPr="0009157E" w:rsidRDefault="004C2CAF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C2CAF" w:rsidRPr="0009157E" w:rsidRDefault="004C2CA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14"/>
          <w:szCs w:val="14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Pr="00900388" w:rsidRDefault="004C2CAF" w:rsidP="00900388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UWAG</w:t>
      </w:r>
      <w:r>
        <w:rPr>
          <w:rFonts w:ascii="Verdana" w:eastAsia="Arial Unicode MS" w:hAnsi="Verdana" w:cs="Arial Unicode MS"/>
          <w:bCs/>
          <w:i/>
          <w:sz w:val="16"/>
          <w:szCs w:val="16"/>
        </w:rPr>
        <w:t>I</w:t>
      </w: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:</w:t>
      </w:r>
    </w:p>
    <w:p w:rsidR="004C2CAF" w:rsidRPr="00900388" w:rsidRDefault="004C2CAF" w:rsidP="00900388">
      <w:pPr>
        <w:numPr>
          <w:ilvl w:val="0"/>
          <w:numId w:val="16"/>
        </w:numPr>
        <w:ind w:left="284" w:hanging="284"/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Pzp niniejsze oświadczenie wykonawca przekazuje zamawiającemu </w:t>
      </w:r>
      <w:r>
        <w:rPr>
          <w:rFonts w:ascii="Verdana" w:eastAsia="Arial Unicode MS" w:hAnsi="Verdana" w:cs="Arial Unicode MS"/>
          <w:bCs/>
          <w:i/>
          <w:sz w:val="16"/>
          <w:szCs w:val="16"/>
        </w:rPr>
        <w:br/>
      </w: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4C2CAF" w:rsidRPr="00900388" w:rsidRDefault="004C2CAF" w:rsidP="00900388">
      <w:pPr>
        <w:numPr>
          <w:ilvl w:val="0"/>
          <w:numId w:val="16"/>
        </w:numPr>
        <w:ind w:left="284" w:hanging="284"/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Niniejsze oświadczenie dotyczy tylko sytuacji, w której wykonawcy należący do tej samej grupy złożyli odrębne oferty lub oferty częściowe w przedmiotowym postępowaniu.</w:t>
      </w:r>
    </w:p>
    <w:p w:rsidR="004C2CAF" w:rsidRPr="00900388" w:rsidRDefault="004C2CAF" w:rsidP="00900388">
      <w:pPr>
        <w:ind w:left="284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4C2CAF" w:rsidRPr="00900388" w:rsidRDefault="004C2CAF" w:rsidP="000A7ABF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4C2CAF" w:rsidRDefault="004C2CA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4C2CAF" w:rsidRDefault="004C2CAF" w:rsidP="00900388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4C2CAF" w:rsidRPr="002D1F96" w:rsidRDefault="004C2CAF" w:rsidP="002D1F96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sectPr w:rsidR="004C2CAF" w:rsidRPr="002D1F96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CAF" w:rsidRDefault="004C2CAF">
      <w:r>
        <w:separator/>
      </w:r>
    </w:p>
  </w:endnote>
  <w:endnote w:type="continuationSeparator" w:id="0">
    <w:p w:rsidR="004C2CAF" w:rsidRDefault="004C2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CAF" w:rsidRDefault="004C2CAF">
      <w:r>
        <w:separator/>
      </w:r>
    </w:p>
  </w:footnote>
  <w:footnote w:type="continuationSeparator" w:id="0">
    <w:p w:rsidR="004C2CAF" w:rsidRDefault="004C2CAF">
      <w:r>
        <w:continuationSeparator/>
      </w:r>
    </w:p>
  </w:footnote>
  <w:footnote w:id="1">
    <w:p w:rsidR="004C2CAF" w:rsidRDefault="004C2CAF" w:rsidP="00435B7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B1B31">
        <w:rPr>
          <w:rFonts w:ascii="Verdana" w:hAnsi="Verdana"/>
          <w:sz w:val="16"/>
          <w:szCs w:val="16"/>
        </w:rPr>
        <w:t>Niepotrzebne skreślić</w:t>
      </w:r>
    </w:p>
  </w:footnote>
  <w:footnote w:id="2">
    <w:p w:rsidR="004C2CAF" w:rsidRDefault="004C2CAF" w:rsidP="00435B7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B1B31">
        <w:rPr>
          <w:rFonts w:ascii="Verdana" w:hAnsi="Verdana"/>
          <w:sz w:val="16"/>
          <w:szCs w:val="16"/>
        </w:rPr>
        <w:t>Niepotrzebne skreślić</w:t>
      </w:r>
    </w:p>
  </w:footnote>
  <w:footnote w:id="3">
    <w:p w:rsidR="004C2CAF" w:rsidRDefault="004C2CAF" w:rsidP="00792186">
      <w:pPr>
        <w:pStyle w:val="FootnoteText"/>
      </w:pPr>
      <w:r w:rsidRPr="00B95AA8">
        <w:rPr>
          <w:rStyle w:val="FootnoteReference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4">
    <w:p w:rsidR="004C2CAF" w:rsidRDefault="004C2CAF" w:rsidP="00792186">
      <w:pPr>
        <w:pStyle w:val="FootnoteText"/>
      </w:pPr>
      <w:r w:rsidRPr="00B95AA8">
        <w:rPr>
          <w:rStyle w:val="FootnoteReference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5">
    <w:p w:rsidR="004C2CAF" w:rsidRDefault="004C2CAF" w:rsidP="00BF58EA">
      <w:pPr>
        <w:pStyle w:val="FootnoteText"/>
      </w:pPr>
      <w:r w:rsidRPr="00B95AA8">
        <w:rPr>
          <w:rStyle w:val="FootnoteReference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6">
    <w:p w:rsidR="004C2CAF" w:rsidRDefault="004C2CAF" w:rsidP="00BF58EA">
      <w:pPr>
        <w:pStyle w:val="FootnoteText"/>
      </w:pPr>
      <w:r w:rsidRPr="00B95AA8">
        <w:rPr>
          <w:rStyle w:val="FootnoteReference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7">
    <w:p w:rsidR="004C2CAF" w:rsidRDefault="004C2CAF" w:rsidP="00BF58EA">
      <w:pPr>
        <w:pStyle w:val="FootnoteText"/>
      </w:pPr>
      <w:r w:rsidRPr="00B95AA8">
        <w:rPr>
          <w:rStyle w:val="FootnoteReference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8">
    <w:p w:rsidR="004C2CAF" w:rsidRDefault="004C2CAF" w:rsidP="00BF58EA">
      <w:pPr>
        <w:pStyle w:val="FootnoteText"/>
      </w:pPr>
      <w:r w:rsidRPr="00B95AA8">
        <w:rPr>
          <w:rStyle w:val="FootnoteReference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9">
    <w:p w:rsidR="004C2CAF" w:rsidRDefault="004C2CAF" w:rsidP="00BF58EA">
      <w:pPr>
        <w:pStyle w:val="FootnoteText"/>
      </w:pPr>
      <w:r w:rsidRPr="00B95AA8">
        <w:rPr>
          <w:rStyle w:val="FootnoteReference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467574"/>
    <w:multiLevelType w:val="hybridMultilevel"/>
    <w:tmpl w:val="42E0F01A"/>
    <w:lvl w:ilvl="0" w:tplc="6BFC2E8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54E2063"/>
    <w:multiLevelType w:val="hybridMultilevel"/>
    <w:tmpl w:val="257A4194"/>
    <w:lvl w:ilvl="0" w:tplc="7EC4C8F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20"/>
  </w:num>
  <w:num w:numId="3">
    <w:abstractNumId w:val="12"/>
  </w:num>
  <w:num w:numId="4">
    <w:abstractNumId w:val="16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9"/>
  </w:num>
  <w:num w:numId="10">
    <w:abstractNumId w:val="18"/>
  </w:num>
  <w:num w:numId="11">
    <w:abstractNumId w:val="17"/>
  </w:num>
  <w:num w:numId="12">
    <w:abstractNumId w:val="13"/>
  </w:num>
  <w:num w:numId="13">
    <w:abstractNumId w:val="15"/>
  </w:num>
  <w:num w:numId="14">
    <w:abstractNumId w:val="4"/>
  </w:num>
  <w:num w:numId="15">
    <w:abstractNumId w:val="8"/>
  </w:num>
  <w:num w:numId="16">
    <w:abstractNumId w:val="14"/>
  </w:num>
  <w:num w:numId="17">
    <w:abstractNumId w:val="10"/>
  </w:num>
  <w:num w:numId="18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15215"/>
    <w:rsid w:val="00020003"/>
    <w:rsid w:val="00021AE5"/>
    <w:rsid w:val="0003086F"/>
    <w:rsid w:val="00031CB4"/>
    <w:rsid w:val="00032401"/>
    <w:rsid w:val="00036577"/>
    <w:rsid w:val="00045385"/>
    <w:rsid w:val="00051590"/>
    <w:rsid w:val="00052333"/>
    <w:rsid w:val="00054243"/>
    <w:rsid w:val="00054D0A"/>
    <w:rsid w:val="000557C4"/>
    <w:rsid w:val="00055B5E"/>
    <w:rsid w:val="00055CC7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C1A90"/>
    <w:rsid w:val="000C674D"/>
    <w:rsid w:val="000C68B6"/>
    <w:rsid w:val="000C6B11"/>
    <w:rsid w:val="000D5764"/>
    <w:rsid w:val="000D6F40"/>
    <w:rsid w:val="000E0583"/>
    <w:rsid w:val="000E0A11"/>
    <w:rsid w:val="000E4DBD"/>
    <w:rsid w:val="000E5B02"/>
    <w:rsid w:val="000E6327"/>
    <w:rsid w:val="000E744E"/>
    <w:rsid w:val="000F1C00"/>
    <w:rsid w:val="00100814"/>
    <w:rsid w:val="0010103D"/>
    <w:rsid w:val="00107D9C"/>
    <w:rsid w:val="00114598"/>
    <w:rsid w:val="00114D57"/>
    <w:rsid w:val="001207ED"/>
    <w:rsid w:val="00120C7A"/>
    <w:rsid w:val="0012130C"/>
    <w:rsid w:val="00122C35"/>
    <w:rsid w:val="00122DD9"/>
    <w:rsid w:val="001249DC"/>
    <w:rsid w:val="00127E29"/>
    <w:rsid w:val="00131AD0"/>
    <w:rsid w:val="00133CB1"/>
    <w:rsid w:val="001375DD"/>
    <w:rsid w:val="00144C0A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1F99"/>
    <w:rsid w:val="0018216D"/>
    <w:rsid w:val="00187A74"/>
    <w:rsid w:val="00190C2B"/>
    <w:rsid w:val="001910F9"/>
    <w:rsid w:val="001917DA"/>
    <w:rsid w:val="0019277F"/>
    <w:rsid w:val="00193544"/>
    <w:rsid w:val="001951C9"/>
    <w:rsid w:val="001A314C"/>
    <w:rsid w:val="001A3F15"/>
    <w:rsid w:val="001A5E12"/>
    <w:rsid w:val="001B4300"/>
    <w:rsid w:val="001B4340"/>
    <w:rsid w:val="001B71A6"/>
    <w:rsid w:val="001B7E9F"/>
    <w:rsid w:val="001C27EB"/>
    <w:rsid w:val="001C2BC3"/>
    <w:rsid w:val="001C37D8"/>
    <w:rsid w:val="001C4454"/>
    <w:rsid w:val="001D36C5"/>
    <w:rsid w:val="001D3873"/>
    <w:rsid w:val="001D52C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1B6F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03F8"/>
    <w:rsid w:val="002231F9"/>
    <w:rsid w:val="0022372B"/>
    <w:rsid w:val="00232A50"/>
    <w:rsid w:val="00234A0F"/>
    <w:rsid w:val="002406B8"/>
    <w:rsid w:val="00243946"/>
    <w:rsid w:val="00243D03"/>
    <w:rsid w:val="00250DC4"/>
    <w:rsid w:val="0025438E"/>
    <w:rsid w:val="002572BA"/>
    <w:rsid w:val="00257F16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13A"/>
    <w:rsid w:val="002C150A"/>
    <w:rsid w:val="002C1569"/>
    <w:rsid w:val="002C1D4E"/>
    <w:rsid w:val="002C5719"/>
    <w:rsid w:val="002C6C44"/>
    <w:rsid w:val="002C7A4D"/>
    <w:rsid w:val="002D002D"/>
    <w:rsid w:val="002D1644"/>
    <w:rsid w:val="002D1F96"/>
    <w:rsid w:val="002D25DD"/>
    <w:rsid w:val="002D5D52"/>
    <w:rsid w:val="002D6C0F"/>
    <w:rsid w:val="002D705A"/>
    <w:rsid w:val="002E540C"/>
    <w:rsid w:val="002F0B0C"/>
    <w:rsid w:val="002F0D2A"/>
    <w:rsid w:val="002F28C4"/>
    <w:rsid w:val="002F347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5DB3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80697"/>
    <w:rsid w:val="0038293A"/>
    <w:rsid w:val="00382AB6"/>
    <w:rsid w:val="00383B38"/>
    <w:rsid w:val="00386146"/>
    <w:rsid w:val="003907E5"/>
    <w:rsid w:val="00391FF2"/>
    <w:rsid w:val="003946CD"/>
    <w:rsid w:val="00396CF8"/>
    <w:rsid w:val="003A1DF7"/>
    <w:rsid w:val="003B1019"/>
    <w:rsid w:val="003B1B31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2C55"/>
    <w:rsid w:val="0041540A"/>
    <w:rsid w:val="00416048"/>
    <w:rsid w:val="0042118E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5B79"/>
    <w:rsid w:val="00436B04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3522"/>
    <w:rsid w:val="004844C1"/>
    <w:rsid w:val="00492560"/>
    <w:rsid w:val="004A6D0A"/>
    <w:rsid w:val="004A78F9"/>
    <w:rsid w:val="004B2BAC"/>
    <w:rsid w:val="004B2C94"/>
    <w:rsid w:val="004B69A9"/>
    <w:rsid w:val="004C0840"/>
    <w:rsid w:val="004C2B9E"/>
    <w:rsid w:val="004C2CAF"/>
    <w:rsid w:val="004C41D9"/>
    <w:rsid w:val="004C6676"/>
    <w:rsid w:val="004D181A"/>
    <w:rsid w:val="004D2599"/>
    <w:rsid w:val="004D6E64"/>
    <w:rsid w:val="004D74BE"/>
    <w:rsid w:val="004E0B54"/>
    <w:rsid w:val="004E17CF"/>
    <w:rsid w:val="004E39F0"/>
    <w:rsid w:val="004E5309"/>
    <w:rsid w:val="004E5B92"/>
    <w:rsid w:val="004E5CE0"/>
    <w:rsid w:val="004E7C27"/>
    <w:rsid w:val="004F03FE"/>
    <w:rsid w:val="004F5A48"/>
    <w:rsid w:val="00505420"/>
    <w:rsid w:val="005132A2"/>
    <w:rsid w:val="0051342C"/>
    <w:rsid w:val="00516633"/>
    <w:rsid w:val="00517F3E"/>
    <w:rsid w:val="005219E7"/>
    <w:rsid w:val="00522BC4"/>
    <w:rsid w:val="00523B3F"/>
    <w:rsid w:val="0052619E"/>
    <w:rsid w:val="0053204C"/>
    <w:rsid w:val="00541372"/>
    <w:rsid w:val="00541522"/>
    <w:rsid w:val="005437B4"/>
    <w:rsid w:val="0054653F"/>
    <w:rsid w:val="00546A7D"/>
    <w:rsid w:val="00547AF4"/>
    <w:rsid w:val="00554FEE"/>
    <w:rsid w:val="00556DBA"/>
    <w:rsid w:val="0055774A"/>
    <w:rsid w:val="00566AEB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1B07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0B8"/>
    <w:rsid w:val="00686219"/>
    <w:rsid w:val="00687EEF"/>
    <w:rsid w:val="0069364A"/>
    <w:rsid w:val="006B205D"/>
    <w:rsid w:val="006B4749"/>
    <w:rsid w:val="006B4D11"/>
    <w:rsid w:val="006B59E3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D750F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3FBB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30F6"/>
    <w:rsid w:val="00777056"/>
    <w:rsid w:val="00777917"/>
    <w:rsid w:val="00792186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7645"/>
    <w:rsid w:val="007E355A"/>
    <w:rsid w:val="007E3B59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1D81"/>
    <w:rsid w:val="00837172"/>
    <w:rsid w:val="00842903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75696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6C9B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226A"/>
    <w:rsid w:val="008D347C"/>
    <w:rsid w:val="008D5C8A"/>
    <w:rsid w:val="008D622D"/>
    <w:rsid w:val="008E512B"/>
    <w:rsid w:val="008E7666"/>
    <w:rsid w:val="008F17EF"/>
    <w:rsid w:val="008F3F98"/>
    <w:rsid w:val="008F4C1F"/>
    <w:rsid w:val="008F6C2A"/>
    <w:rsid w:val="008F7460"/>
    <w:rsid w:val="008F7D66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73B2"/>
    <w:rsid w:val="009528E2"/>
    <w:rsid w:val="00954E87"/>
    <w:rsid w:val="00963DFD"/>
    <w:rsid w:val="00964823"/>
    <w:rsid w:val="009656DC"/>
    <w:rsid w:val="00970724"/>
    <w:rsid w:val="00971B3A"/>
    <w:rsid w:val="00973435"/>
    <w:rsid w:val="00977F7A"/>
    <w:rsid w:val="0098184E"/>
    <w:rsid w:val="00983CF7"/>
    <w:rsid w:val="009912FA"/>
    <w:rsid w:val="0099135C"/>
    <w:rsid w:val="00991D11"/>
    <w:rsid w:val="00992C1C"/>
    <w:rsid w:val="009963CE"/>
    <w:rsid w:val="00996816"/>
    <w:rsid w:val="009A45ED"/>
    <w:rsid w:val="009A4753"/>
    <w:rsid w:val="009A6036"/>
    <w:rsid w:val="009B08A9"/>
    <w:rsid w:val="009B16D9"/>
    <w:rsid w:val="009B2518"/>
    <w:rsid w:val="009B63E9"/>
    <w:rsid w:val="009B6C67"/>
    <w:rsid w:val="009C1ADB"/>
    <w:rsid w:val="009C3944"/>
    <w:rsid w:val="009D2BCB"/>
    <w:rsid w:val="009D6A72"/>
    <w:rsid w:val="009D6D4F"/>
    <w:rsid w:val="009E6CD7"/>
    <w:rsid w:val="009E789B"/>
    <w:rsid w:val="009F0D00"/>
    <w:rsid w:val="009F4F0A"/>
    <w:rsid w:val="009F6CB0"/>
    <w:rsid w:val="009F72D3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3FF4"/>
    <w:rsid w:val="00A271BA"/>
    <w:rsid w:val="00A325AC"/>
    <w:rsid w:val="00A32F46"/>
    <w:rsid w:val="00A37403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239B"/>
    <w:rsid w:val="00A8307C"/>
    <w:rsid w:val="00A84E0D"/>
    <w:rsid w:val="00A85424"/>
    <w:rsid w:val="00A85E31"/>
    <w:rsid w:val="00A93403"/>
    <w:rsid w:val="00A935E0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B7E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7FE5"/>
    <w:rsid w:val="00AF2B1E"/>
    <w:rsid w:val="00AF3F0A"/>
    <w:rsid w:val="00AF5D20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2B39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0B0"/>
    <w:rsid w:val="00B628B0"/>
    <w:rsid w:val="00B634E9"/>
    <w:rsid w:val="00B65EF5"/>
    <w:rsid w:val="00B66CC8"/>
    <w:rsid w:val="00B71340"/>
    <w:rsid w:val="00B72C16"/>
    <w:rsid w:val="00B73610"/>
    <w:rsid w:val="00B73FED"/>
    <w:rsid w:val="00B7786D"/>
    <w:rsid w:val="00B930EF"/>
    <w:rsid w:val="00B93FCD"/>
    <w:rsid w:val="00B95761"/>
    <w:rsid w:val="00B95AA8"/>
    <w:rsid w:val="00B970D3"/>
    <w:rsid w:val="00BA1B80"/>
    <w:rsid w:val="00BA444E"/>
    <w:rsid w:val="00BA7617"/>
    <w:rsid w:val="00BB1057"/>
    <w:rsid w:val="00BB11F6"/>
    <w:rsid w:val="00BB174F"/>
    <w:rsid w:val="00BB1D65"/>
    <w:rsid w:val="00BB7163"/>
    <w:rsid w:val="00BB7932"/>
    <w:rsid w:val="00BC279E"/>
    <w:rsid w:val="00BC6116"/>
    <w:rsid w:val="00BD40C8"/>
    <w:rsid w:val="00BE3EFD"/>
    <w:rsid w:val="00BE4033"/>
    <w:rsid w:val="00BF58EA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7F"/>
    <w:rsid w:val="00C466A3"/>
    <w:rsid w:val="00C478CB"/>
    <w:rsid w:val="00C5212D"/>
    <w:rsid w:val="00C56738"/>
    <w:rsid w:val="00C61F9F"/>
    <w:rsid w:val="00C65DC8"/>
    <w:rsid w:val="00C665FA"/>
    <w:rsid w:val="00C72E47"/>
    <w:rsid w:val="00C764B0"/>
    <w:rsid w:val="00C80160"/>
    <w:rsid w:val="00C84708"/>
    <w:rsid w:val="00C86671"/>
    <w:rsid w:val="00C91B40"/>
    <w:rsid w:val="00C923B8"/>
    <w:rsid w:val="00C92B5B"/>
    <w:rsid w:val="00C93966"/>
    <w:rsid w:val="00C94FC3"/>
    <w:rsid w:val="00C95167"/>
    <w:rsid w:val="00C957DC"/>
    <w:rsid w:val="00C957E1"/>
    <w:rsid w:val="00CB0B32"/>
    <w:rsid w:val="00CB2522"/>
    <w:rsid w:val="00CB469F"/>
    <w:rsid w:val="00CB5098"/>
    <w:rsid w:val="00CB738B"/>
    <w:rsid w:val="00CB7C55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16EF"/>
    <w:rsid w:val="00D744D6"/>
    <w:rsid w:val="00D81749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C6B61"/>
    <w:rsid w:val="00DD023A"/>
    <w:rsid w:val="00DD4A83"/>
    <w:rsid w:val="00DD508A"/>
    <w:rsid w:val="00DE0CB2"/>
    <w:rsid w:val="00DE46D7"/>
    <w:rsid w:val="00DF0FBE"/>
    <w:rsid w:val="00DF2B51"/>
    <w:rsid w:val="00DF6C3B"/>
    <w:rsid w:val="00DF7511"/>
    <w:rsid w:val="00E00EA3"/>
    <w:rsid w:val="00E06897"/>
    <w:rsid w:val="00E102DE"/>
    <w:rsid w:val="00E11DD7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606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CF5"/>
    <w:rsid w:val="00EA4F49"/>
    <w:rsid w:val="00EA6CDE"/>
    <w:rsid w:val="00EB6765"/>
    <w:rsid w:val="00EC07A8"/>
    <w:rsid w:val="00EC491B"/>
    <w:rsid w:val="00EC6754"/>
    <w:rsid w:val="00ED26CA"/>
    <w:rsid w:val="00EE1331"/>
    <w:rsid w:val="00EE72C4"/>
    <w:rsid w:val="00EF15BA"/>
    <w:rsid w:val="00EF3F84"/>
    <w:rsid w:val="00EF40E0"/>
    <w:rsid w:val="00EF665F"/>
    <w:rsid w:val="00F0107E"/>
    <w:rsid w:val="00F026F6"/>
    <w:rsid w:val="00F0713E"/>
    <w:rsid w:val="00F14451"/>
    <w:rsid w:val="00F15753"/>
    <w:rsid w:val="00F164D6"/>
    <w:rsid w:val="00F22322"/>
    <w:rsid w:val="00F2322B"/>
    <w:rsid w:val="00F23DB0"/>
    <w:rsid w:val="00F26895"/>
    <w:rsid w:val="00F30D5B"/>
    <w:rsid w:val="00F318F5"/>
    <w:rsid w:val="00F32679"/>
    <w:rsid w:val="00F34B6C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67"/>
    <w:rsid w:val="00F6500D"/>
    <w:rsid w:val="00F656E0"/>
    <w:rsid w:val="00F7747D"/>
    <w:rsid w:val="00F80B08"/>
    <w:rsid w:val="00F848E9"/>
    <w:rsid w:val="00F855FD"/>
    <w:rsid w:val="00F87D77"/>
    <w:rsid w:val="00F905C2"/>
    <w:rsid w:val="00F90B7B"/>
    <w:rsid w:val="00F935D1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60FB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C68B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C68B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68B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C68B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C68B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C68B6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C68B6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C68B6"/>
    <w:rPr>
      <w:rFonts w:ascii="Cambria" w:hAnsi="Cambria" w:cs="Times New Roman"/>
    </w:rPr>
  </w:style>
  <w:style w:type="character" w:customStyle="1" w:styleId="ZnakZnak21">
    <w:name w:val="Znak Znak21"/>
    <w:uiPriority w:val="99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C68B6"/>
    <w:rPr>
      <w:rFonts w:cs="Times New Roman"/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C68B6"/>
    <w:rPr>
      <w:rFonts w:cs="Times New Roman"/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  <w:rPr>
      <w:rFonts w:cs="Times New Roman"/>
    </w:rPr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rFonts w:cs="Times New Roman"/>
      <w:sz w:val="28"/>
    </w:rPr>
  </w:style>
  <w:style w:type="character" w:customStyle="1" w:styleId="ZnakZnak10">
    <w:name w:val="Znak Znak10"/>
    <w:uiPriority w:val="99"/>
    <w:locked/>
    <w:rsid w:val="00797379"/>
    <w:rPr>
      <w:sz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0C68B6"/>
    <w:rPr>
      <w:rFonts w:cs="Times New Roman"/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/>
      <w:sz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68B6"/>
    <w:rPr>
      <w:rFonts w:cs="Times New Roman"/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68B6"/>
    <w:rPr>
      <w:rFonts w:cs="Times New Roman"/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C68B6"/>
    <w:rPr>
      <w:rFonts w:cs="Times New Roman"/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C68B6"/>
    <w:rPr>
      <w:rFonts w:cs="Times New Roman"/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C68B6"/>
    <w:rPr>
      <w:rFonts w:cs="Times New Roman"/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Times New Roman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</w:rPr>
  </w:style>
  <w:style w:type="character" w:styleId="PageNumber">
    <w:name w:val="page number"/>
    <w:basedOn w:val="DefaultParagraphFont"/>
    <w:uiPriority w:val="99"/>
    <w:semiHidden/>
    <w:rsid w:val="00797379"/>
    <w:rPr>
      <w:rFonts w:cs="Times New Roman"/>
    </w:rPr>
  </w:style>
  <w:style w:type="character" w:styleId="Strong">
    <w:name w:val="Strong"/>
    <w:basedOn w:val="DefaultParagraphFont"/>
    <w:uiPriority w:val="99"/>
    <w:qFormat/>
    <w:rsid w:val="00797379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797379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C68B6"/>
    <w:rPr>
      <w:rFonts w:cs="Times New Roman"/>
      <w:sz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</w:rPr>
  </w:style>
  <w:style w:type="character" w:styleId="CommentReference">
    <w:name w:val="annotation reference"/>
    <w:basedOn w:val="DefaultParagraphFont"/>
    <w:uiPriority w:val="99"/>
    <w:rsid w:val="0079737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  <w:rPr>
      <w:rFonts w:cs="Times New Roman"/>
    </w:rPr>
  </w:style>
  <w:style w:type="character" w:customStyle="1" w:styleId="ZnakZnak2">
    <w:name w:val="Znak Znak2"/>
    <w:uiPriority w:val="99"/>
    <w:semiHidden/>
    <w:locked/>
    <w:rsid w:val="00797379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C68B6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  <w:rPr>
      <w:rFonts w:cs="Times New Roman"/>
    </w:rPr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rFonts w:cs="Times New Roman"/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0C68B6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uiPriority w:val="99"/>
    <w:rsid w:val="00F164D6"/>
    <w:rPr>
      <w:rFonts w:ascii="Verdana" w:hAnsi="Verdana"/>
      <w:sz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uiPriority w:val="99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/>
      <w:sz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rsid w:val="00591B07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682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22-11-2013.dot</Template>
  <TotalTime>713</TotalTime>
  <Pages>11</Pages>
  <Words>2447</Words>
  <Characters>14686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43</cp:revision>
  <cp:lastPrinted>2017-12-11T13:00:00Z</cp:lastPrinted>
  <dcterms:created xsi:type="dcterms:W3CDTF">2016-10-24T09:59:00Z</dcterms:created>
  <dcterms:modified xsi:type="dcterms:W3CDTF">2017-12-11T13:00:00Z</dcterms:modified>
</cp:coreProperties>
</file>