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6E07" w:rsidRPr="007E355A" w:rsidRDefault="007C5FF2" w:rsidP="003C6E07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060E38" w:rsidRDefault="00822187" w:rsidP="00060E38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Grabiszyńskiej we Wrocławiu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</w:t>
            </w:r>
            <w:r w:rsidR="00060E38" w:rsidRPr="00060E38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 – </w:t>
            </w:r>
            <w:r w:rsidR="00060E38"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odcinek od mostu Oporowskiego </w:t>
            </w:r>
            <w:r w:rsidR="00060E38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="00060E38"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do al. gen. Józefa Hallera i od al. gen. Józefa Hallera </w:t>
            </w:r>
            <w:r w:rsidR="00060E38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="00060E38" w:rsidRPr="00060E38">
              <w:rPr>
                <w:rFonts w:ascii="Verdana" w:hAnsi="Verdana"/>
                <w:b/>
                <w:bCs/>
                <w:sz w:val="18"/>
                <w:szCs w:val="18"/>
              </w:rPr>
              <w:t>do ul. Stalowej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B65E2B">
        <w:rPr>
          <w:rFonts w:ascii="Verdana" w:eastAsia="Arial Unicode MS" w:hAnsi="Verdana" w:cs="Arial Unicode MS"/>
          <w:i/>
          <w:iCs/>
          <w:sz w:val="14"/>
          <w:szCs w:val="14"/>
        </w:rPr>
        <w:t>,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7E355A" w:rsidRPr="00060E38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</w:t>
      </w:r>
      <w:r w:rsidR="0091601F" w:rsidRPr="00060E38">
        <w:rPr>
          <w:rFonts w:ascii="Verdana" w:eastAsia="Arial Unicode MS" w:hAnsi="Verdana" w:cs="Arial Unicode MS"/>
        </w:rPr>
        <w:t>Wyrażamy chęć uczes</w:t>
      </w:r>
      <w:r w:rsidRPr="00060E38">
        <w:rPr>
          <w:rFonts w:ascii="Verdana" w:eastAsia="Arial Unicode MS" w:hAnsi="Verdana" w:cs="Arial Unicode MS"/>
        </w:rPr>
        <w:t>tnictwa w zorganizowanym przez Z</w:t>
      </w:r>
      <w:r w:rsidR="0091601F" w:rsidRPr="00060E38">
        <w:rPr>
          <w:rFonts w:ascii="Verdana" w:eastAsia="Arial Unicode MS" w:hAnsi="Verdana" w:cs="Arial Unicode MS"/>
        </w:rPr>
        <w:t xml:space="preserve">arząd </w:t>
      </w:r>
      <w:r w:rsidRPr="00060E38">
        <w:rPr>
          <w:rFonts w:ascii="Verdana" w:eastAsia="Arial Unicode MS" w:hAnsi="Verdana" w:cs="Arial Unicode MS"/>
        </w:rPr>
        <w:t>D</w:t>
      </w:r>
      <w:r w:rsidR="0091601F" w:rsidRPr="00060E38">
        <w:rPr>
          <w:rFonts w:ascii="Verdana" w:eastAsia="Arial Unicode MS" w:hAnsi="Verdana" w:cs="Arial Unicode MS"/>
        </w:rPr>
        <w:t xml:space="preserve">róg i </w:t>
      </w:r>
      <w:r w:rsidRPr="00060E38">
        <w:rPr>
          <w:rFonts w:ascii="Verdana" w:eastAsia="Arial Unicode MS" w:hAnsi="Verdana" w:cs="Arial Unicode MS"/>
        </w:rPr>
        <w:t>U</w:t>
      </w:r>
      <w:r w:rsidR="0091601F" w:rsidRPr="00060E38">
        <w:rPr>
          <w:rFonts w:ascii="Verdana" w:eastAsia="Arial Unicode MS" w:hAnsi="Verdana" w:cs="Arial Unicode MS"/>
        </w:rPr>
        <w:t xml:space="preserve">trzymania </w:t>
      </w:r>
      <w:r w:rsidRPr="00060E38">
        <w:rPr>
          <w:rFonts w:ascii="Verdana" w:eastAsia="Arial Unicode MS" w:hAnsi="Verdana" w:cs="Arial Unicode MS"/>
        </w:rPr>
        <w:t>M</w:t>
      </w:r>
      <w:r w:rsidR="0091601F" w:rsidRPr="00060E38">
        <w:rPr>
          <w:rFonts w:ascii="Verdana" w:eastAsia="Arial Unicode MS" w:hAnsi="Verdana" w:cs="Arial Unicode MS"/>
        </w:rPr>
        <w:t xml:space="preserve">iasta </w:t>
      </w:r>
      <w:r w:rsidRPr="00060E38">
        <w:rPr>
          <w:rFonts w:ascii="Verdana" w:eastAsia="Arial Unicode MS" w:hAnsi="Verdana" w:cs="Arial Unicode MS"/>
        </w:rPr>
        <w:br/>
      </w:r>
      <w:r w:rsidR="0091601F" w:rsidRPr="00060E38">
        <w:rPr>
          <w:rFonts w:ascii="Verdana" w:eastAsia="Arial Unicode MS" w:hAnsi="Verdana" w:cs="Arial Unicode MS"/>
        </w:rPr>
        <w:t xml:space="preserve">we Wrocławiu </w:t>
      </w:r>
      <w:r w:rsidR="001D5359" w:rsidRPr="00060E38">
        <w:rPr>
          <w:rFonts w:ascii="Verdana" w:eastAsia="Arial Unicode MS" w:hAnsi="Verdana" w:cs="Arial Unicode MS"/>
        </w:rPr>
        <w:t xml:space="preserve">w </w:t>
      </w:r>
      <w:r w:rsidR="0091601F" w:rsidRPr="00060E38">
        <w:rPr>
          <w:rFonts w:ascii="Verdana" w:eastAsia="Arial Unicode MS" w:hAnsi="Verdana" w:cs="Arial Unicode MS"/>
        </w:rPr>
        <w:t>przetargu nieograniczonym na</w:t>
      </w:r>
      <w:r w:rsidRPr="00060E38">
        <w:rPr>
          <w:rFonts w:ascii="Verdana" w:eastAsia="Arial Unicode MS" w:hAnsi="Verdana" w:cs="Arial Unicode MS"/>
        </w:rPr>
        <w:t xml:space="preserve"> </w:t>
      </w:r>
      <w:r w:rsidR="002E60AD" w:rsidRPr="00060E38">
        <w:rPr>
          <w:rFonts w:ascii="Verdana" w:hAnsi="Verdana"/>
          <w:b/>
          <w:bCs/>
        </w:rPr>
        <w:t xml:space="preserve">Rozbudowę i przebudowę </w:t>
      </w:r>
      <w:r w:rsidR="00060E38">
        <w:rPr>
          <w:rFonts w:ascii="Verdana" w:hAnsi="Verdana"/>
          <w:b/>
          <w:bCs/>
        </w:rPr>
        <w:br/>
      </w:r>
      <w:r w:rsidR="002E60AD" w:rsidRPr="00060E38">
        <w:rPr>
          <w:rFonts w:ascii="Verdana" w:hAnsi="Verdana"/>
          <w:b/>
          <w:bCs/>
        </w:rPr>
        <w:t xml:space="preserve">ul. Grabiszyńskiej we Wrocławiu w celu wyznaczenia dróg i pasów rowerowych. </w:t>
      </w:r>
      <w:r w:rsidR="00060E38" w:rsidRPr="00060E38">
        <w:rPr>
          <w:rFonts w:ascii="Verdana" w:hAnsi="Verdana"/>
          <w:b/>
          <w:bCs/>
        </w:rPr>
        <w:t>Etap 2 – odcinek od mostu Oporowskiego do al. gen. Józefa Hallera i od al. gen. Józefa Hallera do ul. Stalowej</w:t>
      </w:r>
      <w:r w:rsidR="00B40BD9" w:rsidRPr="00060E38">
        <w:rPr>
          <w:rFonts w:ascii="Verdana" w:hAnsi="Verdana"/>
        </w:rPr>
        <w:t>.</w:t>
      </w:r>
    </w:p>
    <w:p w:rsidR="007E355A" w:rsidRPr="00060E38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571B5E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935F75" w:rsidRPr="00F656E0">
        <w:rPr>
          <w:rFonts w:ascii="Verdana" w:eastAsia="Arial Unicode MS" w:hAnsi="Verdana" w:cs="Arial Unicode MS"/>
          <w:bCs/>
        </w:rPr>
        <w:t xml:space="preserve"> 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 w:rsidR="00F656E0">
        <w:rPr>
          <w:rFonts w:ascii="Verdana" w:eastAsia="Arial Unicode MS" w:hAnsi="Verdana" w:cs="Arial Unicode MS"/>
          <w:b/>
          <w:bCs/>
        </w:rPr>
        <w:t>..</w:t>
      </w:r>
      <w:r w:rsidR="00935F75"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</w:t>
      </w:r>
      <w:r w:rsidR="000E0A11" w:rsidRPr="00571B5E">
        <w:rPr>
          <w:rFonts w:ascii="Verdana" w:eastAsia="Arial Unicode MS" w:hAnsi="Verdana" w:cs="Arial Unicode MS"/>
        </w:rPr>
        <w:t>zgodnie z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1249DC" w:rsidRPr="00571B5E">
        <w:rPr>
          <w:rFonts w:ascii="Verdana" w:eastAsia="Arial Unicode MS" w:hAnsi="Verdana" w:cs="Arial Unicode MS"/>
        </w:rPr>
        <w:t xml:space="preserve">załączonym do oferty </w:t>
      </w:r>
      <w:r w:rsidR="001D5359"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**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0B5B1D" w:rsidRPr="005049A4" w:rsidRDefault="000B5B1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0B5B1D" w:rsidRDefault="000B5B1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0B5B1D" w:rsidRDefault="00834204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7</w:t>
      </w:r>
      <w:r w:rsidR="00EF3F84" w:rsidRPr="000B5B1D">
        <w:rPr>
          <w:rFonts w:ascii="Verdana" w:eastAsia="Arial Unicode MS" w:hAnsi="Verdana" w:cs="Arial Unicode MS"/>
        </w:rPr>
        <w:t xml:space="preserve">. </w:t>
      </w:r>
      <w:r w:rsidR="001D5359">
        <w:rPr>
          <w:rFonts w:ascii="Verdana" w:eastAsia="Arial Unicode MS" w:hAnsi="Verdana" w:cs="Arial Unicode MS"/>
          <w:spacing w:val="-2"/>
        </w:rPr>
        <w:t>Zobowiązujemy się do wykonania przedmiotu zamówienia</w:t>
      </w:r>
      <w:r w:rsidR="001D5359" w:rsidRPr="005E33F4">
        <w:rPr>
          <w:rFonts w:ascii="Verdana" w:eastAsia="Arial Unicode MS" w:hAnsi="Verdana" w:cs="Arial Unicode MS"/>
          <w:spacing w:val="-2"/>
        </w:rPr>
        <w:t xml:space="preserve"> w terminie</w:t>
      </w:r>
      <w:r w:rsidR="001D5359">
        <w:rPr>
          <w:rFonts w:ascii="Verdana" w:eastAsia="Arial Unicode MS" w:hAnsi="Verdana" w:cs="Arial Unicode MS"/>
          <w:spacing w:val="-2"/>
        </w:rPr>
        <w:t xml:space="preserve"> </w:t>
      </w:r>
      <w:r w:rsidR="002E60AD" w:rsidRPr="004D1B23">
        <w:rPr>
          <w:rFonts w:ascii="Verdana" w:hAnsi="Verdana"/>
          <w:b/>
        </w:rPr>
        <w:t>……..</w:t>
      </w:r>
      <w:r w:rsidR="002E60AD">
        <w:rPr>
          <w:rFonts w:ascii="Verdana" w:hAnsi="Verdana"/>
          <w:b/>
          <w:bCs/>
        </w:rPr>
        <w:t xml:space="preserve"> miesięcy  </w:t>
      </w:r>
      <w:r w:rsidR="002E60AD">
        <w:rPr>
          <w:rFonts w:ascii="Verdana" w:hAnsi="Verdana"/>
          <w:b/>
          <w:bCs/>
        </w:rPr>
        <w:br/>
      </w:r>
      <w:r w:rsidR="002E60AD" w:rsidRPr="004D1B23">
        <w:rPr>
          <w:rFonts w:ascii="Verdana" w:hAnsi="Verdana"/>
          <w:bCs/>
        </w:rPr>
        <w:t>(</w:t>
      </w:r>
      <w:r w:rsidR="00060E38">
        <w:rPr>
          <w:rFonts w:ascii="Verdana" w:hAnsi="Verdana"/>
          <w:b/>
          <w:bCs/>
        </w:rPr>
        <w:t>5</w:t>
      </w:r>
      <w:r w:rsidR="002E60AD">
        <w:rPr>
          <w:rFonts w:ascii="Verdana" w:hAnsi="Verdana"/>
          <w:b/>
          <w:bCs/>
        </w:rPr>
        <w:t xml:space="preserve"> </w:t>
      </w:r>
      <w:r w:rsidR="002E60AD" w:rsidRPr="004D1B23">
        <w:rPr>
          <w:rFonts w:ascii="Verdana" w:hAnsi="Verdana"/>
          <w:bCs/>
        </w:rPr>
        <w:t xml:space="preserve">lub </w:t>
      </w:r>
      <w:r w:rsidR="00060E38">
        <w:rPr>
          <w:rFonts w:ascii="Verdana" w:hAnsi="Verdana"/>
          <w:b/>
          <w:bCs/>
        </w:rPr>
        <w:t>6</w:t>
      </w:r>
      <w:r w:rsidR="002E60AD">
        <w:rPr>
          <w:rFonts w:ascii="Verdana" w:hAnsi="Verdana"/>
          <w:b/>
          <w:bCs/>
        </w:rPr>
        <w:t xml:space="preserve"> miesięcy</w:t>
      </w:r>
      <w:r w:rsidR="002E60AD" w:rsidRPr="004D1B23">
        <w:rPr>
          <w:rFonts w:ascii="Verdana" w:hAnsi="Verdana"/>
          <w:bCs/>
        </w:rPr>
        <w:t>)</w:t>
      </w:r>
      <w:r w:rsidR="002E60AD">
        <w:rPr>
          <w:rFonts w:ascii="Verdana" w:hAnsi="Verdana"/>
          <w:bCs/>
        </w:rPr>
        <w:t xml:space="preserve"> </w:t>
      </w:r>
      <w:r w:rsidR="004C3363">
        <w:rPr>
          <w:rFonts w:ascii="Verdana" w:hAnsi="Verdana"/>
          <w:bCs/>
        </w:rPr>
        <w:t>od daty zawarcia umowy</w:t>
      </w:r>
      <w:r w:rsidR="009A127E" w:rsidRPr="000B5B1D">
        <w:rPr>
          <w:rFonts w:ascii="Verdana" w:eastAsia="Arial Unicode MS" w:hAnsi="Verdana" w:cs="Arial Unicode MS"/>
        </w:rPr>
        <w:t>.</w:t>
      </w:r>
      <w:r w:rsidR="00A24028" w:rsidRPr="000B5B1D">
        <w:rPr>
          <w:rStyle w:val="Odwoanieprzypisudolnego"/>
          <w:rFonts w:ascii="Verdana" w:hAnsi="Verdana"/>
        </w:rPr>
        <w:t xml:space="preserve"> </w:t>
      </w:r>
      <w:r w:rsidR="00A24028" w:rsidRPr="000B5B1D">
        <w:rPr>
          <w:rStyle w:val="Odwoanieprzypisudolnego"/>
          <w:rFonts w:ascii="Verdana" w:hAnsi="Verdana"/>
        </w:rPr>
        <w:footnoteReference w:id="1"/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4D1B23" w:rsidRDefault="00834204" w:rsidP="00EF3F84">
      <w:pPr>
        <w:pStyle w:val="Zwykytekst"/>
        <w:jc w:val="both"/>
        <w:rPr>
          <w:rFonts w:ascii="Verdana" w:hAnsi="Verdana"/>
        </w:rPr>
      </w:pPr>
      <w:r w:rsidRPr="004D1B23">
        <w:rPr>
          <w:rFonts w:ascii="Verdana" w:eastAsia="Arial Unicode MS" w:hAnsi="Verdana" w:cs="Arial Unicode MS"/>
        </w:rPr>
        <w:t>8</w:t>
      </w:r>
      <w:r w:rsidR="00EF3F84" w:rsidRPr="004D1B23">
        <w:rPr>
          <w:rFonts w:ascii="Verdana" w:eastAsia="Arial Unicode MS" w:hAnsi="Verdana" w:cs="Arial Unicode MS"/>
        </w:rPr>
        <w:t xml:space="preserve">. </w:t>
      </w:r>
      <w:r w:rsidR="0029037D" w:rsidRPr="004D1B23">
        <w:rPr>
          <w:rFonts w:ascii="Verdana" w:eastAsia="Arial Unicode MS" w:hAnsi="Verdana" w:cs="Arial Unicode MS"/>
        </w:rPr>
        <w:t>Udzielamy gwarancji na okres</w:t>
      </w:r>
      <w:r w:rsidR="004659A8" w:rsidRPr="004D1B23">
        <w:rPr>
          <w:rFonts w:ascii="Verdana" w:eastAsia="Arial Unicode MS" w:hAnsi="Verdana" w:cs="Arial Unicode MS"/>
        </w:rPr>
        <w:t xml:space="preserve"> </w:t>
      </w:r>
      <w:r w:rsidR="00996816" w:rsidRPr="004D1B23">
        <w:rPr>
          <w:rFonts w:ascii="Verdana" w:hAnsi="Verdana"/>
          <w:b/>
        </w:rPr>
        <w:t>…….. (</w:t>
      </w:r>
      <w:r w:rsidR="003946CD" w:rsidRPr="004D1B23">
        <w:rPr>
          <w:rFonts w:ascii="Verdana" w:hAnsi="Verdana"/>
          <w:b/>
        </w:rPr>
        <w:t>36</w:t>
      </w:r>
      <w:r w:rsidR="00054243" w:rsidRPr="00312C41">
        <w:rPr>
          <w:rFonts w:ascii="Verdana" w:hAnsi="Verdana"/>
        </w:rPr>
        <w:t>,</w:t>
      </w:r>
      <w:r w:rsidR="00054243" w:rsidRPr="004D1B23">
        <w:rPr>
          <w:rFonts w:ascii="Verdana" w:hAnsi="Verdana"/>
          <w:b/>
        </w:rPr>
        <w:t xml:space="preserve"> </w:t>
      </w:r>
      <w:r w:rsidR="00291FB2" w:rsidRPr="004D1B23">
        <w:rPr>
          <w:rFonts w:ascii="Verdana" w:hAnsi="Verdana"/>
          <w:b/>
        </w:rPr>
        <w:t xml:space="preserve">48 </w:t>
      </w:r>
      <w:r w:rsidR="00291FB2" w:rsidRPr="00312C41">
        <w:rPr>
          <w:rFonts w:ascii="Verdana" w:hAnsi="Verdana"/>
        </w:rPr>
        <w:t>lub</w:t>
      </w:r>
      <w:r w:rsidR="00291FB2" w:rsidRPr="004D1B23">
        <w:rPr>
          <w:rFonts w:ascii="Verdana" w:hAnsi="Verdana"/>
          <w:b/>
        </w:rPr>
        <w:t xml:space="preserve"> </w:t>
      </w:r>
      <w:r w:rsidR="003946CD" w:rsidRPr="004D1B23">
        <w:rPr>
          <w:rFonts w:ascii="Verdana" w:hAnsi="Verdana"/>
          <w:b/>
        </w:rPr>
        <w:t>60</w:t>
      </w:r>
      <w:r w:rsidR="00571B5E" w:rsidRPr="004D1B23">
        <w:rPr>
          <w:rFonts w:ascii="Verdana" w:hAnsi="Verdana"/>
          <w:b/>
        </w:rPr>
        <w:t xml:space="preserve">) </w:t>
      </w:r>
      <w:r w:rsidR="00571B5E" w:rsidRPr="004D1B23">
        <w:rPr>
          <w:rFonts w:ascii="Verdana" w:hAnsi="Verdana"/>
        </w:rPr>
        <w:t>miesięcy</w:t>
      </w:r>
      <w:r w:rsidR="00996816" w:rsidRPr="004D1B23">
        <w:rPr>
          <w:rFonts w:ascii="Verdana" w:hAnsi="Verdana"/>
        </w:rPr>
        <w:t xml:space="preserve"> </w:t>
      </w:r>
      <w:r w:rsidR="008D05CE" w:rsidRPr="004D1B23">
        <w:rPr>
          <w:rFonts w:ascii="Verdana" w:eastAsia="Arial Unicode MS" w:hAnsi="Verdana" w:cs="Arial Unicode MS"/>
        </w:rPr>
        <w:t>na wykonane roboty oraz wyrażamy zgodę na umowne rozszerzenie okresu rękojmi na czas trwania gwarancji (art. 558 § 1 kodeksu cywilnego)</w:t>
      </w:r>
      <w:r w:rsidR="00996816" w:rsidRPr="004D1B23">
        <w:rPr>
          <w:rFonts w:ascii="Verdana" w:hAnsi="Verdana"/>
        </w:rPr>
        <w:t>.</w:t>
      </w:r>
      <w:r w:rsidR="00571B5E" w:rsidRPr="004D1B23">
        <w:rPr>
          <w:rStyle w:val="Odwoanieprzypisudolnego"/>
          <w:rFonts w:ascii="Verdana" w:hAnsi="Verdana"/>
        </w:rPr>
        <w:footnoteReference w:id="2"/>
      </w:r>
    </w:p>
    <w:p w:rsidR="008A7ABA" w:rsidRDefault="008A7ABA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3F84" w:rsidRDefault="008A7ABA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9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 w:rsidR="004D1B23"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4F03FE" w:rsidRPr="00EF3F84" w:rsidRDefault="00834204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8A7ABA">
        <w:rPr>
          <w:rFonts w:ascii="Verdana" w:eastAsia="Arial Unicode MS" w:hAnsi="Verdana" w:cs="Arial Unicode MS"/>
        </w:rPr>
        <w:t>0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zamówienia:</w:t>
      </w:r>
    </w:p>
    <w:p w:rsidR="004659A8" w:rsidRPr="007E355A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 w:rsidRPr="00EF3F84">
        <w:rPr>
          <w:rFonts w:ascii="Verdana" w:eastAsia="Arial Unicode MS" w:hAnsi="Verdana" w:cs="Arial Unicode MS"/>
        </w:rPr>
        <w:t>………………………………………………………………….</w:t>
      </w:r>
      <w:r w:rsidRPr="00EF3F84">
        <w:rPr>
          <w:rFonts w:ascii="Verdana" w:eastAsia="Arial Unicode MS" w:hAnsi="Verdana" w:cs="Arial Unicode MS"/>
        </w:rPr>
        <w:t>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F03FE" w:rsidRPr="00EF3F84" w:rsidRDefault="0091601F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</w:t>
      </w:r>
      <w:r w:rsidR="00F656E0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659A8" w:rsidRPr="00EF3F84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8A7ABA">
        <w:rPr>
          <w:rFonts w:ascii="Verdana" w:eastAsia="Arial Unicode MS" w:hAnsi="Verdana" w:cs="Arial Unicode MS"/>
          <w:bCs/>
        </w:rPr>
        <w:t>1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B0234A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8A7ABA">
        <w:rPr>
          <w:rFonts w:ascii="Verdana" w:eastAsia="Arial Unicode MS" w:hAnsi="Verdana" w:cs="Arial Unicode MS"/>
          <w:bCs/>
        </w:rPr>
        <w:t xml:space="preserve"> w wysokości 4</w:t>
      </w:r>
      <w:r w:rsidR="00E207A5">
        <w:rPr>
          <w:rFonts w:ascii="Verdana" w:eastAsia="Arial Unicode MS" w:hAnsi="Verdana" w:cs="Arial Unicode MS"/>
          <w:bCs/>
        </w:rPr>
        <w:t>0</w:t>
      </w:r>
      <w:r w:rsidR="00B0234A">
        <w:rPr>
          <w:rFonts w:ascii="Verdana" w:eastAsia="Arial Unicode MS" w:hAnsi="Verdana" w:cs="Arial Unicode MS"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 w:rsidR="00B0234A">
        <w:rPr>
          <w:rFonts w:ascii="Verdana" w:eastAsia="Arial Unicode MS" w:hAnsi="Verdana" w:cs="Arial Unicode MS"/>
          <w:bCs/>
        </w:rPr>
        <w:t>:</w:t>
      </w:r>
    </w:p>
    <w:p w:rsidR="003E0422" w:rsidRPr="00EF3F84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="004659A8" w:rsidRPr="00EF3F84">
        <w:rPr>
          <w:rFonts w:ascii="Verdana" w:eastAsia="Arial Unicode MS" w:hAnsi="Verdana" w:cs="Arial Unicode MS"/>
          <w:bCs/>
        </w:rPr>
        <w:t>………..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F84" w:rsidRPr="00EF3F84" w:rsidRDefault="00EF3F84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8A7ABA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</w:r>
      <w:r w:rsidR="0091601F"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="004659A8" w:rsidRPr="003946CD">
        <w:rPr>
          <w:rFonts w:ascii="Verdana" w:eastAsia="Arial Unicode MS" w:hAnsi="Verdana" w:cs="Arial Unicode MS"/>
          <w:spacing w:val="-2"/>
        </w:rPr>
        <w:t xml:space="preserve"> że zapoznaliśmy się </w:t>
      </w:r>
      <w:r w:rsidR="008C7CC6" w:rsidRPr="003946CD">
        <w:rPr>
          <w:rFonts w:ascii="Verdana" w:eastAsia="Arial Unicode MS" w:hAnsi="Verdana" w:cs="Arial Unicode MS"/>
          <w:spacing w:val="-2"/>
        </w:rPr>
        <w:t xml:space="preserve">z </w:t>
      </w:r>
      <w:r w:rsidR="004659A8" w:rsidRPr="003946CD">
        <w:rPr>
          <w:rFonts w:ascii="Verdana" w:eastAsia="Arial Unicode MS" w:hAnsi="Verdana" w:cs="Arial Unicode MS"/>
          <w:spacing w:val="-2"/>
        </w:rPr>
        <w:t>projektem umowy</w:t>
      </w:r>
      <w:r w:rsidRPr="003946CD">
        <w:rPr>
          <w:rFonts w:ascii="Verdana" w:eastAsia="Arial Unicode MS" w:hAnsi="Verdana" w:cs="Arial Unicode MS"/>
          <w:spacing w:val="-2"/>
        </w:rPr>
        <w:t xml:space="preserve">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</w:t>
      </w:r>
      <w:r w:rsidR="004E0B54" w:rsidRPr="00EF3F84">
        <w:rPr>
          <w:rFonts w:ascii="Verdana" w:eastAsia="Arial Unicode MS" w:hAnsi="Verdana" w:cs="Arial Unicode MS"/>
        </w:rPr>
        <w:t xml:space="preserve">niniejszą </w:t>
      </w:r>
      <w:r w:rsidR="0091601F" w:rsidRPr="00EF3F84">
        <w:rPr>
          <w:rFonts w:ascii="Verdana" w:eastAsia="Arial Unicode MS" w:hAnsi="Verdana" w:cs="Arial Unicode MS"/>
        </w:rPr>
        <w:t xml:space="preserve">ofertą, na warunkach określonych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>, w miejsc</w:t>
      </w:r>
      <w:r w:rsidR="0076438A">
        <w:rPr>
          <w:rFonts w:ascii="Verdana" w:eastAsia="Arial Unicode MS" w:hAnsi="Verdana" w:cs="Arial Unicode MS"/>
        </w:rPr>
        <w:t>u i terminie wyznaczonym przez Z</w:t>
      </w:r>
      <w:r w:rsidR="0091601F" w:rsidRPr="00EF3F84">
        <w:rPr>
          <w:rFonts w:ascii="Verdana" w:eastAsia="Arial Unicode MS" w:hAnsi="Verdana" w:cs="Arial Unicode MS"/>
        </w:rPr>
        <w:t>amawiającego.</w:t>
      </w:r>
    </w:p>
    <w:p w:rsidR="008B646D" w:rsidRDefault="008B646D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8A7ABA">
        <w:rPr>
          <w:rFonts w:ascii="Verdana" w:eastAsia="Arial Unicode MS" w:hAnsi="Verdana" w:cs="Arial Unicode MS"/>
          <w:bCs/>
        </w:rPr>
        <w:t>3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3420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F2B1E" w:rsidRPr="007E355A" w:rsidRDefault="00AF2B1E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AF2B1E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2E60AD" w:rsidRDefault="002E60AD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Kosztorysy ofertowe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</w:t>
      </w:r>
      <w:r w:rsidR="00345603"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pisemnego zobowiązania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F656E0" w:rsidRPr="007E355A">
        <w:rPr>
          <w:rFonts w:ascii="Verdana" w:eastAsia="Arial Unicode MS" w:hAnsi="Verdana" w:cs="Arial Unicode MS"/>
          <w:sz w:val="18"/>
          <w:szCs w:val="18"/>
        </w:rPr>
        <w:t>*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oświadczenia o przynależności do grupy kapitałowej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834204">
        <w:rPr>
          <w:rFonts w:ascii="Verdana" w:eastAsia="Arial Unicode MS" w:hAnsi="Verdana" w:cs="Arial Unicode MS"/>
          <w:i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="00834204"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 w:rsidR="00834204"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8A7ABA" w:rsidRDefault="008A7AB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3C6E07" w:rsidRPr="00FB4A28" w:rsidRDefault="003C6E07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F03FE" w:rsidRPr="008B646D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EF3F84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importu usług lub importu towarów,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 w:rsidR="003B7702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r w:rsidR="00B0234A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F03FE" w:rsidRPr="007D61FB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3FE" w:rsidRPr="007D61FB" w:rsidRDefault="007C5FF2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03FE" w:rsidRPr="007D61FB" w:rsidRDefault="007A6840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156DCD" w:rsidRPr="007D61FB" w:rsidRDefault="00156DCD" w:rsidP="00446D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7D61FB" w:rsidRDefault="008A7ABA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Grabiszyńskiej we Wrocławiu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2 – odcinek od mostu Oporowskiego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do al. gen. Józefa Hallera i od al. gen. Józefa Hallera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>do ul. Stalowej</w:t>
            </w:r>
          </w:p>
        </w:tc>
      </w:tr>
    </w:tbl>
    <w:p w:rsidR="004F03FE" w:rsidRPr="007D61FB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FB4A28" w:rsidRPr="007D61FB" w:rsidRDefault="00FB4A28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C93966" w:rsidRPr="007D61FB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</w:p>
    <w:p w:rsidR="00C93966" w:rsidRPr="007D61FB" w:rsidRDefault="00C93966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8B646D" w:rsidRPr="007D61FB" w:rsidRDefault="008B646D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</w:t>
      </w:r>
      <w:r w:rsidR="003C6E07">
        <w:rPr>
          <w:rFonts w:ascii="Verdana" w:eastAsia="Arial Unicode MS" w:hAnsi="Verdana" w:cs="Arial Unicode MS"/>
          <w:sz w:val="20"/>
          <w:szCs w:val="20"/>
        </w:rPr>
        <w:t>.</w:t>
      </w:r>
      <w:r w:rsidRPr="007D61FB">
        <w:rPr>
          <w:rFonts w:ascii="Verdana" w:eastAsia="Arial Unicode MS" w:hAnsi="Verdana" w:cs="Arial Unicode MS"/>
          <w:sz w:val="20"/>
          <w:szCs w:val="20"/>
        </w:rPr>
        <w:t>….</w:t>
      </w:r>
    </w:p>
    <w:p w:rsidR="00C93966" w:rsidRPr="007D61FB" w:rsidRDefault="008B646D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(imię, na</w:t>
      </w:r>
      <w:r w:rsidRPr="007D61FB"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F03FE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D37E11" w:rsidRPr="007D61FB" w:rsidRDefault="00D37E11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665"/>
        <w:gridCol w:w="2126"/>
      </w:tblGrid>
      <w:tr w:rsidR="00D37E11" w:rsidRPr="007D61FB" w:rsidTr="002C5583">
        <w:trPr>
          <w:trHeight w:val="5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D37E11" w:rsidRPr="007D61FB" w:rsidRDefault="00D37E11" w:rsidP="00D37E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665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D37E11" w:rsidRPr="007D61FB" w:rsidRDefault="00D37E11" w:rsidP="00D37E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D37E11" w:rsidRPr="007D61FB" w:rsidRDefault="00D37E11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Wartość [zł]</w:t>
            </w:r>
          </w:p>
        </w:tc>
      </w:tr>
      <w:tr w:rsidR="00D37E11" w:rsidRPr="007D61FB" w:rsidTr="002C5583">
        <w:trPr>
          <w:trHeight w:val="70"/>
        </w:trPr>
        <w:tc>
          <w:tcPr>
            <w:tcW w:w="580" w:type="dxa"/>
            <w:shd w:val="clear" w:color="auto" w:fill="E6E6E6"/>
            <w:vAlign w:val="center"/>
          </w:tcPr>
          <w:p w:rsidR="00D37E11" w:rsidRPr="00FB0720" w:rsidRDefault="00D37E11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FB0720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665" w:type="dxa"/>
            <w:shd w:val="clear" w:color="auto" w:fill="E6E6E6"/>
            <w:vAlign w:val="center"/>
          </w:tcPr>
          <w:p w:rsidR="00D37E11" w:rsidRPr="00FB0720" w:rsidRDefault="00D37E11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FB0720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D37E11" w:rsidRPr="007D61FB" w:rsidRDefault="00D37E11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3C6E07" w:rsidRPr="007D61FB" w:rsidTr="003C6E07">
        <w:trPr>
          <w:trHeight w:val="162"/>
        </w:trPr>
        <w:tc>
          <w:tcPr>
            <w:tcW w:w="9371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C6E07" w:rsidRPr="007D61FB" w:rsidRDefault="003C6E07" w:rsidP="003C6E0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O</w:t>
            </w:r>
            <w:r w:rsidRPr="004B3989">
              <w:rPr>
                <w:rFonts w:ascii="Verdana" w:hAnsi="Verdana"/>
                <w:b/>
                <w:bCs/>
                <w:sz w:val="20"/>
                <w:szCs w:val="20"/>
              </w:rPr>
              <w:t>dcinek od mostu Oporowskiego do al. gen. Józefa Hallera</w:t>
            </w:r>
          </w:p>
        </w:tc>
      </w:tr>
      <w:tr w:rsidR="00D37E11" w:rsidRPr="007D61FB" w:rsidTr="00D37E11">
        <w:trPr>
          <w:trHeight w:val="162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FB0720" w:rsidRDefault="00D37E11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B0720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6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3C6E07" w:rsidRDefault="00D37E11" w:rsidP="00D37E11">
            <w:pPr>
              <w:rPr>
                <w:rFonts w:ascii="Verdana" w:hAnsi="Verdana" w:cs="Arial"/>
                <w:sz w:val="20"/>
                <w:szCs w:val="20"/>
              </w:rPr>
            </w:pPr>
            <w:r w:rsidRPr="003C6E07">
              <w:rPr>
                <w:rFonts w:ascii="Verdana" w:hAnsi="Verdana" w:cs="Arial"/>
                <w:sz w:val="20"/>
                <w:szCs w:val="20"/>
              </w:rPr>
              <w:t>Drogi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7D61FB" w:rsidRDefault="00D37E11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37E11" w:rsidRPr="007D61FB" w:rsidTr="00D37E11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FB0720" w:rsidRDefault="00D37E11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B0720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6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3C6E07" w:rsidRDefault="00D37E11" w:rsidP="00D37E11">
            <w:pPr>
              <w:rPr>
                <w:rFonts w:ascii="Verdana" w:hAnsi="Verdana" w:cs="Arial"/>
                <w:sz w:val="20"/>
                <w:szCs w:val="20"/>
              </w:rPr>
            </w:pPr>
            <w:r w:rsidRPr="003C6E07">
              <w:rPr>
                <w:rFonts w:ascii="Verdana" w:hAnsi="Verdana" w:cs="Arial"/>
                <w:sz w:val="20"/>
                <w:szCs w:val="20"/>
              </w:rPr>
              <w:t>Organizacja ruchu docelowego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7D61FB" w:rsidRDefault="00D37E11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37E11" w:rsidRPr="007D61FB" w:rsidTr="00D37E11">
        <w:trPr>
          <w:trHeight w:val="98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7D61FB" w:rsidRDefault="00D37E11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66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3C6E07" w:rsidRDefault="003C6E07" w:rsidP="00D37E11">
            <w:pPr>
              <w:rPr>
                <w:rFonts w:ascii="Verdana" w:hAnsi="Verdana" w:cs="Arial"/>
                <w:sz w:val="20"/>
                <w:szCs w:val="20"/>
              </w:rPr>
            </w:pPr>
            <w:r w:rsidRPr="003C6E07">
              <w:rPr>
                <w:rFonts w:ascii="Verdana" w:hAnsi="Verdana" w:cs="Arial"/>
                <w:sz w:val="20"/>
                <w:szCs w:val="20"/>
              </w:rPr>
              <w:t>Oświetlenie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7D61FB" w:rsidRDefault="00D37E11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37E11" w:rsidRPr="007D61FB" w:rsidTr="00D37E11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7D61FB" w:rsidRDefault="00252538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66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C6E07" w:rsidRPr="003C6E07" w:rsidRDefault="003C6E07" w:rsidP="002C5583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Sygnalizacja świetlna</w:t>
            </w:r>
            <w:r w:rsidR="002C5583">
              <w:rPr>
                <w:rFonts w:ascii="Verdana" w:hAnsi="Verdana" w:cs="Arial"/>
                <w:sz w:val="20"/>
                <w:szCs w:val="20"/>
              </w:rPr>
              <w:t xml:space="preserve"> –</w:t>
            </w:r>
            <w:r>
              <w:rPr>
                <w:rFonts w:ascii="Verdana" w:hAnsi="Verdana" w:cs="Arial"/>
                <w:sz w:val="20"/>
                <w:szCs w:val="20"/>
              </w:rPr>
              <w:t xml:space="preserve"> skrzyżowanie z ul. Fiołkową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7D61FB" w:rsidRDefault="00D37E11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37E11" w:rsidRPr="007D61FB" w:rsidTr="00D37E11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7D61FB" w:rsidRDefault="00252538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66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3C6E07" w:rsidRDefault="00D46CDA" w:rsidP="00D37E11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Branża sanitarna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7D61FB" w:rsidRDefault="00D37E11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37E11" w:rsidRPr="007D61FB" w:rsidTr="00D37E11">
        <w:trPr>
          <w:trHeight w:val="277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7D61FB" w:rsidRDefault="00252538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66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3C6E07" w:rsidRDefault="003C6E07" w:rsidP="00D37E11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Zieleń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7D61FB" w:rsidRDefault="00D37E11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C6E07" w:rsidRPr="007D61FB" w:rsidTr="003C6E07">
        <w:trPr>
          <w:trHeight w:val="70"/>
        </w:trPr>
        <w:tc>
          <w:tcPr>
            <w:tcW w:w="9371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C6E07" w:rsidRPr="002C5583" w:rsidRDefault="002C5583" w:rsidP="002C5583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2C5583">
              <w:rPr>
                <w:rFonts w:ascii="Verdana" w:hAnsi="Verdana" w:cs="Arial"/>
                <w:b/>
                <w:sz w:val="20"/>
                <w:szCs w:val="20"/>
              </w:rPr>
              <w:t xml:space="preserve">Odcinek </w:t>
            </w:r>
            <w:r w:rsidRPr="002C5583">
              <w:rPr>
                <w:rFonts w:ascii="Verdana" w:hAnsi="Verdana"/>
                <w:b/>
                <w:bCs/>
                <w:sz w:val="20"/>
                <w:szCs w:val="20"/>
              </w:rPr>
              <w:t>od al. gen. Józefa Hallera do ul. Stalowej</w:t>
            </w:r>
          </w:p>
        </w:tc>
      </w:tr>
      <w:tr w:rsidR="002C5583" w:rsidRPr="007D61FB" w:rsidTr="00D37E11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FB0720" w:rsidRDefault="00252538" w:rsidP="00A9492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FB0720" w:rsidRDefault="002C5583" w:rsidP="00A94924">
            <w:pPr>
              <w:rPr>
                <w:rFonts w:ascii="Verdana" w:hAnsi="Verdana" w:cs="Arial"/>
                <w:sz w:val="20"/>
                <w:szCs w:val="20"/>
              </w:rPr>
            </w:pPr>
            <w:r w:rsidRPr="00FB0720">
              <w:rPr>
                <w:rFonts w:ascii="Verdana" w:hAnsi="Verdana" w:cs="Arial"/>
                <w:sz w:val="20"/>
                <w:szCs w:val="20"/>
              </w:rPr>
              <w:t>Drogi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7D61FB" w:rsidRDefault="002C5583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C5583" w:rsidRPr="007D61FB" w:rsidTr="00D37E11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FB0720" w:rsidRDefault="00252538" w:rsidP="00A9492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8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FB0720" w:rsidRDefault="002C5583" w:rsidP="00A94924">
            <w:pPr>
              <w:rPr>
                <w:rFonts w:ascii="Verdana" w:hAnsi="Verdana" w:cs="Arial"/>
                <w:sz w:val="20"/>
                <w:szCs w:val="20"/>
              </w:rPr>
            </w:pPr>
            <w:r w:rsidRPr="00FB0720">
              <w:rPr>
                <w:rFonts w:ascii="Verdana" w:hAnsi="Verdana" w:cs="Arial"/>
                <w:sz w:val="20"/>
                <w:szCs w:val="20"/>
              </w:rPr>
              <w:t>Organizacja ruchu docelowego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7D61FB" w:rsidRDefault="002C5583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C5583" w:rsidRPr="007D61FB" w:rsidTr="00D37E11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7D61FB" w:rsidRDefault="00252538" w:rsidP="00A9492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FB0720" w:rsidRDefault="002C5583" w:rsidP="00A94924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Zieleń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7D61FB" w:rsidRDefault="002C5583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C5583" w:rsidRPr="007D61FB" w:rsidTr="00D37E11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7D61FB" w:rsidRDefault="002C5583" w:rsidP="00A9492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</w:t>
            </w:r>
            <w:r w:rsidR="00252538">
              <w:rPr>
                <w:rFonts w:ascii="Verdana" w:hAnsi="Verdana" w:cs="Arial"/>
                <w:sz w:val="20"/>
                <w:szCs w:val="20"/>
              </w:rPr>
              <w:t>0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FB0720" w:rsidRDefault="002C5583" w:rsidP="00A94924">
            <w:pPr>
              <w:rPr>
                <w:rFonts w:ascii="Verdana" w:hAnsi="Verdana" w:cs="Arial"/>
                <w:sz w:val="20"/>
                <w:szCs w:val="20"/>
              </w:rPr>
            </w:pPr>
            <w:r w:rsidRPr="00FB0720">
              <w:rPr>
                <w:rFonts w:ascii="Verdana" w:hAnsi="Verdana" w:cs="Arial"/>
                <w:sz w:val="20"/>
                <w:szCs w:val="20"/>
              </w:rPr>
              <w:t>Branża sanitarna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7D61FB" w:rsidRDefault="002C5583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C5583" w:rsidRPr="007D61FB" w:rsidTr="00D37E11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7D61FB" w:rsidRDefault="002C5583" w:rsidP="00A9492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</w:t>
            </w:r>
            <w:r w:rsidR="00252538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FB0720" w:rsidRDefault="002C5583" w:rsidP="00A94924">
            <w:pPr>
              <w:rPr>
                <w:rFonts w:ascii="Verdana" w:hAnsi="Verdana" w:cs="Arial"/>
                <w:sz w:val="20"/>
                <w:szCs w:val="20"/>
              </w:rPr>
            </w:pPr>
            <w:r w:rsidRPr="00FB0720">
              <w:rPr>
                <w:rFonts w:ascii="Verdana" w:hAnsi="Verdana" w:cs="Arial"/>
                <w:sz w:val="20"/>
                <w:szCs w:val="20"/>
              </w:rPr>
              <w:t>Oświetlenie</w:t>
            </w:r>
            <w:r>
              <w:rPr>
                <w:rFonts w:ascii="Verdana" w:hAnsi="Verdana" w:cs="Arial"/>
                <w:sz w:val="20"/>
                <w:szCs w:val="20"/>
              </w:rPr>
              <w:t xml:space="preserve"> + trakcja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7D61FB" w:rsidRDefault="002C5583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C5583" w:rsidRPr="007D61FB" w:rsidTr="00D37E11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7D61FB" w:rsidRDefault="002C5583" w:rsidP="00A9492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</w:t>
            </w:r>
            <w:r w:rsidR="00252538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FB0720" w:rsidRDefault="002C5583" w:rsidP="00AE1E5C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Sygnalizacja świetlna – </w:t>
            </w:r>
            <w:r w:rsidRPr="005C5E25">
              <w:rPr>
                <w:rFonts w:ascii="Verdana" w:hAnsi="Verdana" w:cs="Arial"/>
                <w:sz w:val="20"/>
                <w:szCs w:val="20"/>
              </w:rPr>
              <w:t>skrzyżowani</w:t>
            </w:r>
            <w:r>
              <w:rPr>
                <w:rFonts w:ascii="Verdana" w:hAnsi="Verdana" w:cs="Arial"/>
                <w:sz w:val="20"/>
                <w:szCs w:val="20"/>
              </w:rPr>
              <w:t>e</w:t>
            </w:r>
            <w:r w:rsidRPr="005C5E25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AE1E5C">
              <w:rPr>
                <w:rFonts w:ascii="Verdana" w:hAnsi="Verdana" w:cs="Arial"/>
                <w:sz w:val="20"/>
                <w:szCs w:val="20"/>
              </w:rPr>
              <w:t xml:space="preserve">z </w:t>
            </w:r>
            <w:r>
              <w:rPr>
                <w:rFonts w:ascii="Verdana" w:hAnsi="Verdana" w:cs="Arial"/>
                <w:sz w:val="20"/>
                <w:szCs w:val="20"/>
              </w:rPr>
              <w:t>A</w:t>
            </w:r>
            <w:r w:rsidRPr="005C5E25">
              <w:rPr>
                <w:rFonts w:ascii="Verdana" w:hAnsi="Verdana" w:cs="Arial"/>
                <w:sz w:val="20"/>
                <w:szCs w:val="20"/>
              </w:rPr>
              <w:t>l.</w:t>
            </w:r>
            <w:r>
              <w:rPr>
                <w:rFonts w:ascii="Verdana" w:hAnsi="Verdana" w:cs="Arial"/>
                <w:sz w:val="20"/>
                <w:szCs w:val="20"/>
              </w:rPr>
              <w:t xml:space="preserve"> P</w:t>
            </w:r>
            <w:r w:rsidRPr="005C5E25">
              <w:rPr>
                <w:rFonts w:ascii="Verdana" w:hAnsi="Verdana" w:cs="Arial"/>
                <w:sz w:val="20"/>
                <w:szCs w:val="20"/>
              </w:rPr>
              <w:t>racy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7D61FB" w:rsidRDefault="002C5583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C5583" w:rsidRPr="007D61FB" w:rsidTr="00D37E11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7D61FB" w:rsidRDefault="002C5583" w:rsidP="00A9492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</w:t>
            </w:r>
            <w:r w:rsidR="00252538"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FB0720" w:rsidRDefault="002C5583" w:rsidP="00AE1E5C">
            <w:pPr>
              <w:rPr>
                <w:rFonts w:ascii="Verdana" w:hAnsi="Verdana" w:cs="Arial"/>
                <w:sz w:val="20"/>
                <w:szCs w:val="20"/>
              </w:rPr>
            </w:pPr>
            <w:r w:rsidRPr="00FB0720">
              <w:rPr>
                <w:rFonts w:ascii="Verdana" w:hAnsi="Verdana" w:cs="Arial"/>
                <w:sz w:val="20"/>
                <w:szCs w:val="20"/>
              </w:rPr>
              <w:t>Sygnalizacja świetlna</w:t>
            </w:r>
            <w:r>
              <w:rPr>
                <w:rFonts w:ascii="Verdana" w:hAnsi="Verdana" w:cs="Arial"/>
                <w:sz w:val="20"/>
                <w:szCs w:val="20"/>
              </w:rPr>
              <w:t xml:space="preserve"> – </w:t>
            </w:r>
            <w:r w:rsidRPr="005C5E25">
              <w:rPr>
                <w:rFonts w:ascii="Verdana" w:hAnsi="Verdana" w:cs="Arial"/>
                <w:sz w:val="20"/>
                <w:szCs w:val="20"/>
              </w:rPr>
              <w:t>skrzyżowani</w:t>
            </w:r>
            <w:r>
              <w:rPr>
                <w:rFonts w:ascii="Verdana" w:hAnsi="Verdana" w:cs="Arial"/>
                <w:sz w:val="20"/>
                <w:szCs w:val="20"/>
              </w:rPr>
              <w:t>e</w:t>
            </w:r>
            <w:r w:rsidRPr="005C5E25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AE1E5C">
              <w:rPr>
                <w:rFonts w:ascii="Verdana" w:hAnsi="Verdana" w:cs="Arial"/>
                <w:sz w:val="20"/>
                <w:szCs w:val="20"/>
              </w:rPr>
              <w:t>z</w:t>
            </w:r>
            <w:r w:rsidRPr="005C5E25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AE1E5C">
              <w:rPr>
                <w:rFonts w:ascii="Verdana" w:hAnsi="Verdana" w:cs="Arial"/>
                <w:sz w:val="20"/>
                <w:szCs w:val="20"/>
              </w:rPr>
              <w:t xml:space="preserve">ul. </w:t>
            </w:r>
            <w:proofErr w:type="spellStart"/>
            <w:r w:rsidR="00AE1E5C">
              <w:rPr>
                <w:rFonts w:ascii="Verdana" w:hAnsi="Verdana" w:cs="Arial"/>
                <w:sz w:val="20"/>
                <w:szCs w:val="20"/>
              </w:rPr>
              <w:t>Klecińską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7D61FB" w:rsidRDefault="002C5583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C5583" w:rsidRPr="007D61FB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7D61FB" w:rsidRDefault="002C5583" w:rsidP="00A94924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252538">
              <w:rPr>
                <w:rFonts w:ascii="Verdana" w:hAnsi="Verdana" w:cs="Arial"/>
                <w:b/>
                <w:sz w:val="20"/>
                <w:szCs w:val="20"/>
              </w:rPr>
              <w:t>4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FB0720" w:rsidRDefault="002C5583" w:rsidP="00252538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FB0720">
              <w:rPr>
                <w:rFonts w:ascii="Verdana" w:hAnsi="Verdana" w:cs="Arial"/>
                <w:b/>
                <w:sz w:val="20"/>
                <w:szCs w:val="20"/>
              </w:rPr>
              <w:t>RAZEM (poz. 1÷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252538">
              <w:rPr>
                <w:rFonts w:ascii="Verdana" w:hAnsi="Verdana" w:cs="Arial"/>
                <w:b/>
                <w:sz w:val="20"/>
                <w:szCs w:val="20"/>
              </w:rPr>
              <w:t>3</w:t>
            </w:r>
            <w:r w:rsidRPr="00FB0720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7D61FB" w:rsidRDefault="002C5583" w:rsidP="00A94924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C5583" w:rsidRPr="007D61FB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7D61FB" w:rsidRDefault="002C5583" w:rsidP="00A9492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</w:t>
            </w:r>
            <w:r w:rsidR="00252538"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FB0720" w:rsidRDefault="002C5583" w:rsidP="00252538">
            <w:pPr>
              <w:rPr>
                <w:rFonts w:ascii="Verdana" w:hAnsi="Verdana" w:cs="Arial"/>
                <w:sz w:val="20"/>
                <w:szCs w:val="20"/>
              </w:rPr>
            </w:pPr>
            <w:r w:rsidRPr="00FB0720">
              <w:rPr>
                <w:rFonts w:ascii="Verdana" w:hAnsi="Verdana" w:cs="Arial"/>
                <w:sz w:val="20"/>
                <w:szCs w:val="20"/>
              </w:rPr>
              <w:t xml:space="preserve">Kwota warunkowa 5 % (od poz. </w:t>
            </w:r>
            <w:r>
              <w:rPr>
                <w:rFonts w:ascii="Verdana" w:hAnsi="Verdana" w:cs="Arial"/>
                <w:sz w:val="20"/>
                <w:szCs w:val="20"/>
              </w:rPr>
              <w:t>1</w:t>
            </w:r>
            <w:r w:rsidR="00252538">
              <w:rPr>
                <w:rFonts w:ascii="Verdana" w:hAnsi="Verdana" w:cs="Arial"/>
                <w:sz w:val="20"/>
                <w:szCs w:val="20"/>
              </w:rPr>
              <w:t>4</w:t>
            </w:r>
            <w:r w:rsidRPr="00FB0720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7D61FB" w:rsidRDefault="002C5583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C5583" w:rsidRPr="007D61FB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Default="002C5583" w:rsidP="002C558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</w:t>
            </w:r>
            <w:r w:rsidR="00252538"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FB0720" w:rsidRDefault="002C5583" w:rsidP="00B13ECB">
            <w:pPr>
              <w:rPr>
                <w:rFonts w:ascii="Verdana" w:hAnsi="Verdana" w:cs="Arial"/>
                <w:sz w:val="20"/>
                <w:szCs w:val="20"/>
              </w:rPr>
            </w:pPr>
            <w:r w:rsidRPr="00FB0720">
              <w:rPr>
                <w:rFonts w:ascii="Verdana" w:hAnsi="Verdana" w:cs="Arial"/>
                <w:sz w:val="20"/>
                <w:szCs w:val="20"/>
              </w:rPr>
              <w:t xml:space="preserve">Wykonanie i montaż </w:t>
            </w:r>
            <w:r w:rsidR="00B13ECB">
              <w:rPr>
                <w:rFonts w:ascii="Verdana" w:hAnsi="Verdana" w:cs="Arial"/>
                <w:sz w:val="20"/>
                <w:szCs w:val="20"/>
              </w:rPr>
              <w:t xml:space="preserve">3 sztuk </w:t>
            </w:r>
            <w:r w:rsidRPr="00FB0720">
              <w:rPr>
                <w:rFonts w:ascii="Verdana" w:hAnsi="Verdana" w:cs="Arial"/>
                <w:sz w:val="20"/>
                <w:szCs w:val="20"/>
              </w:rPr>
              <w:t>tablic informacyjn</w:t>
            </w:r>
            <w:r w:rsidR="00B13ECB">
              <w:rPr>
                <w:rFonts w:ascii="Verdana" w:hAnsi="Verdana" w:cs="Arial"/>
                <w:sz w:val="20"/>
                <w:szCs w:val="20"/>
              </w:rPr>
              <w:t>ych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7D61FB" w:rsidRDefault="002C5583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C5583" w:rsidRPr="007D61FB" w:rsidTr="002C5583">
        <w:trPr>
          <w:trHeight w:val="70"/>
        </w:trPr>
        <w:tc>
          <w:tcPr>
            <w:tcW w:w="58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C5583" w:rsidRPr="007D61FB" w:rsidRDefault="002C5583" w:rsidP="002C5583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252538">
              <w:rPr>
                <w:rFonts w:ascii="Verdana" w:hAnsi="Verdana" w:cs="Arial"/>
                <w:b/>
                <w:sz w:val="20"/>
                <w:szCs w:val="20"/>
              </w:rPr>
              <w:t>7</w:t>
            </w:r>
          </w:p>
        </w:tc>
        <w:tc>
          <w:tcPr>
            <w:tcW w:w="666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C5583" w:rsidRPr="007D61FB" w:rsidRDefault="002C5583" w:rsidP="00252538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SUMA NETTO (poz. 1</w:t>
            </w:r>
            <w:r w:rsidR="00252538">
              <w:rPr>
                <w:rFonts w:ascii="Verdana" w:hAnsi="Verdana" w:cs="Arial"/>
                <w:b/>
                <w:sz w:val="20"/>
                <w:szCs w:val="20"/>
              </w:rPr>
              <w:t>4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+1</w:t>
            </w:r>
            <w:r w:rsidR="00252538">
              <w:rPr>
                <w:rFonts w:ascii="Verdana" w:hAnsi="Verdana" w:cs="Arial"/>
                <w:b/>
                <w:sz w:val="20"/>
                <w:szCs w:val="20"/>
              </w:rPr>
              <w:t>5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+1</w:t>
            </w:r>
            <w:r w:rsidR="00252538">
              <w:rPr>
                <w:rFonts w:ascii="Verdana" w:hAnsi="Verdana" w:cs="Arial"/>
                <w:b/>
                <w:sz w:val="20"/>
                <w:szCs w:val="20"/>
              </w:rPr>
              <w:t>6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C5583" w:rsidRPr="00034DFE" w:rsidRDefault="002C5583" w:rsidP="00D37E11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C5583" w:rsidRPr="007D61FB" w:rsidTr="002C5583">
        <w:trPr>
          <w:trHeight w:val="70"/>
        </w:trPr>
        <w:tc>
          <w:tcPr>
            <w:tcW w:w="580" w:type="dxa"/>
            <w:shd w:val="clear" w:color="auto" w:fill="D9D9D9"/>
            <w:vAlign w:val="center"/>
          </w:tcPr>
          <w:p w:rsidR="002C5583" w:rsidRPr="007D61FB" w:rsidRDefault="002C5583" w:rsidP="002C5583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252538"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6665" w:type="dxa"/>
            <w:shd w:val="clear" w:color="auto" w:fill="D9D9D9"/>
            <w:vAlign w:val="center"/>
          </w:tcPr>
          <w:p w:rsidR="002C5583" w:rsidRPr="007D61FB" w:rsidRDefault="002C5583" w:rsidP="00252538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252538"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2C5583" w:rsidRPr="00034DFE" w:rsidRDefault="002C5583" w:rsidP="00D37E11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C5583" w:rsidRPr="007D61FB" w:rsidTr="002C5583">
        <w:trPr>
          <w:trHeight w:val="70"/>
        </w:trPr>
        <w:tc>
          <w:tcPr>
            <w:tcW w:w="58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C5583" w:rsidRPr="007D61FB" w:rsidRDefault="00252538" w:rsidP="00252538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19</w:t>
            </w:r>
          </w:p>
        </w:tc>
        <w:tc>
          <w:tcPr>
            <w:tcW w:w="6665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C5583" w:rsidRPr="007D61FB" w:rsidRDefault="002C5583" w:rsidP="00252538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OFERTOWA BRUTTO (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252538"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252538"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>) 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C5583" w:rsidRPr="00034DFE" w:rsidRDefault="002C5583" w:rsidP="00D37E11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D37E11" w:rsidRDefault="00D37E11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0F5888" w:rsidRDefault="000F5888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F03FE" w:rsidRPr="007D61FB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>nia</w:t>
      </w:r>
      <w:r w:rsidRPr="007D61FB">
        <w:rPr>
          <w:rFonts w:ascii="Verdana" w:eastAsia="Arial Unicode MS" w:hAnsi="Verdana" w:cs="Arial Unicode MS"/>
          <w:sz w:val="20"/>
          <w:szCs w:val="20"/>
        </w:rPr>
        <w:t xml:space="preserve"> ………………………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 xml:space="preserve"> roku</w:t>
      </w:r>
    </w:p>
    <w:p w:rsidR="004B5C19" w:rsidRDefault="004B5C19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F03FE" w:rsidRPr="007D61FB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F03FE" w:rsidRDefault="004F03F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E60AD" w:rsidRPr="00006711" w:rsidTr="002E60A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60AD" w:rsidRPr="00006711" w:rsidRDefault="002E60AD" w:rsidP="002E60AD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E60AD" w:rsidRDefault="002E60AD" w:rsidP="002E60AD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KOSZTORYS OFERTOWY</w:t>
            </w:r>
          </w:p>
          <w:p w:rsidR="002E60AD" w:rsidRDefault="002E60AD" w:rsidP="002E60AD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2E60AD" w:rsidRPr="00884979" w:rsidRDefault="00213F2E" w:rsidP="002E60AD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Grabiszyńskiej we Wrocławiu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2 – odcinek od mostu Oporowskiego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do al. gen. Józefa Hallera i od al. gen. Józefa Hallera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>do ul. Stalowej</w:t>
            </w:r>
          </w:p>
        </w:tc>
      </w:tr>
    </w:tbl>
    <w:p w:rsidR="002E60AD" w:rsidRPr="00006711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E60AD" w:rsidRPr="00062715" w:rsidRDefault="002E60AD" w:rsidP="002E60AD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2E60AD" w:rsidRPr="00FB4A28" w:rsidRDefault="002E60AD" w:rsidP="002E60A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E60AD" w:rsidRPr="00062715" w:rsidRDefault="002E60AD" w:rsidP="002E60AD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2E60AD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</w:p>
    <w:p w:rsidR="002E60AD" w:rsidRPr="007E355A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Pr="008B646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560"/>
        <w:gridCol w:w="3402"/>
        <w:gridCol w:w="850"/>
        <w:gridCol w:w="851"/>
        <w:gridCol w:w="992"/>
        <w:gridCol w:w="1134"/>
      </w:tblGrid>
      <w:tr w:rsidR="002E60AD" w:rsidTr="002E60AD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pStyle w:val="Nagwek6"/>
              <w:rPr>
                <w:rFonts w:ascii="Verdana" w:hAnsi="Verdana"/>
                <w:sz w:val="20"/>
                <w:szCs w:val="20"/>
              </w:rPr>
            </w:pPr>
            <w:r w:rsidRPr="009B63E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Nr specyfikacji techn.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Opis roboty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Ilość jedn.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Cena jedn. </w:t>
            </w:r>
          </w:p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[zł]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Wartość </w:t>
            </w:r>
            <w:r w:rsidRPr="009B63E9">
              <w:rPr>
                <w:rFonts w:ascii="Verdana" w:hAnsi="Verdana"/>
                <w:b/>
                <w:sz w:val="20"/>
                <w:szCs w:val="20"/>
              </w:rPr>
              <w:br/>
              <w:t>[zł]</w:t>
            </w:r>
          </w:p>
        </w:tc>
      </w:tr>
      <w:tr w:rsidR="002E60AD" w:rsidRPr="00B969AA" w:rsidTr="002E60AD">
        <w:trPr>
          <w:trHeight w:val="298"/>
        </w:trPr>
        <w:tc>
          <w:tcPr>
            <w:tcW w:w="567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2E60AD" w:rsidRPr="009B63E9" w:rsidRDefault="002E60AD" w:rsidP="002E60AD">
            <w:pPr>
              <w:ind w:firstLine="1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3402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1134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5x6</w:t>
            </w:r>
          </w:p>
        </w:tc>
      </w:tr>
      <w:tr w:rsidR="002E60AD" w:rsidTr="002E60AD">
        <w:trPr>
          <w:trHeight w:val="353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jc w:val="center"/>
              <w:rPr>
                <w:rFonts w:ascii="Arial" w:hAnsi="Aria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ind w:firstLine="1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</w:tr>
    </w:tbl>
    <w:p w:rsidR="002E60AD" w:rsidRDefault="002E60AD" w:rsidP="002E60AD">
      <w:pPr>
        <w:jc w:val="both"/>
        <w:rPr>
          <w:rFonts w:ascii="Arial" w:hAnsi="Arial"/>
        </w:rPr>
      </w:pPr>
    </w:p>
    <w:p w:rsidR="002E60AD" w:rsidRPr="002528CE" w:rsidRDefault="002E60AD" w:rsidP="002E60AD">
      <w:pPr>
        <w:rPr>
          <w:rFonts w:ascii="Verdana" w:hAnsi="Verdana"/>
          <w:i/>
          <w:sz w:val="16"/>
        </w:rPr>
      </w:pPr>
      <w:r w:rsidRPr="002528CE">
        <w:rPr>
          <w:rFonts w:ascii="Verdana" w:hAnsi="Verdana"/>
          <w:i/>
          <w:sz w:val="16"/>
        </w:rPr>
        <w:t xml:space="preserve">Uwaga: </w:t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</w:p>
    <w:p w:rsidR="002E60AD" w:rsidRPr="002528CE" w:rsidRDefault="002E60AD" w:rsidP="002E60AD">
      <w:pPr>
        <w:jc w:val="both"/>
        <w:rPr>
          <w:rFonts w:ascii="Verdana" w:hAnsi="Verdana"/>
        </w:rPr>
      </w:pPr>
      <w:r w:rsidRPr="002528CE">
        <w:rPr>
          <w:rFonts w:ascii="Verdana" w:hAnsi="Verdana"/>
          <w:i/>
          <w:sz w:val="16"/>
        </w:rPr>
        <w:t xml:space="preserve">Cena jednostkowa ujmuje wszystkie składniki (R, M loco budowa, S, </w:t>
      </w:r>
      <w:proofErr w:type="spellStart"/>
      <w:r w:rsidRPr="002528CE">
        <w:rPr>
          <w:rFonts w:ascii="Verdana" w:hAnsi="Verdana"/>
          <w:i/>
          <w:sz w:val="16"/>
        </w:rPr>
        <w:t>Kp</w:t>
      </w:r>
      <w:proofErr w:type="spellEnd"/>
      <w:r w:rsidRPr="002528CE">
        <w:rPr>
          <w:rFonts w:ascii="Verdana" w:hAnsi="Verdana"/>
          <w:i/>
          <w:sz w:val="16"/>
        </w:rPr>
        <w:t>, Z, oraz ewentualne koszty jednorazowe przerzutu sprzętu).</w:t>
      </w: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Pr="00FB4A28" w:rsidRDefault="002E60AD" w:rsidP="002E60AD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2E60AD" w:rsidRPr="007E355A" w:rsidRDefault="002E60AD" w:rsidP="002E60A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2E60AD" w:rsidRPr="003C31CE" w:rsidRDefault="002E60AD" w:rsidP="002E60AD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E60AD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A6840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7E355A" w:rsidRDefault="004F03FE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156DCD" w:rsidRDefault="00156DC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56DCD" w:rsidRPr="00884979" w:rsidRDefault="00200808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Grabiszyńskiej we Wrocławiu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2 – odcinek od mostu Oporowskiego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do al. gen. Józefa Hallera i od al. gen. Józefa Hallera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>do ul. Stalowej</w:t>
            </w:r>
          </w:p>
        </w:tc>
      </w:tr>
    </w:tbl>
    <w:p w:rsidR="007A6840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62715" w:rsidRPr="00FB4A28" w:rsidRDefault="0006271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62715" w:rsidRPr="00062715" w:rsidRDefault="0006271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062715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062715" w:rsidRPr="007E355A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8B646D" w:rsidRDefault="0006271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062715" w:rsidRDefault="000627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Pr="008B646D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SIWZ.</w:t>
      </w:r>
    </w:p>
    <w:p w:rsidR="002C5583" w:rsidRPr="008B646D" w:rsidRDefault="002C5583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2C5583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2C5583" w:rsidRPr="008B646D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2C5583" w:rsidRPr="003C31CE" w:rsidRDefault="002C5583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2C5583" w:rsidRDefault="002C5583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Pr="00FB4A28" w:rsidRDefault="002C5583" w:rsidP="002C5583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2C5583" w:rsidRPr="007E355A" w:rsidRDefault="002C5583" w:rsidP="002C558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2C5583" w:rsidRPr="003C31CE" w:rsidRDefault="002C5583" w:rsidP="002C5583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2C5583" w:rsidRDefault="002C5583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0D7DA4" w:rsidRDefault="000D7DA4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12-23  ustawy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0D7DA4" w:rsidRPr="003C31CE" w:rsidRDefault="000D7DA4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0D7DA4" w:rsidRDefault="000D7DA4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0D7DA4" w:rsidRPr="003C31CE" w:rsidRDefault="000D7DA4" w:rsidP="000D7DA4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Pr="003C31CE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45603" w:rsidRDefault="003456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31CE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</w:t>
            </w:r>
          </w:p>
          <w:p w:rsidR="00434760" w:rsidRPr="007E355A" w:rsidRDefault="00434760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4347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WZÓR PISEMNEGO ZOBOWIĄZANIA</w:t>
            </w:r>
          </w:p>
          <w:p w:rsidR="00156DCD" w:rsidRDefault="00156DCD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200808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Grabiszyńskiej we Wrocławiu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2 – odcinek od mostu Oporowskiego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do al. gen. Józefa Hallera i od al. gen. Józefa Hallera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>do ul. Stalowej</w:t>
            </w:r>
          </w:p>
        </w:tc>
      </w:tr>
    </w:tbl>
    <w:p w:rsidR="003C31CE" w:rsidRDefault="003C31CE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3C31CE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 w:rsidR="003C31CE"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</w:t>
      </w:r>
      <w:r w:rsidR="003C31CE" w:rsidRPr="003C31CE"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 </w:t>
      </w:r>
    </w:p>
    <w:p w:rsidR="005B11F1" w:rsidRPr="003C31CE" w:rsidRDefault="003C31CE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5B11F1"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0A7ABF" w:rsidRPr="003C31CE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(nazwa </w:t>
      </w:r>
      <w:r w:rsidR="005B11F1" w:rsidRPr="003C31CE">
        <w:rPr>
          <w:rFonts w:ascii="Verdana" w:eastAsia="Arial Unicode MS" w:hAnsi="Verdana" w:cs="Arial Unicode MS"/>
          <w:i/>
          <w:iCs/>
          <w:sz w:val="14"/>
          <w:szCs w:val="14"/>
        </w:rPr>
        <w:t>i</w:t>
      </w: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 adres Podmiotu)</w:t>
      </w:r>
    </w:p>
    <w:p w:rsidR="000A7ABF" w:rsidRPr="003C31CE" w:rsidRDefault="003C31CE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obowiązuj</w:t>
      </w:r>
      <w:r w:rsidR="005B11F1" w:rsidRPr="003C31CE">
        <w:rPr>
          <w:rFonts w:ascii="Verdana" w:eastAsia="Arial Unicode MS" w:hAnsi="Verdana" w:cs="Arial Unicode MS"/>
        </w:rPr>
        <w:t>emy</w:t>
      </w:r>
      <w:r w:rsidR="000A7ABF" w:rsidRPr="003C31CE">
        <w:rPr>
          <w:rFonts w:ascii="Verdana" w:eastAsia="Arial Unicode MS" w:hAnsi="Verdana" w:cs="Arial Unicode MS"/>
        </w:rPr>
        <w:t xml:space="preserve"> się do oddania nw</w:t>
      </w:r>
      <w:r>
        <w:rPr>
          <w:rFonts w:ascii="Verdana" w:eastAsia="Arial Unicode MS" w:hAnsi="Verdana" w:cs="Arial Unicode MS"/>
        </w:rPr>
        <w:t>.</w:t>
      </w:r>
      <w:r w:rsidR="000A7ABF"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="000A7ABF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0A7ABF" w:rsidRPr="003C31CE" w:rsidRDefault="000A7AB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0A7ABF" w:rsidRPr="003C31CE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B11F1" w:rsidRPr="003C31CE" w:rsidRDefault="005B11F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 w:rsidR="00156DCD"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0A7ABF" w:rsidRPr="003C31CE" w:rsidRDefault="005B11F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0A7ABF" w:rsidRPr="003C31CE" w:rsidRDefault="000A7AB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5567DB" w:rsidRDefault="00A82C4C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hAnsi="Verdana"/>
          <w:b/>
          <w:bCs/>
        </w:rPr>
        <w:t xml:space="preserve">Rozbudowa i przebudowa ul. </w:t>
      </w:r>
      <w:r w:rsidRPr="002E60AD">
        <w:rPr>
          <w:rFonts w:ascii="Verdana" w:hAnsi="Verdana"/>
          <w:b/>
          <w:bCs/>
          <w:spacing w:val="-2"/>
        </w:rPr>
        <w:t xml:space="preserve">Grabiszyńskiej we Wrocławiu w celu wyznaczenia dróg i pasów rowerowych. </w:t>
      </w:r>
      <w:r w:rsidR="004F0D24" w:rsidRPr="00060E38">
        <w:rPr>
          <w:rFonts w:ascii="Verdana" w:hAnsi="Verdana"/>
          <w:b/>
          <w:bCs/>
        </w:rPr>
        <w:t>Etap 2 – odcinek od mostu Oporowskiego do al. gen. Józefa Hallera i od al. gen. Józefa Hallera do ul. Stalowej</w:t>
      </w:r>
    </w:p>
    <w:p w:rsidR="000A7ABF" w:rsidRPr="003C31CE" w:rsidRDefault="00714F96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="000A7ABF" w:rsidRPr="003C31CE">
        <w:rPr>
          <w:rFonts w:ascii="Verdana" w:eastAsia="Arial Unicode MS" w:hAnsi="Verdana" w:cs="Arial Unicode MS"/>
        </w:rPr>
        <w:t>świadczam, ż</w:t>
      </w:r>
      <w:r w:rsidR="005B11F1" w:rsidRPr="003C31CE">
        <w:rPr>
          <w:rFonts w:ascii="Verdana" w:eastAsia="Arial Unicode MS" w:hAnsi="Verdana" w:cs="Arial Unicode MS"/>
        </w:rPr>
        <w:t>e</w:t>
      </w:r>
      <w:r w:rsidR="000A7ABF" w:rsidRPr="003C31CE">
        <w:rPr>
          <w:rFonts w:ascii="Verdana" w:eastAsia="Arial Unicode MS" w:hAnsi="Verdana" w:cs="Arial Unicode MS"/>
        </w:rPr>
        <w:t>:</w:t>
      </w:r>
    </w:p>
    <w:p w:rsidR="0009157E" w:rsidRDefault="000A7AB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3C31CE" w:rsidRDefault="005B11F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23BAA" w:rsidRDefault="00423BA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0A7ABF" w:rsidRPr="003C31CE" w:rsidRDefault="005B11F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</w:t>
      </w:r>
      <w:r w:rsidR="000A7ABF" w:rsidRPr="003C31CE">
        <w:rPr>
          <w:rFonts w:ascii="Verdana" w:eastAsia="Arial Unicode MS" w:hAnsi="Verdana" w:cs="Arial Unicode MS"/>
        </w:rPr>
        <w:t xml:space="preserve"> dnia </w:t>
      </w:r>
      <w:r w:rsidRPr="003C31CE">
        <w:rPr>
          <w:rFonts w:ascii="Verdana" w:eastAsia="Arial Unicode MS" w:hAnsi="Verdana" w:cs="Arial Unicode MS"/>
        </w:rPr>
        <w:t>…………………….</w:t>
      </w:r>
      <w:r w:rsidR="000A7ABF" w:rsidRPr="003C31CE">
        <w:rPr>
          <w:rFonts w:ascii="Verdana" w:eastAsia="Arial Unicode MS" w:hAnsi="Verdana" w:cs="Arial Unicode MS"/>
        </w:rPr>
        <w:t xml:space="preserve"> roku</w:t>
      </w:r>
    </w:p>
    <w:p w:rsidR="00423BAA" w:rsidRDefault="00423BA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0A7ABF" w:rsidRPr="009B63E9" w:rsidRDefault="005B11F1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0A7ABF" w:rsidRDefault="0009157E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0A7ABF"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7E355A" w:rsidRDefault="000A7AB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157E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WZÓR OŚWIADCZENIA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B57526" w:rsidRDefault="00B57526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B57526" w:rsidRPr="007E355A" w:rsidRDefault="00200808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Grabiszyńskiej we Wrocławiu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2 – odcinek od mostu Oporowskiego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do al. gen. Józefa Hallera i od al. gen. Józefa Hallera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>do ul. Stalowej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7526" w:rsidRPr="007E355A" w:rsidRDefault="00B57526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110C3" w:rsidRPr="0009157E" w:rsidRDefault="008110C3" w:rsidP="008110C3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8110C3" w:rsidRPr="0009157E" w:rsidRDefault="008110C3" w:rsidP="008110C3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i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do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Pzp</w:t>
      </w:r>
      <w:proofErr w:type="spellEnd"/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Arial Unicode MS"/>
          <w:b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Pzp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w skład której wchodzą następujące podmioty: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ind w:left="360"/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2"/>
        <w:gridCol w:w="3883"/>
        <w:gridCol w:w="4051"/>
      </w:tblGrid>
      <w:tr w:rsidR="008110C3" w:rsidRPr="00006711" w:rsidTr="00060E38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Lp.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Nazwa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Adres</w:t>
            </w:r>
          </w:p>
        </w:tc>
      </w:tr>
      <w:tr w:rsidR="008110C3" w:rsidRPr="00006711" w:rsidTr="00060E38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8110C3" w:rsidRPr="00006711" w:rsidTr="00060E38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</w:tbl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3C31CE" w:rsidRDefault="008110C3" w:rsidP="008110C3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8110C3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8110C3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</w:t>
      </w:r>
    </w:p>
    <w:p w:rsidR="008110C3" w:rsidRPr="00006711" w:rsidRDefault="008110C3" w:rsidP="008110C3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4D62D7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UWAGA:</w:t>
      </w:r>
    </w:p>
    <w:p w:rsidR="008110C3" w:rsidRPr="004D62D7" w:rsidRDefault="008110C3" w:rsidP="008110C3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8110C3" w:rsidRDefault="008110C3" w:rsidP="008110C3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8110C3" w:rsidRPr="00900388" w:rsidRDefault="008110C3" w:rsidP="008110C3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Pr="0009157E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p w:rsidR="008110C3" w:rsidRPr="0009157E" w:rsidRDefault="008110C3" w:rsidP="008110C3">
      <w:pPr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57A8D" w:rsidRPr="0009157E" w:rsidRDefault="00F57A8D" w:rsidP="008110C3">
      <w:pPr>
        <w:spacing w:before="120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sectPr w:rsidR="00F57A8D" w:rsidRPr="0009157E" w:rsidSect="007E355A">
      <w:headerReference w:type="default" r:id="rId8"/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E07" w:rsidRDefault="003C6E07">
      <w:r>
        <w:separator/>
      </w:r>
    </w:p>
  </w:endnote>
  <w:endnote w:type="continuationSeparator" w:id="0">
    <w:p w:rsidR="003C6E07" w:rsidRDefault="003C6E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E07" w:rsidRDefault="003C6E07">
      <w:r>
        <w:separator/>
      </w:r>
    </w:p>
  </w:footnote>
  <w:footnote w:type="continuationSeparator" w:id="0">
    <w:p w:rsidR="003C6E07" w:rsidRDefault="003C6E07">
      <w:r>
        <w:continuationSeparator/>
      </w:r>
    </w:p>
  </w:footnote>
  <w:footnote w:id="1">
    <w:p w:rsidR="003C6E07" w:rsidRPr="00EF3F84" w:rsidRDefault="003C6E07" w:rsidP="00A24028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W przypadku, gdy Wykonawca nie wpisze </w:t>
      </w:r>
      <w:r>
        <w:rPr>
          <w:rFonts w:ascii="Verdana" w:hAnsi="Verdana" w:cs="Arial"/>
          <w:sz w:val="16"/>
          <w:szCs w:val="16"/>
        </w:rPr>
        <w:t>terminu realizacji</w:t>
      </w:r>
      <w:r w:rsidRPr="00EF3F84">
        <w:rPr>
          <w:rFonts w:ascii="Verdana" w:hAnsi="Verdana" w:cs="Arial"/>
          <w:sz w:val="16"/>
          <w:szCs w:val="16"/>
        </w:rPr>
        <w:t xml:space="preserve"> traktuje się, że złożył oświadczenie o </w:t>
      </w:r>
      <w:r>
        <w:rPr>
          <w:rFonts w:ascii="Verdana" w:hAnsi="Verdana" w:cs="Arial"/>
          <w:sz w:val="16"/>
          <w:szCs w:val="16"/>
        </w:rPr>
        <w:t>maksymalnym terminie realizacji przedmiotu zamówienia (tj. 6 miesięcy)</w:t>
      </w:r>
      <w:r w:rsidRPr="00EF3F84">
        <w:rPr>
          <w:rFonts w:ascii="Verdana" w:hAnsi="Verdana" w:cs="Arial"/>
          <w:sz w:val="16"/>
          <w:szCs w:val="16"/>
        </w:rPr>
        <w:t>.</w:t>
      </w:r>
    </w:p>
  </w:footnote>
  <w:footnote w:id="2">
    <w:p w:rsidR="003C6E07" w:rsidRPr="00B0234A" w:rsidRDefault="003C6E07" w:rsidP="00EF3F84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</w:t>
      </w:r>
      <w:r w:rsidRPr="00B0234A">
        <w:rPr>
          <w:rFonts w:ascii="Verdana" w:hAnsi="Verdana" w:cs="Arial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Arial"/>
          <w:sz w:val="16"/>
          <w:szCs w:val="16"/>
        </w:rPr>
        <w:t xml:space="preserve">tj. </w:t>
      </w:r>
      <w:r w:rsidRPr="00B0234A">
        <w:rPr>
          <w:rFonts w:ascii="Verdana" w:hAnsi="Verdana" w:cs="Arial"/>
          <w:sz w:val="16"/>
          <w:szCs w:val="16"/>
        </w:rPr>
        <w:t>36 miesięcy na wykonane prace).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E07" w:rsidRDefault="002F5C54">
    <w:pPr>
      <w:pStyle w:val="Nagwek"/>
    </w:pPr>
    <w:r w:rsidRPr="002F5C54">
      <w:rPr>
        <w:rFonts w:ascii="Verdana" w:eastAsia="Arial Unicode MS" w:hAnsi="Verdana" w:cs="Arial Unicode MS"/>
        <w:b/>
        <w:bCs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5pt;height:40.5pt">
          <v:imagedata r:id="rId1" o:title="UE logotyp"/>
        </v:shape>
      </w:pict>
    </w:r>
  </w:p>
  <w:p w:rsidR="003C6E07" w:rsidRDefault="003C6E07">
    <w:pPr>
      <w:pStyle w:val="Nagwek"/>
    </w:pPr>
  </w:p>
  <w:p w:rsidR="003C6E07" w:rsidRDefault="003C6E0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8"/>
  </w:num>
  <w:num w:numId="3">
    <w:abstractNumId w:val="10"/>
  </w:num>
  <w:num w:numId="4">
    <w:abstractNumId w:val="14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7"/>
  </w:num>
  <w:num w:numId="10">
    <w:abstractNumId w:val="16"/>
  </w:num>
  <w:num w:numId="11">
    <w:abstractNumId w:val="15"/>
  </w:num>
  <w:num w:numId="12">
    <w:abstractNumId w:val="11"/>
  </w:num>
  <w:num w:numId="13">
    <w:abstractNumId w:val="13"/>
  </w:num>
  <w:num w:numId="14">
    <w:abstractNumId w:val="4"/>
  </w:num>
  <w:num w:numId="15">
    <w:abstractNumId w:val="8"/>
  </w:num>
  <w:num w:numId="16">
    <w:abstractNumId w:val="1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4DBD"/>
    <w:rsid w:val="000E6327"/>
    <w:rsid w:val="000E744E"/>
    <w:rsid w:val="000F1C00"/>
    <w:rsid w:val="000F5888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3F2E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538"/>
    <w:rsid w:val="0025438E"/>
    <w:rsid w:val="002572BA"/>
    <w:rsid w:val="00257F16"/>
    <w:rsid w:val="00260C9D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C41"/>
    <w:rsid w:val="00317B51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6BB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76762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CDA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F15BA"/>
    <w:rsid w:val="00EF3F84"/>
    <w:rsid w:val="00EF40E0"/>
    <w:rsid w:val="00EF665F"/>
    <w:rsid w:val="00F0107E"/>
    <w:rsid w:val="00F026F6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63E88D-771E-4BD6-8F87-A4E634F9E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402</TotalTime>
  <Pages>9</Pages>
  <Words>1434</Words>
  <Characters>11302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21</cp:revision>
  <cp:lastPrinted>2017-11-16T09:18:00Z</cp:lastPrinted>
  <dcterms:created xsi:type="dcterms:W3CDTF">2017-06-05T08:38:00Z</dcterms:created>
  <dcterms:modified xsi:type="dcterms:W3CDTF">2017-11-17T11:27:00Z</dcterms:modified>
</cp:coreProperties>
</file>