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1B7" w:rsidRPr="00EC3B3D" w:rsidRDefault="007931B7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FootnoteReference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FootnoteReference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7931B7" w:rsidRPr="008F60F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U. S</w:t>
      </w:r>
      <w:r w:rsidRPr="0089652A">
        <w:rPr>
          <w:rFonts w:ascii="Arial" w:hAnsi="Arial" w:cs="Arial"/>
          <w:b/>
          <w:sz w:val="20"/>
          <w:szCs w:val="20"/>
        </w:rPr>
        <w:t>:</w:t>
      </w:r>
      <w:r w:rsidRPr="0019486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8F60FB">
        <w:rPr>
          <w:rFonts w:ascii="Arial" w:hAnsi="Arial" w:cs="Arial"/>
          <w:b/>
          <w:sz w:val="20"/>
          <w:szCs w:val="20"/>
        </w:rPr>
        <w:t>2017/S 170–348706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rPr>
          <w:trHeight w:val="349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FootnoteReference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902077">
        <w:trPr>
          <w:trHeight w:val="1075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:rsidR="007931B7" w:rsidRPr="00C346F9" w:rsidRDefault="007931B7" w:rsidP="00902077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 xml:space="preserve">Zarząd Dróg i Utrzymania Miasta 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we Wrocławiu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ul. Długa 49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br/>
              <w:t>53-633 WROCŁAW</w:t>
            </w:r>
          </w:p>
        </w:tc>
      </w:tr>
      <w:tr w:rsidR="007931B7" w:rsidRPr="00682DD7" w:rsidTr="007C7179">
        <w:trPr>
          <w:trHeight w:val="485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7931B7" w:rsidRPr="00682DD7" w:rsidTr="00AA4516">
        <w:trPr>
          <w:trHeight w:val="484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7931B7" w:rsidRPr="00C346F9" w:rsidRDefault="007931B7" w:rsidP="00C346F9">
            <w:pPr>
              <w:spacing w:before="0" w:after="0"/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Obsług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a</w:t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obiektów wyposażenia przystanków wrocławskiej komunikacji zbiorowej z podziałem na zadania: Zadanie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t>1</w:t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 xml:space="preserve"> – rejon zachodni </w:t>
            </w:r>
            <w:r>
              <w:rPr>
                <w:rFonts w:ascii="Verdana" w:eastAsia="Arial Unicode MS" w:hAnsi="Verdana" w:cs="Arial Unicode MS"/>
                <w:b/>
                <w:sz w:val="20"/>
                <w:szCs w:val="20"/>
              </w:rPr>
              <w:br/>
            </w:r>
            <w:r w:rsidRPr="00C346F9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i Zadanie 2 – rejon wschodni</w:t>
            </w:r>
          </w:p>
        </w:tc>
      </w:tr>
      <w:tr w:rsidR="007931B7" w:rsidRPr="00682DD7" w:rsidTr="00AA4516">
        <w:trPr>
          <w:trHeight w:val="484"/>
        </w:trPr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vAlign w:val="center"/>
          </w:tcPr>
          <w:p w:rsidR="007931B7" w:rsidRPr="00C346F9" w:rsidRDefault="007931B7" w:rsidP="003875E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346F9">
              <w:rPr>
                <w:rFonts w:ascii="Verdana" w:hAnsi="Verdana" w:cs="Arial"/>
                <w:b/>
                <w:sz w:val="20"/>
                <w:szCs w:val="20"/>
              </w:rPr>
              <w:t>TXU/EEIP/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353</w:t>
            </w:r>
            <w:r w:rsidRPr="00C346F9">
              <w:rPr>
                <w:rFonts w:ascii="Verdana" w:hAnsi="Verdana" w:cs="Arial"/>
                <w:b/>
                <w:sz w:val="20"/>
                <w:szCs w:val="20"/>
              </w:rPr>
              <w:t>/2017</w:t>
            </w:r>
          </w:p>
        </w:tc>
      </w:tr>
    </w:tbl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931B7" w:rsidRPr="00682DD7" w:rsidTr="007C7179">
        <w:trPr>
          <w:trHeight w:val="1372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902077">
        <w:trPr>
          <w:trHeight w:val="1648"/>
        </w:trPr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849DB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A849DB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7C7179">
        <w:tc>
          <w:tcPr>
            <w:tcW w:w="9289" w:type="dxa"/>
            <w:gridSpan w:val="2"/>
            <w:shd w:val="clear" w:color="auto" w:fill="BFBFBF"/>
          </w:tcPr>
          <w:p w:rsidR="007931B7" w:rsidRPr="00682DD7" w:rsidRDefault="007931B7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7931B7" w:rsidRPr="00682DD7" w:rsidRDefault="007931B7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FootnoteReference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7931B7" w:rsidRPr="00EC3B3D" w:rsidRDefault="007931B7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7931B7" w:rsidRPr="00682DD7" w:rsidRDefault="007931B7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7931B7" w:rsidRPr="00682DD7" w:rsidRDefault="007931B7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7931B7" w:rsidRPr="00682DD7" w:rsidRDefault="007931B7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902077"/>
    <w:p w:rsidR="007931B7" w:rsidRDefault="007931B7" w:rsidP="00902077"/>
    <w:p w:rsidR="007931B7" w:rsidRPr="00902077" w:rsidRDefault="007931B7" w:rsidP="00902077"/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7931B7" w:rsidRPr="00682DD7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7931B7" w:rsidRPr="00682DD7" w:rsidRDefault="007931B7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6"/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FootnoteReference"/>
          <w:rFonts w:ascii="Arial" w:hAnsi="Arial" w:cs="Arial"/>
          <w:b/>
          <w:w w:val="0"/>
          <w:sz w:val="20"/>
          <w:szCs w:val="20"/>
        </w:rPr>
        <w:footnoteReference w:id="17"/>
      </w:r>
    </w:p>
    <w:p w:rsidR="007931B7" w:rsidRPr="00682DD7" w:rsidRDefault="007931B7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FootnoteReference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FootnoteReference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2"/>
        <w:gridCol w:w="2322"/>
        <w:gridCol w:w="2323"/>
      </w:tblGrid>
      <w:tr w:rsidR="007931B7" w:rsidRPr="00682DD7" w:rsidTr="007C7179">
        <w:tc>
          <w:tcPr>
            <w:tcW w:w="4644" w:type="dxa"/>
          </w:tcPr>
          <w:p w:rsidR="007931B7" w:rsidRPr="00330C13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:rsidR="007931B7" w:rsidRPr="00330C13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902077">
        <w:trPr>
          <w:trHeight w:val="792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7931B7" w:rsidRPr="00682DD7" w:rsidRDefault="007931B7" w:rsidP="00902077">
            <w:pPr>
              <w:pStyle w:val="Tiret1"/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7931B7" w:rsidRPr="00682DD7" w:rsidRDefault="007931B7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hanging="1133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7931B7" w:rsidRPr="00682DD7" w:rsidRDefault="007931B7" w:rsidP="00902077">
            <w:pPr>
              <w:pStyle w:val="Tiret1"/>
              <w:numPr>
                <w:ilvl w:val="0"/>
                <w:numId w:val="4"/>
              </w:numPr>
              <w:tabs>
                <w:tab w:val="clear" w:pos="1417"/>
                <w:tab w:val="num" w:pos="709"/>
              </w:tabs>
              <w:ind w:left="709" w:hanging="425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7931B7" w:rsidRPr="00682DD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7931B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</w:tcPr>
          <w:p w:rsidR="007931B7" w:rsidRPr="00682DD7" w:rsidRDefault="007931B7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7931B7" w:rsidRPr="00682DD7" w:rsidTr="007C7179">
        <w:trPr>
          <w:trHeight w:val="1977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931B7" w:rsidRPr="00682DD7" w:rsidRDefault="007931B7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7931B7" w:rsidRPr="00682DD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F505DB" w:rsidRDefault="007931B7" w:rsidP="00F505DB">
            <w:pPr>
              <w:pStyle w:val="Tiret0"/>
              <w:numPr>
                <w:ilvl w:val="0"/>
                <w:numId w:val="3"/>
              </w:numPr>
              <w:tabs>
                <w:tab w:val="clear" w:pos="850"/>
                <w:tab w:val="num" w:pos="0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902077">
              <w:rPr>
                <w:rFonts w:ascii="Arial" w:hAnsi="Arial" w:cs="Arial"/>
                <w:sz w:val="20"/>
                <w:szCs w:val="20"/>
              </w:rPr>
              <w:t>[……]</w:t>
            </w:r>
            <w:r w:rsidRPr="0090207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</w:p>
          <w:p w:rsidR="007931B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7931B7" w:rsidRPr="00682DD7" w:rsidRDefault="007931B7" w:rsidP="00F505DB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112466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:rsidR="007931B7" w:rsidRPr="00112466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FootnoteReference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FootnoteReference"/>
          <w:rFonts w:ascii="Arial" w:hAnsi="Arial" w:cs="Arial"/>
          <w:b w:val="0"/>
          <w:sz w:val="20"/>
          <w:szCs w:val="20"/>
        </w:rPr>
        <w:footnoteReference w:id="25"/>
      </w:r>
    </w:p>
    <w:p w:rsidR="007931B7" w:rsidRPr="00D1354E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D1354E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:rsidR="007931B7" w:rsidRPr="00D1354E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rPr>
          <w:trHeight w:val="406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7931B7" w:rsidRPr="00682DD7" w:rsidTr="007C7179">
        <w:trPr>
          <w:trHeight w:val="405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931B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D1354E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7931B7" w:rsidRPr="00682DD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7931B7" w:rsidRDefault="007931B7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7931B7" w:rsidRPr="00D1354E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7C7179">
        <w:trPr>
          <w:trHeight w:val="303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7931B7" w:rsidRPr="00682DD7" w:rsidTr="007C7179">
        <w:trPr>
          <w:trHeight w:val="303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rPr>
          <w:trHeight w:val="515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514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rPr>
          <w:trHeight w:val="1316"/>
        </w:trPr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1544"/>
        </w:trPr>
        <w:tc>
          <w:tcPr>
            <w:tcW w:w="4644" w:type="dxa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932"/>
        </w:trPr>
        <w:tc>
          <w:tcPr>
            <w:tcW w:w="4644" w:type="dxa"/>
            <w:vMerge w:val="restart"/>
          </w:tcPr>
          <w:p w:rsidR="007931B7" w:rsidRPr="00682DD7" w:rsidRDefault="007931B7" w:rsidP="007C717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7931B7" w:rsidRPr="00682DD7" w:rsidTr="007C7179">
        <w:trPr>
          <w:trHeight w:val="931"/>
        </w:trPr>
        <w:tc>
          <w:tcPr>
            <w:tcW w:w="4644" w:type="dxa"/>
            <w:vMerge/>
          </w:tcPr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  <w:lang w:val="pl-PL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7C7179">
        <w:tc>
          <w:tcPr>
            <w:tcW w:w="4644" w:type="dxa"/>
          </w:tcPr>
          <w:p w:rsidR="007931B7" w:rsidRPr="006177D1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:rsidR="007931B7" w:rsidRPr="006177D1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7931B7" w:rsidRPr="00682DD7" w:rsidTr="007C7179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sz w:val="20"/>
                <w:szCs w:val="20"/>
                <w:lang w:val="pl-P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Default="007931B7" w:rsidP="00EC3B3D"/>
    <w:p w:rsidR="007931B7" w:rsidRPr="00682DD7" w:rsidRDefault="007931B7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7931B7" w:rsidRPr="00EC3B3D" w:rsidRDefault="007931B7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7"/>
      </w:tblGrid>
      <w:tr w:rsidR="007931B7" w:rsidRPr="00682DD7" w:rsidTr="007C7179">
        <w:tc>
          <w:tcPr>
            <w:tcW w:w="4606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7931B7" w:rsidRPr="00682DD7" w:rsidTr="007C7179">
        <w:tc>
          <w:tcPr>
            <w:tcW w:w="4606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D54941">
        <w:tc>
          <w:tcPr>
            <w:tcW w:w="4644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7931B7" w:rsidRPr="00682DD7" w:rsidTr="00E8181A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E8181A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7931B7" w:rsidRPr="0019732B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AD199F">
        <w:tc>
          <w:tcPr>
            <w:tcW w:w="4644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:rsidR="007931B7" w:rsidRPr="0019732B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AD199F">
        <w:tc>
          <w:tcPr>
            <w:tcW w:w="4644" w:type="dxa"/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8465F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Default="007931B7" w:rsidP="0048465F">
            <w:pPr>
              <w:rPr>
                <w:rFonts w:ascii="Arial" w:hAnsi="Arial" w:cs="Arial"/>
                <w:sz w:val="20"/>
                <w:szCs w:val="20"/>
              </w:rPr>
            </w:pPr>
          </w:p>
          <w:p w:rsidR="007931B7" w:rsidRPr="0048465F" w:rsidRDefault="007931B7" w:rsidP="0048465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hAnsi="Arial" w:cs="Arial"/>
                <w:b w:val="0"/>
                <w:sz w:val="20"/>
                <w:szCs w:val="20"/>
                <w:lang w:val="pl-P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7931B7" w:rsidRPr="00C52B99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466A21">
        <w:tc>
          <w:tcPr>
            <w:tcW w:w="4644" w:type="dxa"/>
          </w:tcPr>
          <w:p w:rsidR="007931B7" w:rsidRPr="00C52B99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:rsidR="007931B7" w:rsidRPr="00C52B99" w:rsidRDefault="007931B7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336"/>
              <w:gridCol w:w="936"/>
              <w:gridCol w:w="724"/>
              <w:gridCol w:w="1149"/>
            </w:tblGrid>
            <w:tr w:rsidR="007931B7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7931B7" w:rsidRPr="00682DD7" w:rsidTr="007C7179">
              <w:tc>
                <w:tcPr>
                  <w:tcW w:w="13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931B7" w:rsidRPr="00682DD7" w:rsidRDefault="007931B7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7931B7" w:rsidRPr="00682DD7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5588A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466A21">
        <w:tc>
          <w:tcPr>
            <w:tcW w:w="4644" w:type="dxa"/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15588A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5588A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5588A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5588A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5588A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5588A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15588A" w:rsidRDefault="007931B7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</w:r>
            <w:r w:rsidRPr="0015588A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FootnoteReference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EC3B3D" w:rsidRDefault="007931B7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7931B7" w:rsidRPr="00E650C1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587A44">
        <w:tc>
          <w:tcPr>
            <w:tcW w:w="4644" w:type="dxa"/>
          </w:tcPr>
          <w:p w:rsidR="007931B7" w:rsidRPr="00E650C1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:rsidR="007931B7" w:rsidRPr="00E650C1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E650C1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7931B7" w:rsidRPr="00682DD7" w:rsidTr="00587A44">
        <w:tc>
          <w:tcPr>
            <w:tcW w:w="4644" w:type="dxa"/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7931B7" w:rsidRPr="00682DD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br w:type="page"/>
      </w: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7931B7" w:rsidRPr="000342FD" w:rsidRDefault="007931B7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7931B7" w:rsidRPr="00682DD7" w:rsidRDefault="007931B7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4"/>
      </w:tblGrid>
      <w:tr w:rsidR="007931B7" w:rsidRPr="00682DD7" w:rsidTr="00031D20">
        <w:tc>
          <w:tcPr>
            <w:tcW w:w="4643" w:type="dxa"/>
          </w:tcPr>
          <w:p w:rsidR="007931B7" w:rsidRPr="000342FD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4" w:type="dxa"/>
          </w:tcPr>
          <w:p w:rsidR="007931B7" w:rsidRPr="000342FD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7931B7" w:rsidRPr="00682DD7" w:rsidTr="00031D20">
        <w:tc>
          <w:tcPr>
            <w:tcW w:w="4643" w:type="dxa"/>
          </w:tcPr>
          <w:p w:rsidR="007931B7" w:rsidRPr="00682DD7" w:rsidRDefault="007931B7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4" w:type="dxa"/>
            <w:tcBorders>
              <w:tl2br w:val="single" w:sz="4" w:space="0" w:color="auto"/>
              <w:tr2bl w:val="single" w:sz="4" w:space="0" w:color="auto"/>
            </w:tcBorders>
          </w:tcPr>
          <w:p w:rsidR="007931B7" w:rsidRPr="00682DD7" w:rsidRDefault="007931B7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7931B7" w:rsidRPr="004D7486" w:rsidRDefault="007931B7" w:rsidP="004D7486"/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</w:p>
    <w:p w:rsidR="007931B7" w:rsidRDefault="007931B7" w:rsidP="00031D20">
      <w:pPr>
        <w:pStyle w:val="ChapterTitl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682DD7">
        <w:rPr>
          <w:rFonts w:ascii="Arial" w:hAnsi="Arial" w:cs="Arial"/>
          <w:sz w:val="20"/>
          <w:szCs w:val="20"/>
        </w:rPr>
        <w:t>zęść VI: Oświadczenia końcowe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FootnoteReference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7931B7" w:rsidRPr="00682DD7" w:rsidRDefault="007931B7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7931B7" w:rsidRPr="00682DD7" w:rsidRDefault="007931B7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7931B7" w:rsidRPr="00682DD7" w:rsidRDefault="007931B7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7931B7" w:rsidRPr="00682DD7" w:rsidSect="00A849DB">
      <w:footerReference w:type="default" r:id="rId7"/>
      <w:pgSz w:w="11907" w:h="16839"/>
      <w:pgMar w:top="1021" w:right="1418" w:bottom="1021" w:left="1418" w:header="709" w:footer="709" w:gutter="0"/>
      <w:pgNumType w:start="1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1B7" w:rsidRDefault="007931B7" w:rsidP="00E5206D">
      <w:pPr>
        <w:spacing w:before="0" w:after="0"/>
      </w:pPr>
      <w:r>
        <w:separator/>
      </w:r>
    </w:p>
  </w:endnote>
  <w:endnote w:type="continuationSeparator" w:id="0">
    <w:p w:rsidR="007931B7" w:rsidRDefault="007931B7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1B7" w:rsidRPr="00933B0C" w:rsidRDefault="007931B7" w:rsidP="007C7179">
    <w:pPr>
      <w:pStyle w:val="Footer"/>
      <w:rPr>
        <w:rFonts w:ascii="Arial" w:hAnsi="Arial" w:cs="Arial"/>
        <w:b/>
        <w:sz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PAGE  \* MERGEFORMAT </w:instrText>
    </w:r>
    <w:r w:rsidRPr="00933B0C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17</w: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  <w:r w:rsidRPr="00933B0C">
      <w:rPr>
        <w:rFonts w:ascii="Arial" w:hAnsi="Arial" w:cs="Arial"/>
        <w:sz w:val="20"/>
      </w:rPr>
      <w:fldChar w:fldCharType="begin"/>
    </w:r>
    <w:r w:rsidRPr="00933B0C">
      <w:rPr>
        <w:rFonts w:ascii="Arial" w:hAnsi="Arial" w:cs="Arial"/>
        <w:sz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</w:rPr>
      <w:fldChar w:fldCharType="end"/>
    </w:r>
    <w:r w:rsidRPr="00933B0C">
      <w:rPr>
        <w:rFonts w:ascii="Arial" w:hAnsi="Arial" w:cs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1B7" w:rsidRDefault="007931B7" w:rsidP="00E5206D">
      <w:pPr>
        <w:spacing w:before="0" w:after="0"/>
      </w:pPr>
      <w:r>
        <w:separator/>
      </w:r>
    </w:p>
  </w:footnote>
  <w:footnote w:type="continuationSeparator" w:id="0">
    <w:p w:rsidR="007931B7" w:rsidRDefault="007931B7" w:rsidP="00E5206D">
      <w:pPr>
        <w:spacing w:before="0" w:after="0"/>
      </w:pPr>
      <w:r>
        <w:continuationSeparator/>
      </w:r>
    </w:p>
  </w:footnote>
  <w:footnote w:id="1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7931B7" w:rsidRDefault="007931B7" w:rsidP="00E5206D">
      <w:pPr>
        <w:pStyle w:val="FootnoteText"/>
        <w:jc w:val="lef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7931B7" w:rsidRPr="003B6373" w:rsidRDefault="007931B7" w:rsidP="00E5206D">
      <w:pPr>
        <w:pStyle w:val="FootnoteText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7931B7" w:rsidRPr="003B6373" w:rsidRDefault="007931B7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7931B7" w:rsidRPr="003B6373" w:rsidRDefault="007931B7" w:rsidP="003E28B2">
      <w:pPr>
        <w:pStyle w:val="FootnoteText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7931B7" w:rsidRDefault="007931B7" w:rsidP="003E28B2">
      <w:pPr>
        <w:pStyle w:val="FootnoteText"/>
        <w:ind w:hanging="12"/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7931B7" w:rsidRDefault="007931B7" w:rsidP="00E41DF5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7931B7" w:rsidRDefault="007931B7" w:rsidP="00E5206D">
      <w:pPr>
        <w:pStyle w:val="FootnoteText"/>
      </w:pPr>
      <w:r w:rsidRPr="003B6373">
        <w:rPr>
          <w:rStyle w:val="FootnoteReference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3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6D"/>
    <w:rsid w:val="000003F5"/>
    <w:rsid w:val="000269BE"/>
    <w:rsid w:val="00031D20"/>
    <w:rsid w:val="00032275"/>
    <w:rsid w:val="000342FD"/>
    <w:rsid w:val="00041E76"/>
    <w:rsid w:val="00047987"/>
    <w:rsid w:val="00085838"/>
    <w:rsid w:val="000D6D69"/>
    <w:rsid w:val="00112466"/>
    <w:rsid w:val="0015588A"/>
    <w:rsid w:val="00173B27"/>
    <w:rsid w:val="00194866"/>
    <w:rsid w:val="0019732B"/>
    <w:rsid w:val="001A2620"/>
    <w:rsid w:val="001D5DDB"/>
    <w:rsid w:val="001E336A"/>
    <w:rsid w:val="002137AF"/>
    <w:rsid w:val="0027583E"/>
    <w:rsid w:val="00286958"/>
    <w:rsid w:val="0029159A"/>
    <w:rsid w:val="002C72D5"/>
    <w:rsid w:val="002E5708"/>
    <w:rsid w:val="00330C13"/>
    <w:rsid w:val="00377D7E"/>
    <w:rsid w:val="003875E1"/>
    <w:rsid w:val="00394F71"/>
    <w:rsid w:val="003A234E"/>
    <w:rsid w:val="003B238A"/>
    <w:rsid w:val="003B6373"/>
    <w:rsid w:val="003E28B2"/>
    <w:rsid w:val="003F48B0"/>
    <w:rsid w:val="004149C7"/>
    <w:rsid w:val="00445619"/>
    <w:rsid w:val="00456F4D"/>
    <w:rsid w:val="00466A21"/>
    <w:rsid w:val="0048465F"/>
    <w:rsid w:val="004862C8"/>
    <w:rsid w:val="00497CD0"/>
    <w:rsid w:val="004D7486"/>
    <w:rsid w:val="005119B3"/>
    <w:rsid w:val="0056653A"/>
    <w:rsid w:val="00587A44"/>
    <w:rsid w:val="00590836"/>
    <w:rsid w:val="005C17E9"/>
    <w:rsid w:val="006177D1"/>
    <w:rsid w:val="00682DD7"/>
    <w:rsid w:val="006930AD"/>
    <w:rsid w:val="006C673C"/>
    <w:rsid w:val="006D3858"/>
    <w:rsid w:val="006E75A7"/>
    <w:rsid w:val="006F19F5"/>
    <w:rsid w:val="00730794"/>
    <w:rsid w:val="0073508A"/>
    <w:rsid w:val="007364FE"/>
    <w:rsid w:val="00744D19"/>
    <w:rsid w:val="007931B7"/>
    <w:rsid w:val="007955B3"/>
    <w:rsid w:val="007C7179"/>
    <w:rsid w:val="008739C8"/>
    <w:rsid w:val="00893149"/>
    <w:rsid w:val="0089652A"/>
    <w:rsid w:val="008F607A"/>
    <w:rsid w:val="008F60FB"/>
    <w:rsid w:val="00902077"/>
    <w:rsid w:val="00913C37"/>
    <w:rsid w:val="00920136"/>
    <w:rsid w:val="00933B0C"/>
    <w:rsid w:val="009B147B"/>
    <w:rsid w:val="009B7CD4"/>
    <w:rsid w:val="00A33206"/>
    <w:rsid w:val="00A7759C"/>
    <w:rsid w:val="00A849DB"/>
    <w:rsid w:val="00AA4516"/>
    <w:rsid w:val="00AC4C8D"/>
    <w:rsid w:val="00AD199F"/>
    <w:rsid w:val="00B32F2A"/>
    <w:rsid w:val="00B92FF2"/>
    <w:rsid w:val="00B9391B"/>
    <w:rsid w:val="00C1485E"/>
    <w:rsid w:val="00C346F9"/>
    <w:rsid w:val="00C52B99"/>
    <w:rsid w:val="00CC4696"/>
    <w:rsid w:val="00CE3DFC"/>
    <w:rsid w:val="00CF03A8"/>
    <w:rsid w:val="00D07F0E"/>
    <w:rsid w:val="00D1354E"/>
    <w:rsid w:val="00D54941"/>
    <w:rsid w:val="00D63EB7"/>
    <w:rsid w:val="00DD0214"/>
    <w:rsid w:val="00E15052"/>
    <w:rsid w:val="00E41DF5"/>
    <w:rsid w:val="00E5206D"/>
    <w:rsid w:val="00E650C1"/>
    <w:rsid w:val="00E8181A"/>
    <w:rsid w:val="00EC3B3D"/>
    <w:rsid w:val="00F17001"/>
    <w:rsid w:val="00F505DB"/>
    <w:rsid w:val="00F543BF"/>
    <w:rsid w:val="00F6446C"/>
    <w:rsid w:val="00FA588E"/>
    <w:rsid w:val="00FC3163"/>
    <w:rsid w:val="00FE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206D"/>
    <w:rPr>
      <w:rFonts w:ascii="Calibri Light" w:hAnsi="Calibri Light" w:cs="Times New Roman"/>
      <w:color w:val="2E74B5"/>
      <w:sz w:val="32"/>
      <w:lang w:eastAsia="en-GB"/>
    </w:rPr>
  </w:style>
  <w:style w:type="paragraph" w:customStyle="1" w:styleId="NormalBold">
    <w:name w:val="NormalBold"/>
    <w:basedOn w:val="Normal"/>
    <w:link w:val="NormalBoldChar"/>
    <w:uiPriority w:val="99"/>
    <w:rsid w:val="00E5206D"/>
    <w:pPr>
      <w:widowControl w:val="0"/>
      <w:spacing w:before="0" w:after="0"/>
      <w:jc w:val="left"/>
    </w:pPr>
    <w:rPr>
      <w:b/>
      <w:szCs w:val="20"/>
    </w:rPr>
  </w:style>
  <w:style w:type="character" w:customStyle="1" w:styleId="NormalBoldChar">
    <w:name w:val="NormalBold Char"/>
    <w:link w:val="NormalBold"/>
    <w:uiPriority w:val="99"/>
    <w:locked/>
    <w:rsid w:val="00E5206D"/>
    <w:rPr>
      <w:rFonts w:ascii="Times New Roman" w:hAnsi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E5206D"/>
    <w:rPr>
      <w:b/>
      <w:i/>
      <w:spacing w:val="0"/>
    </w:rPr>
  </w:style>
  <w:style w:type="paragraph" w:styleId="Footer">
    <w:name w:val="footer"/>
    <w:basedOn w:val="Normal"/>
    <w:link w:val="FooterChar"/>
    <w:uiPriority w:val="99"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206D"/>
    <w:rPr>
      <w:rFonts w:ascii="Times New Roman" w:hAnsi="Times New Roman" w:cs="Times New Roman"/>
      <w:sz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rsid w:val="00E5206D"/>
    <w:rPr>
      <w:rFonts w:cs="Times New Roman"/>
      <w:shd w:val="clear" w:color="auto" w:fill="auto"/>
      <w:vertAlign w:val="superscript"/>
    </w:rPr>
  </w:style>
  <w:style w:type="paragraph" w:customStyle="1" w:styleId="Text1">
    <w:name w:val="Text 1"/>
    <w:basedOn w:val="Normal"/>
    <w:uiPriority w:val="99"/>
    <w:rsid w:val="00E5206D"/>
    <w:pPr>
      <w:ind w:left="850"/>
    </w:pPr>
  </w:style>
  <w:style w:type="paragraph" w:customStyle="1" w:styleId="NormalLeft">
    <w:name w:val="Normal Left"/>
    <w:basedOn w:val="Normal"/>
    <w:uiPriority w:val="99"/>
    <w:rsid w:val="00E5206D"/>
    <w:pPr>
      <w:jc w:val="left"/>
    </w:pPr>
  </w:style>
  <w:style w:type="paragraph" w:customStyle="1" w:styleId="Tiret0">
    <w:name w:val="Tiret 0"/>
    <w:basedOn w:val="Normal"/>
    <w:uiPriority w:val="99"/>
    <w:rsid w:val="00E5206D"/>
    <w:pPr>
      <w:numPr>
        <w:numId w:val="1"/>
      </w:numPr>
    </w:pPr>
  </w:style>
  <w:style w:type="paragraph" w:customStyle="1" w:styleId="Tiret1">
    <w:name w:val="Tiret 1"/>
    <w:basedOn w:val="Normal"/>
    <w:uiPriority w:val="99"/>
    <w:rsid w:val="00E5206D"/>
    <w:pPr>
      <w:numPr>
        <w:numId w:val="2"/>
      </w:numPr>
    </w:pPr>
  </w:style>
  <w:style w:type="paragraph" w:customStyle="1" w:styleId="NumPar1">
    <w:name w:val="NumPar 1"/>
    <w:basedOn w:val="Normal"/>
    <w:next w:val="Text1"/>
    <w:uiPriority w:val="99"/>
    <w:rsid w:val="00E5206D"/>
    <w:pPr>
      <w:numPr>
        <w:numId w:val="5"/>
      </w:numPr>
    </w:pPr>
  </w:style>
  <w:style w:type="paragraph" w:customStyle="1" w:styleId="NumPar2">
    <w:name w:val="NumPar 2"/>
    <w:basedOn w:val="Normal"/>
    <w:next w:val="Text1"/>
    <w:uiPriority w:val="99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uiPriority w:val="99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uiPriority w:val="99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uiPriority w:val="99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Heading1"/>
    <w:uiPriority w:val="99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uiPriority w:val="99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uiPriority w:val="99"/>
    <w:rsid w:val="00E5206D"/>
    <w:pPr>
      <w:keepNext/>
      <w:spacing w:before="360"/>
      <w:jc w:val="center"/>
    </w:pPr>
    <w:rPr>
      <w:i/>
    </w:rPr>
  </w:style>
  <w:style w:type="paragraph" w:styleId="Header">
    <w:name w:val="header"/>
    <w:basedOn w:val="Normal"/>
    <w:link w:val="HeaderChar"/>
    <w:uiPriority w:val="99"/>
    <w:rsid w:val="00E5206D"/>
    <w:pPr>
      <w:tabs>
        <w:tab w:val="center" w:pos="4536"/>
        <w:tab w:val="right" w:pos="9072"/>
      </w:tabs>
      <w:spacing w:before="0" w:after="0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206D"/>
    <w:rPr>
      <w:rFonts w:ascii="Times New Roman" w:hAnsi="Times New Roman" w:cs="Times New Roman"/>
      <w:sz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8739C8"/>
    <w:pPr>
      <w:spacing w:before="0"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739C8"/>
    <w:rPr>
      <w:rFonts w:ascii="Segoe UI" w:hAnsi="Segoe UI" w:cs="Times New Roman"/>
      <w:sz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17</Pages>
  <Words>4493</Words>
  <Characters>26962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STANDARDOWY FORMULARZ JEDNOLITEGO EUROPEJSKIEGO DOKUMENTU ZAMÓWIENIA</dc:title>
  <dc:subject/>
  <dc:creator>Kowalski Artur</dc:creator>
  <cp:keywords/>
  <dc:description/>
  <cp:lastModifiedBy>zdmapy</cp:lastModifiedBy>
  <cp:revision>15</cp:revision>
  <cp:lastPrinted>2017-11-06T07:45:00Z</cp:lastPrinted>
  <dcterms:created xsi:type="dcterms:W3CDTF">2017-02-06T09:25:00Z</dcterms:created>
  <dcterms:modified xsi:type="dcterms:W3CDTF">2017-11-06T07:45:00Z</dcterms:modified>
</cp:coreProperties>
</file>