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696" w:rsidRPr="00EC3B3D" w:rsidRDefault="00CC4696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CC4696" w:rsidRPr="00682DD7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CC4696" w:rsidRPr="008F60FB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8F60FB">
        <w:rPr>
          <w:rFonts w:ascii="Arial" w:hAnsi="Arial" w:cs="Arial"/>
          <w:b/>
          <w:sz w:val="20"/>
          <w:szCs w:val="20"/>
        </w:rPr>
        <w:t>2017/S 170–348706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rPr>
          <w:trHeight w:val="349"/>
        </w:trPr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902077">
        <w:trPr>
          <w:trHeight w:val="1075"/>
        </w:trPr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CC4696" w:rsidRPr="00C346F9" w:rsidRDefault="00CC4696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CC4696" w:rsidRPr="00682DD7" w:rsidTr="007C7179">
        <w:trPr>
          <w:trHeight w:val="485"/>
        </w:trPr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CC4696" w:rsidRPr="00682DD7" w:rsidTr="00AA4516">
        <w:trPr>
          <w:trHeight w:val="484"/>
        </w:trPr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CC4696" w:rsidRPr="00C346F9" w:rsidRDefault="00CC4696" w:rsidP="00C346F9">
            <w:pPr>
              <w:spacing w:before="0" w:after="0"/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Obsług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a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obiektów wyposażenia przystanków wrocławskiej komunikacji zbiorowej z podziałem na zadania: Zadanie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– rejon zachodni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i Zadanie 2 – rejon wschodni</w:t>
            </w:r>
          </w:p>
        </w:tc>
      </w:tr>
      <w:tr w:rsidR="00CC4696" w:rsidRPr="00682DD7" w:rsidTr="00AA4516">
        <w:trPr>
          <w:trHeight w:val="484"/>
        </w:trPr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CC4696" w:rsidRPr="00C346F9" w:rsidRDefault="00CC4696" w:rsidP="003875E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>TXU/EEIP/237/2017</w:t>
            </w:r>
          </w:p>
        </w:tc>
      </w:tr>
    </w:tbl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CC4696" w:rsidRPr="00682DD7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CC4696" w:rsidRPr="00682DD7" w:rsidTr="007C7179">
        <w:trPr>
          <w:trHeight w:val="1372"/>
        </w:trPr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902077">
        <w:trPr>
          <w:trHeight w:val="1648"/>
        </w:trPr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A849DB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CC4696" w:rsidRPr="00682DD7" w:rsidTr="00A849DB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CC4696" w:rsidRPr="00682DD7" w:rsidTr="007C7179">
        <w:tc>
          <w:tcPr>
            <w:tcW w:w="9289" w:type="dxa"/>
            <w:gridSpan w:val="2"/>
            <w:shd w:val="clear" w:color="auto" w:fill="BFBFBF"/>
          </w:tcPr>
          <w:p w:rsidR="00CC4696" w:rsidRPr="00682DD7" w:rsidRDefault="00CC4696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CC4696" w:rsidRPr="00682DD7" w:rsidRDefault="00CC4696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CC4696" w:rsidRPr="00EC3B3D" w:rsidRDefault="00CC4696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CC4696" w:rsidRPr="00682DD7" w:rsidRDefault="00CC4696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CC4696" w:rsidRPr="00682DD7" w:rsidRDefault="00CC4696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CC4696" w:rsidRPr="00682DD7" w:rsidRDefault="00CC4696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902077"/>
    <w:p w:rsidR="00CC4696" w:rsidRDefault="00CC4696" w:rsidP="00902077"/>
    <w:p w:rsidR="00CC4696" w:rsidRPr="00902077" w:rsidRDefault="00CC4696" w:rsidP="00902077"/>
    <w:p w:rsidR="00CC4696" w:rsidRPr="00682DD7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CC4696" w:rsidRPr="00682DD7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CC4696" w:rsidRPr="00682DD7" w:rsidRDefault="00CC4696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CC4696" w:rsidRPr="00682DD7" w:rsidRDefault="00CC4696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CC4696" w:rsidRPr="00682DD7" w:rsidRDefault="00CC4696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CC4696" w:rsidRPr="00682DD7" w:rsidRDefault="00CC4696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CC4696" w:rsidRPr="00682DD7" w:rsidRDefault="00CC4696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CC4696" w:rsidRPr="00682DD7" w:rsidRDefault="00CC4696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CC4696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CC4696" w:rsidRPr="00682DD7" w:rsidTr="007C7179">
        <w:tc>
          <w:tcPr>
            <w:tcW w:w="4644" w:type="dxa"/>
          </w:tcPr>
          <w:p w:rsidR="00CC4696" w:rsidRPr="00330C13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CC4696" w:rsidRPr="00330C13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CC4696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CC4696" w:rsidRPr="00682DD7" w:rsidRDefault="00CC4696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CC4696" w:rsidRPr="00682DD7" w:rsidRDefault="00CC4696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CC4696" w:rsidRPr="00682DD7" w:rsidRDefault="00CC4696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CC4696" w:rsidRPr="00682DD7" w:rsidRDefault="00CC4696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CC4696" w:rsidRDefault="00CC4696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CC4696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CC4696" w:rsidRPr="00682DD7" w:rsidRDefault="00CC4696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CC4696" w:rsidRPr="00682DD7" w:rsidTr="007C7179">
        <w:trPr>
          <w:trHeight w:val="1977"/>
        </w:trPr>
        <w:tc>
          <w:tcPr>
            <w:tcW w:w="4644" w:type="dxa"/>
            <w:vMerge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CC4696" w:rsidRPr="00682DD7" w:rsidRDefault="00CC4696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Default="00CC4696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CC4696" w:rsidRPr="00682DD7" w:rsidRDefault="00CC4696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F505DB" w:rsidRDefault="00CC4696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CC4696" w:rsidRDefault="00CC4696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CC4696" w:rsidRPr="00682DD7" w:rsidRDefault="00CC4696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112466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CC4696" w:rsidRPr="00112466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CC4696" w:rsidRPr="00D1354E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D1354E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CC4696" w:rsidRPr="00D1354E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CC4696" w:rsidRPr="00682DD7" w:rsidTr="007C7179">
        <w:trPr>
          <w:trHeight w:val="405"/>
        </w:trPr>
        <w:tc>
          <w:tcPr>
            <w:tcW w:w="4644" w:type="dxa"/>
            <w:vMerge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C4696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CC4696" w:rsidRPr="00D1354E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CC4696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CC4696" w:rsidRPr="00682DD7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CC4696" w:rsidRDefault="00CC4696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CC4696" w:rsidRPr="00D1354E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CC4696" w:rsidRPr="00682DD7" w:rsidTr="007C7179">
        <w:trPr>
          <w:trHeight w:val="303"/>
        </w:trPr>
        <w:tc>
          <w:tcPr>
            <w:tcW w:w="4644" w:type="dxa"/>
            <w:vMerge/>
          </w:tcPr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C4696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C4696" w:rsidRPr="00682DD7" w:rsidTr="007C7179">
        <w:trPr>
          <w:trHeight w:val="514"/>
        </w:trPr>
        <w:tc>
          <w:tcPr>
            <w:tcW w:w="4644" w:type="dxa"/>
            <w:vMerge/>
          </w:tcPr>
          <w:p w:rsidR="00CC4696" w:rsidRPr="00682DD7" w:rsidRDefault="00CC4696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C4696" w:rsidRPr="00682DD7" w:rsidTr="007C7179">
        <w:trPr>
          <w:trHeight w:val="1316"/>
        </w:trPr>
        <w:tc>
          <w:tcPr>
            <w:tcW w:w="4644" w:type="dxa"/>
          </w:tcPr>
          <w:p w:rsidR="00CC4696" w:rsidRPr="00682DD7" w:rsidRDefault="00CC4696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C4696" w:rsidRPr="00682DD7" w:rsidTr="007C7179">
        <w:trPr>
          <w:trHeight w:val="1544"/>
        </w:trPr>
        <w:tc>
          <w:tcPr>
            <w:tcW w:w="4644" w:type="dxa"/>
          </w:tcPr>
          <w:p w:rsidR="00CC4696" w:rsidRPr="00682DD7" w:rsidRDefault="00CC4696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C4696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CC4696" w:rsidRPr="00682DD7" w:rsidRDefault="00CC4696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C4696" w:rsidRPr="00682DD7" w:rsidTr="007C7179">
        <w:trPr>
          <w:trHeight w:val="931"/>
        </w:trPr>
        <w:tc>
          <w:tcPr>
            <w:tcW w:w="4644" w:type="dxa"/>
            <w:vMerge/>
          </w:tcPr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7C7179">
        <w:tc>
          <w:tcPr>
            <w:tcW w:w="4644" w:type="dxa"/>
          </w:tcPr>
          <w:p w:rsidR="00CC4696" w:rsidRPr="006177D1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CC4696" w:rsidRPr="006177D1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CC4696" w:rsidRPr="00682DD7" w:rsidTr="007C7179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Default="00CC4696" w:rsidP="00EC3B3D"/>
    <w:p w:rsidR="00CC4696" w:rsidRPr="00682DD7" w:rsidRDefault="00CC4696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CC4696" w:rsidRPr="00EC3B3D" w:rsidRDefault="00CC4696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CC4696" w:rsidRPr="0019732B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CC4696" w:rsidRPr="00682DD7" w:rsidTr="007C7179">
        <w:tc>
          <w:tcPr>
            <w:tcW w:w="4606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CC4696" w:rsidRPr="00682DD7" w:rsidTr="007C7179">
        <w:tc>
          <w:tcPr>
            <w:tcW w:w="4606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CC4696" w:rsidRPr="0019732B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D54941">
        <w:tc>
          <w:tcPr>
            <w:tcW w:w="4644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CC4696" w:rsidRPr="00682DD7" w:rsidTr="00E8181A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E8181A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CC4696" w:rsidRPr="0019732B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AD199F">
        <w:tc>
          <w:tcPr>
            <w:tcW w:w="4644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CC4696" w:rsidRPr="0019732B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AD199F">
        <w:tc>
          <w:tcPr>
            <w:tcW w:w="4644" w:type="dxa"/>
          </w:tcPr>
          <w:p w:rsidR="00CC4696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48465F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CC4696" w:rsidRDefault="00CC4696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CC4696" w:rsidRPr="0048465F" w:rsidRDefault="00CC4696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CC4696" w:rsidRPr="00C52B99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466A21">
        <w:tc>
          <w:tcPr>
            <w:tcW w:w="4644" w:type="dxa"/>
          </w:tcPr>
          <w:p w:rsidR="00CC4696" w:rsidRPr="00C52B99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CC4696" w:rsidRPr="00C52B99" w:rsidRDefault="00CC4696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CC4696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CC4696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696" w:rsidRPr="00682DD7" w:rsidRDefault="00CC4696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CC4696" w:rsidRPr="00682DD7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4696" w:rsidRPr="00682DD7" w:rsidTr="00466A21">
        <w:tc>
          <w:tcPr>
            <w:tcW w:w="4644" w:type="dxa"/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466A21">
        <w:tc>
          <w:tcPr>
            <w:tcW w:w="4644" w:type="dxa"/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15588A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15588A" w:rsidRDefault="00CC469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CC4696" w:rsidRPr="00EC3B3D" w:rsidRDefault="00CC4696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CC4696" w:rsidRPr="00E650C1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587A44">
        <w:tc>
          <w:tcPr>
            <w:tcW w:w="4644" w:type="dxa"/>
          </w:tcPr>
          <w:p w:rsidR="00CC4696" w:rsidRPr="00E650C1" w:rsidRDefault="00CC4696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CC4696" w:rsidRPr="00E650C1" w:rsidRDefault="00CC4696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E650C1" w:rsidRDefault="00CC4696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C4696" w:rsidRPr="00682DD7" w:rsidTr="00587A44">
        <w:tc>
          <w:tcPr>
            <w:tcW w:w="4644" w:type="dxa"/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CC4696" w:rsidRPr="00682DD7" w:rsidRDefault="00CC4696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CC4696" w:rsidRPr="000342FD" w:rsidRDefault="00CC4696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CC4696" w:rsidRPr="00682DD7" w:rsidRDefault="00CC4696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CC4696" w:rsidRPr="00682DD7" w:rsidTr="00031D20">
        <w:tc>
          <w:tcPr>
            <w:tcW w:w="4643" w:type="dxa"/>
          </w:tcPr>
          <w:p w:rsidR="00CC4696" w:rsidRPr="000342FD" w:rsidRDefault="00CC4696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CC4696" w:rsidRPr="000342FD" w:rsidRDefault="00CC4696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CC4696" w:rsidRPr="00682DD7" w:rsidTr="00031D20">
        <w:tc>
          <w:tcPr>
            <w:tcW w:w="4643" w:type="dxa"/>
          </w:tcPr>
          <w:p w:rsidR="00CC4696" w:rsidRPr="00682DD7" w:rsidRDefault="00CC4696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CC4696" w:rsidRPr="00682DD7" w:rsidRDefault="00CC4696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CC4696" w:rsidRDefault="00CC469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CC4696" w:rsidRPr="004D7486" w:rsidRDefault="00CC4696" w:rsidP="004D7486"/>
    <w:p w:rsidR="00CC4696" w:rsidRDefault="00CC4696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CC4696" w:rsidRDefault="00CC4696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CC4696" w:rsidRPr="00682DD7" w:rsidRDefault="00CC4696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CC4696" w:rsidRPr="00682DD7" w:rsidRDefault="00CC4696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CC4696" w:rsidRPr="00682DD7" w:rsidRDefault="00CC4696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CC4696" w:rsidRPr="00682DD7" w:rsidRDefault="00CC4696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CC4696" w:rsidRPr="00682DD7" w:rsidRDefault="00CC4696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CC4696" w:rsidRPr="00682DD7" w:rsidRDefault="00CC4696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CC4696" w:rsidRPr="00682DD7" w:rsidRDefault="00CC4696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CC4696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696" w:rsidRDefault="00CC4696" w:rsidP="00E5206D">
      <w:pPr>
        <w:spacing w:before="0" w:after="0"/>
      </w:pPr>
      <w:r>
        <w:separator/>
      </w:r>
    </w:p>
  </w:endnote>
  <w:endnote w:type="continuationSeparator" w:id="0">
    <w:p w:rsidR="00CC4696" w:rsidRDefault="00CC4696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696" w:rsidRPr="00933B0C" w:rsidRDefault="00CC4696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17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696" w:rsidRDefault="00CC4696" w:rsidP="00E5206D">
      <w:pPr>
        <w:spacing w:before="0" w:after="0"/>
      </w:pPr>
      <w:r>
        <w:separator/>
      </w:r>
    </w:p>
  </w:footnote>
  <w:footnote w:type="continuationSeparator" w:id="0">
    <w:p w:rsidR="00CC4696" w:rsidRDefault="00CC4696" w:rsidP="00E5206D">
      <w:pPr>
        <w:spacing w:before="0" w:after="0"/>
      </w:pPr>
      <w:r>
        <w:continuationSeparator/>
      </w:r>
    </w:p>
  </w:footnote>
  <w:footnote w:id="1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CC4696" w:rsidRDefault="00CC4696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CC4696" w:rsidRPr="003B6373" w:rsidRDefault="00CC4696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CC4696" w:rsidRPr="003B6373" w:rsidRDefault="00CC4696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CC4696" w:rsidRPr="003B6373" w:rsidRDefault="00CC4696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CC4696" w:rsidRDefault="00CC4696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CC4696" w:rsidRDefault="00CC4696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CC4696" w:rsidRDefault="00CC4696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85838"/>
    <w:rsid w:val="000D6D69"/>
    <w:rsid w:val="00112466"/>
    <w:rsid w:val="0015588A"/>
    <w:rsid w:val="00173B27"/>
    <w:rsid w:val="00194866"/>
    <w:rsid w:val="0019732B"/>
    <w:rsid w:val="001A2620"/>
    <w:rsid w:val="001D5DDB"/>
    <w:rsid w:val="001E336A"/>
    <w:rsid w:val="0027583E"/>
    <w:rsid w:val="0029159A"/>
    <w:rsid w:val="002C72D5"/>
    <w:rsid w:val="002E5708"/>
    <w:rsid w:val="00330C13"/>
    <w:rsid w:val="00377D7E"/>
    <w:rsid w:val="003875E1"/>
    <w:rsid w:val="00394F71"/>
    <w:rsid w:val="003A234E"/>
    <w:rsid w:val="003B238A"/>
    <w:rsid w:val="003B6373"/>
    <w:rsid w:val="003E28B2"/>
    <w:rsid w:val="003F48B0"/>
    <w:rsid w:val="004149C7"/>
    <w:rsid w:val="00445619"/>
    <w:rsid w:val="00456F4D"/>
    <w:rsid w:val="00466A21"/>
    <w:rsid w:val="0048465F"/>
    <w:rsid w:val="004862C8"/>
    <w:rsid w:val="00497CD0"/>
    <w:rsid w:val="004D7486"/>
    <w:rsid w:val="005119B3"/>
    <w:rsid w:val="0056653A"/>
    <w:rsid w:val="00587A44"/>
    <w:rsid w:val="005C17E9"/>
    <w:rsid w:val="006177D1"/>
    <w:rsid w:val="00682DD7"/>
    <w:rsid w:val="006C673C"/>
    <w:rsid w:val="006D3858"/>
    <w:rsid w:val="00730794"/>
    <w:rsid w:val="0073508A"/>
    <w:rsid w:val="007364FE"/>
    <w:rsid w:val="00744D19"/>
    <w:rsid w:val="007955B3"/>
    <w:rsid w:val="007C7179"/>
    <w:rsid w:val="008739C8"/>
    <w:rsid w:val="00893149"/>
    <w:rsid w:val="0089652A"/>
    <w:rsid w:val="008F607A"/>
    <w:rsid w:val="008F60FB"/>
    <w:rsid w:val="00902077"/>
    <w:rsid w:val="00920136"/>
    <w:rsid w:val="00933B0C"/>
    <w:rsid w:val="009B147B"/>
    <w:rsid w:val="009B7CD4"/>
    <w:rsid w:val="00A33206"/>
    <w:rsid w:val="00A7759C"/>
    <w:rsid w:val="00A849DB"/>
    <w:rsid w:val="00AA4516"/>
    <w:rsid w:val="00AC4C8D"/>
    <w:rsid w:val="00AD199F"/>
    <w:rsid w:val="00B32F2A"/>
    <w:rsid w:val="00B92FF2"/>
    <w:rsid w:val="00B9391B"/>
    <w:rsid w:val="00C1485E"/>
    <w:rsid w:val="00C346F9"/>
    <w:rsid w:val="00C52B99"/>
    <w:rsid w:val="00CC4696"/>
    <w:rsid w:val="00CE3DFC"/>
    <w:rsid w:val="00D1354E"/>
    <w:rsid w:val="00D54941"/>
    <w:rsid w:val="00D63EB7"/>
    <w:rsid w:val="00DD0214"/>
    <w:rsid w:val="00E15052"/>
    <w:rsid w:val="00E41DF5"/>
    <w:rsid w:val="00E5206D"/>
    <w:rsid w:val="00E650C1"/>
    <w:rsid w:val="00E8181A"/>
    <w:rsid w:val="00EC3B3D"/>
    <w:rsid w:val="00F17001"/>
    <w:rsid w:val="00F505DB"/>
    <w:rsid w:val="00F543BF"/>
    <w:rsid w:val="00F6446C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193</TotalTime>
  <Pages>17</Pages>
  <Words>4493</Words>
  <Characters>26962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zdmapy</cp:lastModifiedBy>
  <cp:revision>12</cp:revision>
  <cp:lastPrinted>2017-09-06T09:06:00Z</cp:lastPrinted>
  <dcterms:created xsi:type="dcterms:W3CDTF">2017-02-06T09:25:00Z</dcterms:created>
  <dcterms:modified xsi:type="dcterms:W3CDTF">2017-09-06T09:06:00Z</dcterms:modified>
</cp:coreProperties>
</file>