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326F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6F" w:rsidRPr="007E355A" w:rsidRDefault="0025326F" w:rsidP="00893F58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hAnsi="Verdana" w:cs="Verdana"/>
                <w:i/>
                <w:iCs/>
                <w:sz w:val="14"/>
                <w:szCs w:val="14"/>
              </w:rPr>
              <w:t xml:space="preserve"> 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326F" w:rsidRDefault="0025326F" w:rsidP="007E2294">
            <w:pPr>
              <w:pStyle w:val="Heading6"/>
              <w:ind w:left="-2"/>
              <w:jc w:val="center"/>
              <w:rPr>
                <w:rFonts w:ascii="Verdana" w:hAnsi="Verdana" w:cs="Verdana"/>
                <w:spacing w:val="30"/>
                <w:sz w:val="20"/>
                <w:szCs w:val="20"/>
              </w:rPr>
            </w:pPr>
            <w:r w:rsidRPr="007E355A">
              <w:rPr>
                <w:rFonts w:ascii="Verdana" w:hAnsi="Verdana" w:cs="Verdana"/>
                <w:spacing w:val="30"/>
                <w:sz w:val="20"/>
                <w:szCs w:val="20"/>
              </w:rPr>
              <w:t>FORMULARZ OFERTY</w:t>
            </w:r>
          </w:p>
          <w:p w:rsidR="0025326F" w:rsidRPr="00587A6D" w:rsidRDefault="0025326F" w:rsidP="007F558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587A6D"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Zamówienie w trybie </w:t>
            </w: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podstawowym bez negocjacji 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br/>
              <w:t>w przedmiocie: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>„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Utrzymanie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eksploatacyjne przejścia podziemnego i konstrukcji zadaszenia peronów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na Rondzie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Ronalda 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>Reagana we Wrocławiu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25326F" w:rsidRDefault="0025326F" w:rsidP="00893F58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Verdana"/>
          <w:sz w:val="18"/>
          <w:szCs w:val="18"/>
        </w:rPr>
      </w:pPr>
    </w:p>
    <w:p w:rsidR="0025326F" w:rsidRDefault="0025326F" w:rsidP="00893F58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Verdana"/>
          <w:sz w:val="18"/>
          <w:szCs w:val="18"/>
        </w:rPr>
      </w:pPr>
    </w:p>
    <w:p w:rsidR="0025326F" w:rsidRPr="007E355A" w:rsidRDefault="0025326F" w:rsidP="00D37D1E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 xml:space="preserve">My niżej podpisani </w:t>
      </w:r>
    </w:p>
    <w:p w:rsidR="0025326F" w:rsidRPr="007E355A" w:rsidRDefault="0025326F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25326F" w:rsidRPr="007E355A" w:rsidRDefault="0025326F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>Działając w imieniu i na rzecz</w:t>
      </w:r>
    </w:p>
    <w:p w:rsidR="0025326F" w:rsidRPr="007E355A" w:rsidRDefault="0025326F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hAnsi="Verdana" w:cs="Verdana"/>
        </w:rPr>
        <w:t>.</w:t>
      </w:r>
    </w:p>
    <w:p w:rsidR="0025326F" w:rsidRPr="007E355A" w:rsidRDefault="0025326F" w:rsidP="00D37D1E">
      <w:pPr>
        <w:pStyle w:val="PlainText"/>
        <w:tabs>
          <w:tab w:val="left" w:leader="dot" w:pos="9072"/>
        </w:tabs>
        <w:jc w:val="center"/>
        <w:rPr>
          <w:rFonts w:ascii="Verdana" w:hAnsi="Verdana" w:cs="Verdana"/>
          <w:i/>
          <w:iCs/>
          <w:sz w:val="14"/>
          <w:szCs w:val="14"/>
        </w:rPr>
      </w:pPr>
      <w:r w:rsidRPr="007E355A">
        <w:rPr>
          <w:rFonts w:ascii="Verdana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hAnsi="Verdana" w:cs="Verdana"/>
          <w:i/>
          <w:iCs/>
          <w:sz w:val="14"/>
          <w:szCs w:val="14"/>
        </w:rPr>
        <w:t>)</w:t>
      </w:r>
    </w:p>
    <w:p w:rsidR="0025326F" w:rsidRDefault="0025326F" w:rsidP="00D37D1E">
      <w:pPr>
        <w:pStyle w:val="PlainText"/>
        <w:tabs>
          <w:tab w:val="left" w:leader="dot" w:pos="9072"/>
        </w:tabs>
        <w:jc w:val="center"/>
        <w:rPr>
          <w:rFonts w:ascii="Verdana" w:hAnsi="Verdana" w:cs="Verdana"/>
          <w:i/>
          <w:iCs/>
          <w:sz w:val="14"/>
          <w:szCs w:val="14"/>
        </w:rPr>
      </w:pPr>
      <w:r w:rsidRPr="007E355A">
        <w:rPr>
          <w:rFonts w:ascii="Verdana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25326F" w:rsidRPr="007E355A" w:rsidRDefault="0025326F" w:rsidP="00D37D1E">
      <w:pPr>
        <w:pStyle w:val="PlainText"/>
        <w:tabs>
          <w:tab w:val="left" w:leader="dot" w:pos="9072"/>
        </w:tabs>
        <w:jc w:val="center"/>
        <w:rPr>
          <w:rFonts w:ascii="Verdana" w:hAnsi="Verdana" w:cs="Verdana"/>
          <w:i/>
          <w:iCs/>
          <w:sz w:val="14"/>
          <w:szCs w:val="14"/>
        </w:rPr>
      </w:pPr>
      <w:r w:rsidRPr="007E355A">
        <w:rPr>
          <w:rFonts w:ascii="Verdana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25326F" w:rsidRDefault="0025326F" w:rsidP="00D37D1E">
      <w:pPr>
        <w:pStyle w:val="PlainText"/>
        <w:tabs>
          <w:tab w:val="left" w:pos="0"/>
          <w:tab w:val="left" w:pos="284"/>
        </w:tabs>
        <w:jc w:val="both"/>
        <w:rPr>
          <w:rFonts w:ascii="Verdana" w:hAnsi="Verdana" w:cs="Verdana"/>
        </w:rPr>
      </w:pPr>
    </w:p>
    <w:p w:rsidR="0025326F" w:rsidRPr="00560234" w:rsidRDefault="0025326F" w:rsidP="00560234">
      <w:pPr>
        <w:pStyle w:val="PlainText"/>
        <w:numPr>
          <w:ilvl w:val="0"/>
          <w:numId w:val="21"/>
        </w:numPr>
        <w:tabs>
          <w:tab w:val="left" w:pos="0"/>
          <w:tab w:val="left" w:pos="284"/>
        </w:tabs>
        <w:ind w:left="0" w:firstLine="0"/>
        <w:jc w:val="both"/>
        <w:rPr>
          <w:rFonts w:ascii="Verdana" w:hAnsi="Verdana" w:cs="Verdana"/>
        </w:rPr>
      </w:pPr>
      <w:r w:rsidRPr="00560234">
        <w:rPr>
          <w:rFonts w:ascii="Verdana" w:hAnsi="Verdana" w:cs="Verdana"/>
        </w:rPr>
        <w:t xml:space="preserve">Wyrażamy chęć uczestnictwa w zorganizowanym przez Zarząd Dróg i Utrzymania Miasta </w:t>
      </w:r>
      <w:r w:rsidRPr="00560234">
        <w:rPr>
          <w:rFonts w:ascii="Verdana" w:hAnsi="Verdana" w:cs="Verdana"/>
        </w:rPr>
        <w:br/>
        <w:t>we Wrocławiu w postępowaniu na</w:t>
      </w:r>
      <w:r w:rsidRPr="009508B1">
        <w:t xml:space="preserve"> </w:t>
      </w:r>
      <w:r w:rsidRPr="00560234">
        <w:rPr>
          <w:rFonts w:ascii="Verdana" w:hAnsi="Verdana" w:cs="Verdana"/>
        </w:rPr>
        <w:t xml:space="preserve">zamówienie w </w:t>
      </w:r>
      <w:r>
        <w:rPr>
          <w:rFonts w:ascii="Verdana" w:hAnsi="Verdana" w:cs="Verdana"/>
        </w:rPr>
        <w:t>podstawowym bez negocjacji</w:t>
      </w:r>
      <w:r w:rsidRPr="00560234">
        <w:rPr>
          <w:rFonts w:ascii="Verdana" w:hAnsi="Verdana" w:cs="Verdana"/>
        </w:rPr>
        <w:t xml:space="preserve"> </w:t>
      </w:r>
      <w:r w:rsidRPr="00560234">
        <w:rPr>
          <w:rFonts w:ascii="Verdana" w:hAnsi="Verdana" w:cs="Verdana"/>
          <w:b/>
          <w:bCs/>
        </w:rPr>
        <w:t xml:space="preserve">w przedmiocie: </w:t>
      </w:r>
      <w:r>
        <w:rPr>
          <w:rFonts w:ascii="Verdana" w:hAnsi="Verdana" w:cs="Verdana"/>
          <w:b/>
          <w:bCs/>
        </w:rPr>
        <w:t>„</w:t>
      </w:r>
      <w:r w:rsidRPr="003D7C7B">
        <w:rPr>
          <w:rFonts w:ascii="Verdana" w:hAnsi="Verdana" w:cs="Verdana"/>
          <w:b/>
          <w:bCs/>
        </w:rPr>
        <w:t xml:space="preserve">Utrzymanie eksploatacyjne przejścia podziemnego i konstrukcji zadaszenia peronów na Rondzie </w:t>
      </w:r>
      <w:r>
        <w:rPr>
          <w:rFonts w:ascii="Verdana" w:hAnsi="Verdana" w:cs="Verdana"/>
          <w:b/>
          <w:bCs/>
        </w:rPr>
        <w:t xml:space="preserve">Ronalda </w:t>
      </w:r>
      <w:r w:rsidRPr="003D7C7B">
        <w:rPr>
          <w:rFonts w:ascii="Verdana" w:hAnsi="Verdana" w:cs="Verdana"/>
          <w:b/>
          <w:bCs/>
        </w:rPr>
        <w:t>Reagana we Wrocławiu</w:t>
      </w:r>
      <w:r>
        <w:rPr>
          <w:rFonts w:ascii="Verdana" w:hAnsi="Verdana" w:cs="Verdana"/>
          <w:b/>
          <w:bCs/>
        </w:rPr>
        <w:t>”</w:t>
      </w:r>
      <w:r w:rsidRPr="00560234">
        <w:rPr>
          <w:rFonts w:ascii="Verdana" w:hAnsi="Verdana" w:cs="Verdana"/>
        </w:rPr>
        <w:t>.</w:t>
      </w:r>
    </w:p>
    <w:p w:rsidR="0025326F" w:rsidRDefault="0025326F" w:rsidP="00D37D1E">
      <w:pPr>
        <w:pStyle w:val="ListParagraph"/>
        <w:rPr>
          <w:rFonts w:ascii="Verdana" w:hAnsi="Verdana" w:cs="Verdana"/>
          <w:sz w:val="20"/>
          <w:szCs w:val="20"/>
        </w:rPr>
      </w:pPr>
    </w:p>
    <w:p w:rsidR="0025326F" w:rsidRPr="00062715" w:rsidRDefault="0025326F" w:rsidP="00D37D1E">
      <w:pPr>
        <w:pStyle w:val="ListParagraph"/>
        <w:rPr>
          <w:rFonts w:ascii="Verdana" w:hAnsi="Verdana" w:cs="Verdana"/>
          <w:sz w:val="20"/>
          <w:szCs w:val="20"/>
        </w:rPr>
      </w:pPr>
    </w:p>
    <w:p w:rsidR="0025326F" w:rsidRPr="00062715" w:rsidRDefault="0025326F" w:rsidP="00D37D1E">
      <w:pPr>
        <w:pStyle w:val="PlainText"/>
        <w:tabs>
          <w:tab w:val="left" w:pos="284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2</w:t>
      </w:r>
      <w:r w:rsidRPr="00062715">
        <w:rPr>
          <w:rFonts w:ascii="Verdana" w:hAnsi="Verdana" w:cs="Verdana"/>
        </w:rPr>
        <w:t>.</w:t>
      </w:r>
      <w:r w:rsidRPr="00062715">
        <w:rPr>
          <w:rFonts w:ascii="Verdana" w:hAnsi="Verdana" w:cs="Verdana"/>
        </w:rPr>
        <w:tab/>
      </w:r>
      <w:r w:rsidRPr="00B9109A">
        <w:rPr>
          <w:rFonts w:ascii="Verdana" w:hAnsi="Verdana" w:cs="Verdana"/>
          <w:spacing w:val="-4"/>
        </w:rPr>
        <w:t>Oświadczamy, że zapoznaliśmy się z projekt</w:t>
      </w:r>
      <w:r>
        <w:rPr>
          <w:rFonts w:ascii="Verdana" w:hAnsi="Verdana" w:cs="Verdana"/>
          <w:spacing w:val="-4"/>
        </w:rPr>
        <w:t xml:space="preserve">owanymi postanowieniami </w:t>
      </w:r>
      <w:r w:rsidRPr="00B9109A">
        <w:rPr>
          <w:rFonts w:ascii="Verdana" w:hAnsi="Verdana" w:cs="Verdana"/>
          <w:spacing w:val="-4"/>
        </w:rPr>
        <w:t>umowy przekazanym</w:t>
      </w:r>
      <w:r>
        <w:rPr>
          <w:rFonts w:ascii="Verdana" w:hAnsi="Verdana" w:cs="Verdana"/>
          <w:spacing w:val="-4"/>
        </w:rPr>
        <w:t>i</w:t>
      </w:r>
      <w:r w:rsidRPr="00B9109A">
        <w:rPr>
          <w:rFonts w:ascii="Verdana" w:hAnsi="Verdana" w:cs="Verdana"/>
          <w:spacing w:val="-4"/>
        </w:rPr>
        <w:t xml:space="preserve"> przez Zamawiającego</w:t>
      </w:r>
      <w:r w:rsidRPr="00062715">
        <w:rPr>
          <w:rFonts w:ascii="Verdana" w:hAnsi="Verdana" w:cs="Verdana"/>
        </w:rPr>
        <w:t xml:space="preserve"> </w:t>
      </w:r>
      <w:r w:rsidRPr="00B9109A">
        <w:rPr>
          <w:rFonts w:ascii="Verdana" w:hAnsi="Verdana" w:cs="Verdana"/>
          <w:spacing w:val="-2"/>
        </w:rPr>
        <w:t xml:space="preserve">i uznajemy się za związanych określonymi w nich postanowieniami </w:t>
      </w:r>
      <w:r>
        <w:rPr>
          <w:rFonts w:ascii="Verdana" w:hAnsi="Verdana" w:cs="Verdana"/>
          <w:spacing w:val="-2"/>
        </w:rPr>
        <w:br/>
      </w:r>
      <w:r w:rsidRPr="00B9109A">
        <w:rPr>
          <w:rFonts w:ascii="Verdana" w:hAnsi="Verdana" w:cs="Verdana"/>
          <w:spacing w:val="-2"/>
        </w:rPr>
        <w:t>i zasadami postępowania</w:t>
      </w:r>
      <w:r w:rsidRPr="00062715">
        <w:rPr>
          <w:rFonts w:ascii="Verdana" w:hAnsi="Verdana" w:cs="Verdana"/>
        </w:rPr>
        <w:t>.</w:t>
      </w:r>
    </w:p>
    <w:p w:rsidR="0025326F" w:rsidRDefault="0025326F" w:rsidP="00D37D1E">
      <w:pPr>
        <w:pStyle w:val="PlainText"/>
        <w:ind w:left="357" w:hanging="357"/>
        <w:jc w:val="both"/>
        <w:rPr>
          <w:rFonts w:ascii="Verdana" w:hAnsi="Verdana" w:cs="Verdana"/>
        </w:rPr>
      </w:pPr>
    </w:p>
    <w:p w:rsidR="0025326F" w:rsidRPr="00571B5E" w:rsidRDefault="0025326F" w:rsidP="00D37D1E">
      <w:pPr>
        <w:pStyle w:val="PlainText"/>
        <w:ind w:left="357" w:hanging="357"/>
        <w:jc w:val="both"/>
        <w:rPr>
          <w:rFonts w:ascii="Verdana" w:hAnsi="Verdana" w:cs="Verdana"/>
        </w:rPr>
      </w:pPr>
    </w:p>
    <w:p w:rsidR="0025326F" w:rsidRDefault="0025326F" w:rsidP="008037D2">
      <w:pPr>
        <w:pStyle w:val="PlainText"/>
        <w:tabs>
          <w:tab w:val="left" w:pos="284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3. </w:t>
      </w:r>
      <w:r w:rsidRPr="00571B5E">
        <w:rPr>
          <w:rFonts w:ascii="Verdana" w:hAnsi="Verdana" w:cs="Verdana"/>
        </w:rPr>
        <w:t xml:space="preserve">Oferujemy </w:t>
      </w:r>
      <w:r>
        <w:rPr>
          <w:rFonts w:ascii="Verdana" w:hAnsi="Verdana" w:cs="Verdana"/>
        </w:rPr>
        <w:t>wykonanie przedmiotu zamówienia z</w:t>
      </w:r>
      <w:r w:rsidRPr="00571B5E">
        <w:rPr>
          <w:rFonts w:ascii="Verdana" w:hAnsi="Verdana" w:cs="Verdana"/>
        </w:rPr>
        <w:t xml:space="preserve">a </w:t>
      </w:r>
      <w:r w:rsidRPr="006F418F">
        <w:rPr>
          <w:rFonts w:ascii="Verdana" w:hAnsi="Verdana" w:cs="Verdana"/>
          <w:b/>
          <w:bCs/>
        </w:rPr>
        <w:t>cenę brutto</w:t>
      </w:r>
      <w:r w:rsidRPr="00F656E0">
        <w:rPr>
          <w:rFonts w:ascii="Verdana" w:hAnsi="Verdana" w:cs="Verdana"/>
        </w:rPr>
        <w:t xml:space="preserve"> </w:t>
      </w:r>
      <w:r w:rsidRPr="00F656E0">
        <w:rPr>
          <w:rFonts w:ascii="Verdana" w:hAnsi="Verdana" w:cs="Verdana"/>
          <w:b/>
          <w:bCs/>
        </w:rPr>
        <w:t>………</w:t>
      </w:r>
      <w:r>
        <w:rPr>
          <w:rFonts w:ascii="Verdana" w:hAnsi="Verdana" w:cs="Verdana"/>
          <w:b/>
          <w:bCs/>
        </w:rPr>
        <w:t>..</w:t>
      </w:r>
      <w:r w:rsidRPr="00F656E0">
        <w:rPr>
          <w:rFonts w:ascii="Verdana" w:hAnsi="Verdana" w:cs="Verdana"/>
          <w:b/>
          <w:bCs/>
        </w:rPr>
        <w:t>…………. złotych</w:t>
      </w:r>
      <w:r>
        <w:rPr>
          <w:rFonts w:ascii="Verdana" w:hAnsi="Verdana" w:cs="Verdana"/>
        </w:rPr>
        <w:t>.</w:t>
      </w:r>
    </w:p>
    <w:p w:rsidR="0025326F" w:rsidRDefault="0025326F" w:rsidP="00D37D1E">
      <w:pPr>
        <w:jc w:val="both"/>
        <w:rPr>
          <w:rFonts w:ascii="Verdana" w:hAnsi="Verdana" w:cs="Verdana"/>
        </w:rPr>
      </w:pPr>
    </w:p>
    <w:p w:rsidR="0025326F" w:rsidRPr="008F7D66" w:rsidRDefault="0025326F" w:rsidP="00D37D1E">
      <w:pPr>
        <w:jc w:val="both"/>
        <w:rPr>
          <w:rFonts w:ascii="Verdana" w:hAnsi="Verdana" w:cs="Verdana"/>
        </w:rPr>
      </w:pPr>
    </w:p>
    <w:p w:rsidR="0025326F" w:rsidRPr="00695698" w:rsidRDefault="0025326F" w:rsidP="00C47002">
      <w:pPr>
        <w:pStyle w:val="PlainText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Verdana" w:hAnsi="Verdana" w:cs="Verdana"/>
          <w:b/>
          <w:bCs/>
        </w:rPr>
      </w:pPr>
      <w:r w:rsidRPr="00062715">
        <w:rPr>
          <w:rFonts w:ascii="Verdana" w:hAnsi="Verdana" w:cs="Verdana"/>
        </w:rPr>
        <w:t xml:space="preserve">Zobowiązujemy się do </w:t>
      </w:r>
      <w:r>
        <w:rPr>
          <w:rFonts w:ascii="Verdana" w:hAnsi="Verdana" w:cs="Verdana"/>
        </w:rPr>
        <w:t>realizacji</w:t>
      </w:r>
      <w:r w:rsidRPr="00062715">
        <w:rPr>
          <w:rFonts w:ascii="Verdana" w:hAnsi="Verdana" w:cs="Verdana"/>
        </w:rPr>
        <w:t xml:space="preserve"> zamówienia w </w:t>
      </w:r>
      <w:r>
        <w:rPr>
          <w:rFonts w:ascii="Verdana" w:hAnsi="Verdana" w:cs="Verdana"/>
        </w:rPr>
        <w:t>terminie</w:t>
      </w:r>
      <w:r w:rsidRPr="00062715">
        <w:rPr>
          <w:rFonts w:ascii="Verdana" w:hAnsi="Verdana" w:cs="Verdana"/>
        </w:rPr>
        <w:t xml:space="preserve"> </w:t>
      </w:r>
      <w:r>
        <w:rPr>
          <w:rFonts w:ascii="Verdana" w:hAnsi="Verdana" w:cs="Verdana"/>
          <w:b/>
          <w:bCs/>
        </w:rPr>
        <w:t>12</w:t>
      </w:r>
      <w:r w:rsidRPr="004D4556">
        <w:rPr>
          <w:rFonts w:ascii="Verdana" w:hAnsi="Verdana" w:cs="Verdana"/>
          <w:b/>
          <w:bCs/>
        </w:rPr>
        <w:t xml:space="preserve"> miesięcy</w:t>
      </w:r>
      <w:r>
        <w:rPr>
          <w:rFonts w:ascii="Verdana" w:hAnsi="Verdana" w:cs="Verdana"/>
        </w:rPr>
        <w:t xml:space="preserve"> </w:t>
      </w:r>
      <w:r w:rsidRPr="00A40E9D">
        <w:rPr>
          <w:rFonts w:ascii="Verdana" w:hAnsi="Verdana" w:cs="Verdana"/>
          <w:b/>
          <w:bCs/>
        </w:rPr>
        <w:t>od dnia 01.01.2023 r.</w:t>
      </w:r>
      <w:r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</w:rPr>
        <w:t xml:space="preserve">(termin może ulec skróceniu z powodu wyczerpania środków finansowych </w:t>
      </w:r>
      <w:r>
        <w:rPr>
          <w:rFonts w:ascii="Verdana" w:hAnsi="Verdana" w:cs="Verdana"/>
        </w:rPr>
        <w:br/>
        <w:t xml:space="preserve">bądź zawarcia nowej umowy z wykonawcą wyłonionym w postępowaniu o udzielenie </w:t>
      </w:r>
      <w:r>
        <w:rPr>
          <w:rFonts w:ascii="Verdana" w:hAnsi="Verdana" w:cs="Verdana"/>
        </w:rPr>
        <w:br/>
        <w:t>zamówienia publicznego).</w:t>
      </w:r>
    </w:p>
    <w:p w:rsidR="0025326F" w:rsidRDefault="0025326F" w:rsidP="00695698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25326F" w:rsidRPr="00695698" w:rsidRDefault="0025326F" w:rsidP="00695698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25326F" w:rsidRPr="00A24292" w:rsidRDefault="0025326F" w:rsidP="00A24292">
      <w:pPr>
        <w:numPr>
          <w:ilvl w:val="0"/>
          <w:numId w:val="27"/>
        </w:numPr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Udzielamy:</w:t>
      </w:r>
    </w:p>
    <w:p w:rsidR="0025326F" w:rsidRDefault="0025326F" w:rsidP="00A24292">
      <w:pPr>
        <w:numPr>
          <w:ilvl w:val="0"/>
          <w:numId w:val="37"/>
        </w:numPr>
        <w:suppressAutoHyphens/>
        <w:jc w:val="both"/>
        <w:rPr>
          <w:rFonts w:ascii="Verdana" w:hAnsi="Verdana" w:cs="Verdana"/>
          <w:color w:val="000000"/>
        </w:rPr>
      </w:pPr>
      <w:r w:rsidRPr="006F418F">
        <w:rPr>
          <w:rFonts w:ascii="Verdana" w:hAnsi="Verdana" w:cs="Verdana"/>
          <w:b/>
          <w:bCs/>
        </w:rPr>
        <w:t>36 miesięcy</w:t>
      </w:r>
      <w:r>
        <w:rPr>
          <w:rFonts w:ascii="Verdana" w:hAnsi="Verdana" w:cs="Verdana"/>
        </w:rPr>
        <w:t xml:space="preserve"> gwarancji na </w:t>
      </w:r>
      <w:r w:rsidRPr="009726F0">
        <w:rPr>
          <w:rFonts w:ascii="Verdana" w:hAnsi="Verdana" w:cs="Verdana"/>
          <w:color w:val="000000"/>
        </w:rPr>
        <w:t xml:space="preserve">wymianę rozbitych szyb </w:t>
      </w:r>
      <w:r>
        <w:rPr>
          <w:rFonts w:ascii="Verdana" w:hAnsi="Verdana" w:cs="Verdana"/>
          <w:color w:val="000000"/>
        </w:rPr>
        <w:t xml:space="preserve">oraz mocowania odspojonych </w:t>
      </w:r>
      <w:r w:rsidRPr="009726F0">
        <w:rPr>
          <w:rFonts w:ascii="Verdana" w:hAnsi="Verdana" w:cs="Verdana"/>
          <w:color w:val="000000"/>
        </w:rPr>
        <w:t xml:space="preserve">i </w:t>
      </w:r>
      <w:r>
        <w:rPr>
          <w:rFonts w:ascii="Verdana" w:hAnsi="Verdana" w:cs="Verdana"/>
          <w:color w:val="000000"/>
        </w:rPr>
        <w:t xml:space="preserve">wymianę </w:t>
      </w:r>
      <w:r w:rsidRPr="009726F0">
        <w:rPr>
          <w:rFonts w:ascii="Verdana" w:hAnsi="Verdana" w:cs="Verdana"/>
          <w:color w:val="000000"/>
        </w:rPr>
        <w:t>uszkodzonych płyt granitowych</w:t>
      </w:r>
      <w:r>
        <w:rPr>
          <w:rFonts w:ascii="Verdana" w:hAnsi="Verdana" w:cs="Verdana"/>
          <w:color w:val="000000"/>
        </w:rPr>
        <w:t>;</w:t>
      </w:r>
    </w:p>
    <w:p w:rsidR="0025326F" w:rsidRDefault="0025326F" w:rsidP="00A24292">
      <w:pPr>
        <w:numPr>
          <w:ilvl w:val="0"/>
          <w:numId w:val="37"/>
        </w:numPr>
        <w:suppressAutoHyphens/>
        <w:jc w:val="both"/>
        <w:rPr>
          <w:rFonts w:ascii="Verdana" w:hAnsi="Verdana" w:cs="Verdana"/>
        </w:rPr>
      </w:pPr>
      <w:r w:rsidRPr="00F65F58">
        <w:rPr>
          <w:rFonts w:ascii="Verdana" w:hAnsi="Verdana" w:cs="Verdana"/>
          <w:b/>
          <w:bCs/>
        </w:rPr>
        <w:t>6 miesięcy gwarancji</w:t>
      </w:r>
      <w:r>
        <w:rPr>
          <w:rFonts w:ascii="Verdana" w:hAnsi="Verdana" w:cs="Verdana"/>
          <w:b/>
          <w:bCs/>
        </w:rPr>
        <w:t xml:space="preserve"> </w:t>
      </w:r>
      <w:r w:rsidRPr="00F65F58">
        <w:rPr>
          <w:rFonts w:ascii="Verdana" w:hAnsi="Verdana" w:cs="Verdana"/>
        </w:rPr>
        <w:t>na impregnacje powierzchni granitowych</w:t>
      </w:r>
    </w:p>
    <w:p w:rsidR="0025326F" w:rsidRPr="0043196E" w:rsidRDefault="0025326F" w:rsidP="00A24292">
      <w:pPr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oraz wyrażamy zgodę na umowne rozszerzenie okresu rękojmi na czas trwania gwarancji (art. 558 § 1 Kodeksu cywilnego).</w:t>
      </w:r>
    </w:p>
    <w:p w:rsidR="0025326F" w:rsidRDefault="0025326F" w:rsidP="009E5E57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25326F" w:rsidRPr="009E5E57" w:rsidRDefault="0025326F" w:rsidP="009E5E57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25326F" w:rsidRPr="00571B5E" w:rsidRDefault="0025326F" w:rsidP="00BD79FF">
      <w:pPr>
        <w:pStyle w:val="PlainText"/>
        <w:numPr>
          <w:ilvl w:val="0"/>
          <w:numId w:val="27"/>
        </w:numPr>
        <w:ind w:left="284" w:hanging="284"/>
        <w:jc w:val="both"/>
        <w:rPr>
          <w:rFonts w:ascii="Verdana" w:hAnsi="Verdana" w:cs="Verdana"/>
        </w:rPr>
      </w:pPr>
      <w:r w:rsidRPr="00571B5E">
        <w:rPr>
          <w:rFonts w:ascii="Verdana" w:hAnsi="Verdana" w:cs="Verdana"/>
        </w:rPr>
        <w:t>Informujemy, że **:</w:t>
      </w:r>
    </w:p>
    <w:p w:rsidR="0025326F" w:rsidRPr="00141020" w:rsidRDefault="0025326F" w:rsidP="00587A6D">
      <w:pPr>
        <w:pStyle w:val="ListParagraph"/>
        <w:tabs>
          <w:tab w:val="left" w:pos="284"/>
        </w:tabs>
        <w:suppressAutoHyphens/>
        <w:ind w:left="0" w:right="23"/>
        <w:jc w:val="both"/>
        <w:rPr>
          <w:rFonts w:ascii="Verdana" w:hAnsi="Verdana" w:cs="Verdana"/>
          <w:sz w:val="20"/>
          <w:szCs w:val="20"/>
          <w:lang w:eastAsia="en-US"/>
        </w:rPr>
      </w:pPr>
      <w:r w:rsidRPr="00141020">
        <w:rPr>
          <w:rFonts w:ascii="Verdana" w:hAnsi="Verdana" w:cs="Verdana"/>
          <w:sz w:val="20"/>
          <w:szCs w:val="20"/>
        </w:rPr>
        <w:t>- wybór oferty nie będzie prowadzić do powstania u Zamawiającego obowiązku podatkowego *.</w:t>
      </w:r>
    </w:p>
    <w:p w:rsidR="0025326F" w:rsidRPr="00141020" w:rsidRDefault="0025326F" w:rsidP="00587A6D">
      <w:pPr>
        <w:pStyle w:val="ListParagraph"/>
        <w:suppressAutoHyphens/>
        <w:ind w:left="0" w:right="23"/>
        <w:jc w:val="both"/>
        <w:rPr>
          <w:rFonts w:ascii="Verdana" w:hAnsi="Verdana" w:cs="Verdana"/>
          <w:sz w:val="20"/>
          <w:szCs w:val="20"/>
        </w:rPr>
      </w:pPr>
      <w:r w:rsidRPr="00141020">
        <w:rPr>
          <w:rFonts w:ascii="Verdana" w:hAnsi="Verdana" w:cs="Verdana"/>
          <w:sz w:val="20"/>
          <w:szCs w:val="20"/>
        </w:rPr>
        <w:t xml:space="preserve">- wybór oferty będzie prowadzić do powstania u Zamawiającego obowiązku podatkowego w odniesieniu do następujących </w:t>
      </w:r>
      <w:r w:rsidRPr="00141020">
        <w:rPr>
          <w:rFonts w:ascii="Verdana" w:hAnsi="Verdana" w:cs="Verdana"/>
          <w:i/>
          <w:iCs/>
          <w:sz w:val="20"/>
          <w:szCs w:val="20"/>
        </w:rPr>
        <w:t>towarów/usług (w zależności od przedmiotu zamówienia)</w:t>
      </w:r>
      <w:r w:rsidRPr="00141020">
        <w:rPr>
          <w:rFonts w:ascii="Verdana" w:hAnsi="Verdana" w:cs="Verdana"/>
          <w:sz w:val="20"/>
          <w:szCs w:val="20"/>
        </w:rPr>
        <w:t xml:space="preserve">: </w:t>
      </w:r>
    </w:p>
    <w:p w:rsidR="0025326F" w:rsidRPr="00141020" w:rsidRDefault="0025326F" w:rsidP="00587A6D">
      <w:pPr>
        <w:pStyle w:val="ListParagraph"/>
        <w:suppressAutoHyphens/>
        <w:ind w:left="0" w:right="23"/>
        <w:jc w:val="both"/>
        <w:rPr>
          <w:rFonts w:ascii="Verdana" w:hAnsi="Verdana" w:cs="Verdana"/>
          <w:sz w:val="20"/>
          <w:szCs w:val="20"/>
        </w:rPr>
      </w:pPr>
      <w:r w:rsidRPr="00141020">
        <w:rPr>
          <w:rFonts w:ascii="Verdana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………………………………………………………………………………………………………………………….………..……… *. </w:t>
      </w:r>
    </w:p>
    <w:p w:rsidR="0025326F" w:rsidRPr="00141020" w:rsidRDefault="0025326F" w:rsidP="00587A6D">
      <w:pPr>
        <w:pStyle w:val="ListParagraph"/>
        <w:suppressAutoHyphens/>
        <w:spacing w:before="200"/>
        <w:ind w:left="0" w:right="23"/>
        <w:jc w:val="both"/>
        <w:rPr>
          <w:rFonts w:ascii="Verdana" w:hAnsi="Verdana" w:cs="Verdana"/>
          <w:sz w:val="20"/>
          <w:szCs w:val="20"/>
        </w:rPr>
      </w:pPr>
      <w:r w:rsidRPr="00141020">
        <w:rPr>
          <w:rFonts w:ascii="Verdana" w:hAnsi="Verdana" w:cs="Verdana"/>
          <w:sz w:val="20"/>
          <w:szCs w:val="20"/>
        </w:rPr>
        <w:t xml:space="preserve">Wartość </w:t>
      </w:r>
      <w:r w:rsidRPr="00141020">
        <w:rPr>
          <w:rFonts w:ascii="Verdana" w:hAnsi="Verdana" w:cs="Verdana"/>
          <w:i/>
          <w:iCs/>
          <w:sz w:val="20"/>
          <w:szCs w:val="20"/>
        </w:rPr>
        <w:t>towaru/usług</w:t>
      </w:r>
      <w:r w:rsidRPr="00141020">
        <w:rPr>
          <w:rFonts w:ascii="Verdana" w:hAnsi="Verdana" w:cs="Verdana"/>
          <w:sz w:val="20"/>
          <w:szCs w:val="20"/>
        </w:rPr>
        <w:t xml:space="preserve"> </w:t>
      </w:r>
      <w:r w:rsidRPr="00141020">
        <w:rPr>
          <w:rFonts w:ascii="Verdana" w:hAnsi="Verdana" w:cs="Verdana"/>
          <w:i/>
          <w:iCs/>
          <w:sz w:val="20"/>
          <w:szCs w:val="20"/>
        </w:rPr>
        <w:t>(w zależności od przedmiotu zamówienia)</w:t>
      </w:r>
      <w:r w:rsidRPr="00141020">
        <w:rPr>
          <w:rFonts w:ascii="Verdana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25326F" w:rsidRPr="00EF3F84" w:rsidRDefault="0025326F" w:rsidP="00587A6D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  <w:r w:rsidRPr="00EF3F84">
        <w:rPr>
          <w:rFonts w:ascii="Verdana" w:hAnsi="Verdana" w:cs="Verdana"/>
          <w:i/>
          <w:iCs/>
          <w:sz w:val="16"/>
          <w:szCs w:val="16"/>
        </w:rPr>
        <w:t>* niepotrzebne skreślić</w:t>
      </w:r>
    </w:p>
    <w:p w:rsidR="0025326F" w:rsidRDefault="0025326F" w:rsidP="00587A6D">
      <w:pPr>
        <w:pStyle w:val="ListParagraph"/>
        <w:spacing w:before="120"/>
        <w:ind w:left="0"/>
        <w:jc w:val="both"/>
        <w:rPr>
          <w:rFonts w:ascii="Verdana" w:hAnsi="Verdana" w:cs="Verdana"/>
          <w:i/>
          <w:iCs/>
          <w:sz w:val="16"/>
          <w:szCs w:val="16"/>
        </w:rPr>
      </w:pPr>
      <w:r w:rsidRPr="00141020">
        <w:rPr>
          <w:rFonts w:ascii="Verdana" w:hAnsi="Verdana" w:cs="Verdana"/>
          <w:i/>
          <w:iCs/>
          <w:color w:val="000000"/>
          <w:sz w:val="16"/>
          <w:szCs w:val="16"/>
        </w:rPr>
        <w:t>** dotyczy wykonawców</w:t>
      </w:r>
      <w:r w:rsidRPr="00141020">
        <w:rPr>
          <w:rFonts w:ascii="Verdana" w:hAnsi="Verdana" w:cs="Verdana"/>
          <w:sz w:val="16"/>
          <w:szCs w:val="16"/>
        </w:rPr>
        <w:t xml:space="preserve">, </w:t>
      </w:r>
      <w:r w:rsidRPr="00141020">
        <w:rPr>
          <w:rFonts w:ascii="Verdana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141020">
        <w:rPr>
          <w:rFonts w:ascii="Verdana" w:hAnsi="Verdana" w:cs="Verdana"/>
          <w:i/>
          <w:iCs/>
          <w:color w:val="1F497D"/>
          <w:sz w:val="16"/>
          <w:szCs w:val="16"/>
        </w:rPr>
        <w:t xml:space="preserve"> </w:t>
      </w:r>
      <w:r w:rsidRPr="00141020">
        <w:rPr>
          <w:rFonts w:ascii="Verdana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hAnsi="Verdana" w:cs="Verdana"/>
          <w:i/>
          <w:iCs/>
          <w:sz w:val="16"/>
          <w:szCs w:val="16"/>
        </w:rPr>
        <w:br/>
      </w:r>
      <w:r w:rsidRPr="00141020">
        <w:rPr>
          <w:rFonts w:ascii="Verdana" w:hAnsi="Verdana" w:cs="Verdana"/>
          <w:i/>
          <w:iCs/>
          <w:sz w:val="16"/>
          <w:szCs w:val="16"/>
        </w:rPr>
        <w:t>o którym mowa w art. 17 ust. 1 pkt 7 ustawy o podatku od towarów i usług, importu usług lub importu</w:t>
      </w:r>
      <w:r>
        <w:rPr>
          <w:rFonts w:ascii="Verdana" w:hAnsi="Verdana" w:cs="Verdana"/>
          <w:i/>
          <w:iCs/>
          <w:sz w:val="16"/>
          <w:szCs w:val="16"/>
        </w:rPr>
        <w:t xml:space="preserve"> </w:t>
      </w:r>
      <w:r w:rsidRPr="00141020">
        <w:rPr>
          <w:rFonts w:ascii="Verdana" w:hAnsi="Verdana" w:cs="Verdana"/>
          <w:i/>
          <w:iCs/>
          <w:sz w:val="16"/>
          <w:szCs w:val="16"/>
        </w:rPr>
        <w:t xml:space="preserve">towarów, </w:t>
      </w:r>
      <w:r>
        <w:rPr>
          <w:rFonts w:ascii="Verdana" w:hAnsi="Verdana" w:cs="Verdana"/>
          <w:i/>
          <w:iCs/>
          <w:sz w:val="16"/>
          <w:szCs w:val="16"/>
        </w:rPr>
        <w:br/>
      </w:r>
      <w:r w:rsidRPr="00141020">
        <w:rPr>
          <w:rFonts w:ascii="Verdana" w:hAnsi="Verdana" w:cs="Verdana"/>
          <w:i/>
          <w:iCs/>
          <w:sz w:val="16"/>
          <w:szCs w:val="16"/>
        </w:rPr>
        <w:t>z którymi wiąże się obowiązek doliczenia przez zamawiającego przy porównywaniu cen ofertowych podatku VAT</w:t>
      </w:r>
    </w:p>
    <w:p w:rsidR="0025326F" w:rsidRDefault="0025326F" w:rsidP="00587A6D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</w:rPr>
      </w:pPr>
    </w:p>
    <w:p w:rsidR="0025326F" w:rsidRDefault="0025326F" w:rsidP="00587A6D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7. Oświadczamy, że jesteśmy:</w:t>
      </w:r>
    </w:p>
    <w:p w:rsidR="0025326F" w:rsidRDefault="0025326F" w:rsidP="00587A6D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- mikroprzedsiębiorstwem </w:t>
      </w:r>
    </w:p>
    <w:p w:rsidR="0025326F" w:rsidRDefault="0025326F" w:rsidP="00587A6D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- małym przedsiębiorstwem</w:t>
      </w:r>
    </w:p>
    <w:p w:rsidR="0025326F" w:rsidRDefault="0025326F" w:rsidP="00587A6D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- średnim przedsiębiorstwem*</w:t>
      </w:r>
    </w:p>
    <w:p w:rsidR="0025326F" w:rsidRDefault="0025326F" w:rsidP="00587A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  <w:r w:rsidRPr="00BD1D28">
        <w:rPr>
          <w:rFonts w:ascii="Verdana" w:hAnsi="Verdana" w:cs="Verdana"/>
        </w:rPr>
        <w:t xml:space="preserve"> </w:t>
      </w:r>
    </w:p>
    <w:p w:rsidR="0025326F" w:rsidRDefault="0025326F" w:rsidP="009B4CF3">
      <w:pPr>
        <w:tabs>
          <w:tab w:val="left" w:pos="284"/>
        </w:tabs>
        <w:autoSpaceDE w:val="0"/>
        <w:autoSpaceDN w:val="0"/>
        <w:adjustRightInd w:val="0"/>
        <w:ind w:left="360" w:hanging="360"/>
        <w:jc w:val="both"/>
        <w:rPr>
          <w:rFonts w:ascii="Verdana" w:hAnsi="Verdana" w:cs="Verdana"/>
        </w:rPr>
      </w:pPr>
    </w:p>
    <w:p w:rsidR="0025326F" w:rsidRDefault="0025326F" w:rsidP="009B4CF3">
      <w:pPr>
        <w:tabs>
          <w:tab w:val="left" w:pos="284"/>
        </w:tabs>
        <w:autoSpaceDE w:val="0"/>
        <w:autoSpaceDN w:val="0"/>
        <w:adjustRightInd w:val="0"/>
        <w:ind w:left="360" w:hanging="360"/>
        <w:jc w:val="both"/>
        <w:rPr>
          <w:rFonts w:ascii="Verdana" w:hAnsi="Verdana" w:cs="Verdana"/>
        </w:rPr>
      </w:pPr>
    </w:p>
    <w:p w:rsidR="0025326F" w:rsidRPr="0099196A" w:rsidRDefault="0025326F" w:rsidP="009B4CF3">
      <w:pPr>
        <w:tabs>
          <w:tab w:val="left" w:pos="284"/>
        </w:tabs>
        <w:autoSpaceDE w:val="0"/>
        <w:autoSpaceDN w:val="0"/>
        <w:adjustRightInd w:val="0"/>
        <w:ind w:left="360" w:hanging="36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8</w:t>
      </w:r>
      <w:r w:rsidRPr="0099196A">
        <w:rPr>
          <w:rFonts w:ascii="Verdana" w:hAnsi="Verdana" w:cs="Verdana"/>
        </w:rPr>
        <w:t xml:space="preserve">. Akceptujemy warunki płatności określone przez </w:t>
      </w:r>
      <w:r>
        <w:rPr>
          <w:rFonts w:ascii="Verdana" w:hAnsi="Verdana" w:cs="Verdana"/>
        </w:rPr>
        <w:t>z</w:t>
      </w:r>
      <w:r w:rsidRPr="0099196A">
        <w:rPr>
          <w:rFonts w:ascii="Verdana" w:hAnsi="Verdana" w:cs="Verdana"/>
        </w:rPr>
        <w:t>amawiającego w SWZ.</w:t>
      </w:r>
    </w:p>
    <w:p w:rsidR="0025326F" w:rsidRDefault="0025326F" w:rsidP="009B4CF3">
      <w:pPr>
        <w:pStyle w:val="PlainText"/>
        <w:spacing w:before="240"/>
        <w:ind w:left="357" w:hanging="357"/>
        <w:jc w:val="both"/>
        <w:rPr>
          <w:rFonts w:ascii="Verdana" w:hAnsi="Verdana" w:cs="Verdana"/>
        </w:rPr>
      </w:pPr>
    </w:p>
    <w:p w:rsidR="0025326F" w:rsidRDefault="0025326F" w:rsidP="009B4CF3">
      <w:pPr>
        <w:pStyle w:val="PlainText"/>
        <w:spacing w:before="240"/>
        <w:ind w:left="357" w:hanging="357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9</w:t>
      </w:r>
      <w:r w:rsidRPr="0099196A">
        <w:rPr>
          <w:rFonts w:ascii="Verdana" w:hAnsi="Verdana" w:cs="Verdana"/>
        </w:rPr>
        <w:t>.</w:t>
      </w:r>
      <w:r w:rsidRPr="0099196A">
        <w:rPr>
          <w:rFonts w:ascii="Verdana" w:hAnsi="Verdana" w:cs="Verdana"/>
        </w:rPr>
        <w:tab/>
        <w:t>Zamierzamy</w:t>
      </w:r>
      <w:r w:rsidRPr="00EF3F84">
        <w:rPr>
          <w:rFonts w:ascii="Verdana" w:hAnsi="Verdana" w:cs="Verdana"/>
        </w:rPr>
        <w:t xml:space="preserve"> powierzyć podwykonawcom wykonanie </w:t>
      </w:r>
      <w:r>
        <w:rPr>
          <w:rFonts w:ascii="Verdana" w:hAnsi="Verdana" w:cs="Verdana"/>
        </w:rPr>
        <w:t>następujących części zamówienia:</w:t>
      </w:r>
    </w:p>
    <w:p w:rsidR="0025326F" w:rsidRDefault="0025326F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    </w:t>
      </w:r>
    </w:p>
    <w:p w:rsidR="0025326F" w:rsidRDefault="0025326F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</w:rPr>
        <w:t>….</w:t>
      </w:r>
      <w:r w:rsidRPr="00116F62">
        <w:rPr>
          <w:rFonts w:ascii="Verdana" w:hAnsi="Verdana" w:cs="Verdana"/>
        </w:rPr>
        <w:t>………………………………</w:t>
      </w:r>
      <w:r>
        <w:rPr>
          <w:rFonts w:ascii="Verdana" w:hAnsi="Verdana" w:cs="Verdana"/>
        </w:rPr>
        <w:t>………………………………………………..</w:t>
      </w:r>
      <w:r w:rsidRPr="00116F62">
        <w:rPr>
          <w:rFonts w:ascii="Verdana" w:hAnsi="Verdana" w:cs="Verdana"/>
        </w:rPr>
        <w:t>……………</w:t>
      </w:r>
      <w:r>
        <w:rPr>
          <w:rFonts w:ascii="Verdana" w:hAnsi="Verdana" w:cs="Verdana"/>
        </w:rPr>
        <w:t>……………</w:t>
      </w:r>
      <w:r w:rsidRPr="00116F62">
        <w:rPr>
          <w:rFonts w:ascii="Verdana" w:hAnsi="Verdana" w:cs="Verdana"/>
        </w:rPr>
        <w:t>…</w:t>
      </w:r>
      <w:r>
        <w:rPr>
          <w:rFonts w:ascii="Verdana" w:hAnsi="Verdana" w:cs="Verdana"/>
        </w:rPr>
        <w:t>…………………………</w:t>
      </w:r>
      <w:r w:rsidRPr="00116F62">
        <w:rPr>
          <w:rFonts w:ascii="Verdana" w:hAnsi="Verdana" w:cs="Verdana"/>
        </w:rPr>
        <w:t>…</w:t>
      </w:r>
      <w:r>
        <w:rPr>
          <w:rFonts w:ascii="Verdana" w:hAnsi="Verdana" w:cs="Verdana"/>
        </w:rPr>
        <w:t>…….</w:t>
      </w:r>
    </w:p>
    <w:p w:rsidR="0025326F" w:rsidRDefault="0025326F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</w:p>
    <w:p w:rsidR="0025326F" w:rsidRDefault="0025326F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10. </w:t>
      </w:r>
      <w:r w:rsidRPr="009B4CF3">
        <w:rPr>
          <w:rFonts w:ascii="Verdana" w:hAnsi="Verdana" w:cs="Verdana"/>
        </w:rPr>
        <w:t xml:space="preserve">Zamierzamy powierzyć wykonanie części zamówienia następującym podwykonawcom </w:t>
      </w:r>
      <w:r w:rsidRPr="009B4CF3">
        <w:rPr>
          <w:rFonts w:ascii="Verdana" w:hAnsi="Verdana" w:cs="Verdana"/>
        </w:rPr>
        <w:br/>
        <w:t xml:space="preserve">(o ile jest to wiadome, </w:t>
      </w:r>
      <w:r>
        <w:rPr>
          <w:rFonts w:ascii="Verdana" w:hAnsi="Verdana" w:cs="Verdana"/>
        </w:rPr>
        <w:t>wskazać dane</w:t>
      </w:r>
      <w:r w:rsidRPr="009B4CF3">
        <w:rPr>
          <w:rFonts w:ascii="Verdana" w:hAnsi="Verdana" w:cs="Verdana"/>
        </w:rPr>
        <w:t xml:space="preserve"> podwykonawców)</w:t>
      </w:r>
      <w:r>
        <w:rPr>
          <w:rFonts w:ascii="Verdana" w:hAnsi="Verdana" w:cs="Verdana"/>
        </w:rPr>
        <w:t>:</w:t>
      </w:r>
    </w:p>
    <w:p w:rsidR="0025326F" w:rsidRPr="009B4CF3" w:rsidRDefault="0025326F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……………………………………………………………………………………………………………………………………………………….</w:t>
      </w:r>
    </w:p>
    <w:p w:rsidR="0025326F" w:rsidRPr="007F0855" w:rsidRDefault="0025326F" w:rsidP="009B4CF3">
      <w:pPr>
        <w:pStyle w:val="PlainText"/>
        <w:tabs>
          <w:tab w:val="left" w:pos="426"/>
        </w:tabs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</w:rPr>
        <w:t xml:space="preserve">     </w:t>
      </w:r>
    </w:p>
    <w:p w:rsidR="0025326F" w:rsidRDefault="0025326F" w:rsidP="009B4CF3">
      <w:pPr>
        <w:pStyle w:val="PlainText"/>
        <w:tabs>
          <w:tab w:val="left" w:pos="426"/>
        </w:tabs>
        <w:jc w:val="both"/>
        <w:rPr>
          <w:rFonts w:ascii="Verdana" w:hAnsi="Verdana" w:cs="Verdana"/>
        </w:rPr>
      </w:pPr>
    </w:p>
    <w:p w:rsidR="0025326F" w:rsidRPr="00EF3F84" w:rsidRDefault="0025326F" w:rsidP="009B4CF3">
      <w:pPr>
        <w:pStyle w:val="PlainText"/>
        <w:tabs>
          <w:tab w:val="left" w:pos="426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11</w:t>
      </w:r>
      <w:r w:rsidRPr="00EF3F84">
        <w:rPr>
          <w:rFonts w:ascii="Verdana" w:hAnsi="Verdana" w:cs="Verdana"/>
        </w:rPr>
        <w:t>.</w:t>
      </w:r>
      <w:r w:rsidRPr="00EF3F84">
        <w:rPr>
          <w:rFonts w:ascii="Verdana" w:hAnsi="Verdana" w:cs="Verdana"/>
        </w:rPr>
        <w:tab/>
        <w:t xml:space="preserve">Jesteśmy związani ofertą przez czas wskazany w </w:t>
      </w:r>
      <w:r>
        <w:rPr>
          <w:rFonts w:ascii="Verdana" w:hAnsi="Verdana" w:cs="Verdana"/>
        </w:rPr>
        <w:t>SWZ</w:t>
      </w:r>
      <w:r w:rsidRPr="00EF3F84">
        <w:rPr>
          <w:rFonts w:ascii="Verdana" w:hAnsi="Verdana" w:cs="Verdana"/>
        </w:rPr>
        <w:t xml:space="preserve">. </w:t>
      </w:r>
    </w:p>
    <w:p w:rsidR="0025326F" w:rsidRDefault="0025326F" w:rsidP="009B4CF3">
      <w:pPr>
        <w:pStyle w:val="PlainText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</w:t>
      </w:r>
    </w:p>
    <w:p w:rsidR="0025326F" w:rsidRDefault="0025326F" w:rsidP="00430F55">
      <w:pPr>
        <w:spacing w:line="360" w:lineRule="auto"/>
        <w:rPr>
          <w:rFonts w:ascii="Verdana" w:hAnsi="Verdana" w:cs="Verdana"/>
          <w:spacing w:val="-4"/>
        </w:rPr>
      </w:pPr>
    </w:p>
    <w:p w:rsidR="0025326F" w:rsidRDefault="0025326F" w:rsidP="00430F55">
      <w:pPr>
        <w:spacing w:line="360" w:lineRule="auto"/>
        <w:rPr>
          <w:rFonts w:ascii="Verdana" w:hAnsi="Verdana" w:cs="Verdana"/>
          <w:spacing w:val="-4"/>
        </w:rPr>
      </w:pPr>
    </w:p>
    <w:p w:rsidR="0025326F" w:rsidRPr="00321CDC" w:rsidRDefault="0025326F" w:rsidP="00430F55">
      <w:p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  <w:spacing w:val="-4"/>
        </w:rPr>
        <w:t xml:space="preserve">12. </w:t>
      </w:r>
      <w:r w:rsidRPr="009B4CF3">
        <w:rPr>
          <w:rFonts w:ascii="Verdana" w:hAnsi="Verdana" w:cs="Verdana"/>
          <w:spacing w:val="-4"/>
        </w:rPr>
        <w:t xml:space="preserve"> Zostało wniesione wadium</w:t>
      </w:r>
      <w:r>
        <w:rPr>
          <w:rFonts w:ascii="Verdana" w:hAnsi="Verdana" w:cs="Verdana"/>
          <w:b/>
          <w:bCs/>
          <w:spacing w:val="-4"/>
        </w:rPr>
        <w:t xml:space="preserve"> </w:t>
      </w:r>
      <w:r w:rsidRPr="00321CDC">
        <w:rPr>
          <w:rFonts w:ascii="Verdana" w:hAnsi="Verdana" w:cs="Verdana"/>
        </w:rPr>
        <w:t xml:space="preserve">w kwocie </w:t>
      </w:r>
      <w:r>
        <w:rPr>
          <w:rFonts w:ascii="Verdana" w:hAnsi="Verdana" w:cs="Verdana"/>
          <w:b/>
          <w:bCs/>
        </w:rPr>
        <w:t xml:space="preserve">2 000,00 </w:t>
      </w:r>
      <w:r w:rsidRPr="003017E2">
        <w:rPr>
          <w:rFonts w:ascii="Verdana" w:hAnsi="Verdana" w:cs="Verdana"/>
          <w:b/>
          <w:bCs/>
        </w:rPr>
        <w:t>zł</w:t>
      </w:r>
      <w:r>
        <w:rPr>
          <w:rFonts w:ascii="Verdana" w:hAnsi="Verdana" w:cs="Verdana"/>
          <w:b/>
          <w:bCs/>
        </w:rPr>
        <w:t xml:space="preserve"> </w:t>
      </w:r>
      <w:r w:rsidRPr="00321CDC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formie:</w:t>
      </w:r>
      <w:r w:rsidRPr="00321CDC">
        <w:rPr>
          <w:rFonts w:ascii="Verdana" w:hAnsi="Verdana" w:cs="Verdana"/>
        </w:rPr>
        <w:t xml:space="preserve"> </w:t>
      </w:r>
    </w:p>
    <w:p w:rsidR="0025326F" w:rsidRDefault="0025326F" w:rsidP="009B4CF3">
      <w:pPr>
        <w:ind w:right="23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 …………........................................................................................................................</w:t>
      </w:r>
      <w:r w:rsidRPr="00321CDC">
        <w:rPr>
          <w:rFonts w:ascii="Verdana" w:hAnsi="Verdana" w:cs="Verdana"/>
        </w:rPr>
        <w:t xml:space="preserve">                                      </w:t>
      </w:r>
      <w:r>
        <w:rPr>
          <w:rFonts w:ascii="Verdana" w:hAnsi="Verdana" w:cs="Verdana"/>
        </w:rPr>
        <w:t xml:space="preserve">      </w:t>
      </w:r>
    </w:p>
    <w:p w:rsidR="0025326F" w:rsidRDefault="0025326F" w:rsidP="009B4CF3">
      <w:pPr>
        <w:ind w:right="23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</w:t>
      </w:r>
    </w:p>
    <w:p w:rsidR="0025326F" w:rsidRPr="00EF3F84" w:rsidRDefault="0025326F" w:rsidP="009B4CF3">
      <w:pPr>
        <w:ind w:right="23"/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Wadium prosimy zwrócić przelewem na konto</w:t>
      </w:r>
      <w:r>
        <w:rPr>
          <w:rFonts w:ascii="Verdana" w:hAnsi="Verdana" w:cs="Verdana"/>
        </w:rPr>
        <w:t>:</w:t>
      </w:r>
      <w:r w:rsidRPr="00EF3F84">
        <w:rPr>
          <w:rFonts w:ascii="Verdana" w:hAnsi="Verdana" w:cs="Verdana"/>
        </w:rPr>
        <w:t>……………</w:t>
      </w:r>
      <w:r>
        <w:rPr>
          <w:rFonts w:ascii="Verdana" w:hAnsi="Verdana" w:cs="Verdana"/>
        </w:rPr>
        <w:t>…………………………………………………………….</w:t>
      </w:r>
    </w:p>
    <w:p w:rsidR="0025326F" w:rsidRPr="000C4EA2" w:rsidRDefault="0025326F" w:rsidP="009B4CF3">
      <w:pPr>
        <w:ind w:right="23"/>
        <w:jc w:val="center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4"/>
          <w:szCs w:val="14"/>
        </w:rPr>
        <w:t xml:space="preserve">                                                                                                    </w:t>
      </w:r>
      <w:r w:rsidRPr="000C4EA2">
        <w:rPr>
          <w:rFonts w:ascii="Verdana" w:hAnsi="Verdana" w:cs="Verdana"/>
          <w:i/>
          <w:iCs/>
          <w:sz w:val="16"/>
          <w:szCs w:val="16"/>
        </w:rPr>
        <w:t>(w przypadku wniesienia wadium w formie pieniądza)</w:t>
      </w:r>
    </w:p>
    <w:p w:rsidR="0025326F" w:rsidRPr="00062715" w:rsidRDefault="0025326F" w:rsidP="009B4CF3">
      <w:pPr>
        <w:ind w:right="23"/>
        <w:jc w:val="center"/>
        <w:rPr>
          <w:rFonts w:ascii="Verdana" w:hAnsi="Verdana" w:cs="Verdana"/>
          <w:i/>
          <w:iCs/>
          <w:sz w:val="14"/>
          <w:szCs w:val="14"/>
        </w:rPr>
      </w:pPr>
    </w:p>
    <w:p w:rsidR="0025326F" w:rsidRPr="00EF3F84" w:rsidRDefault="0025326F" w:rsidP="009B4CF3">
      <w:pPr>
        <w:ind w:left="360" w:right="23" w:hanging="36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</w:t>
      </w:r>
      <w:r w:rsidRPr="00EE5579">
        <w:rPr>
          <w:rFonts w:ascii="Verdana" w:hAnsi="Verdana" w:cs="Verdana"/>
        </w:rPr>
        <w:t>Adres email (gwaranta/poręczyc</w:t>
      </w:r>
      <w:r>
        <w:rPr>
          <w:rFonts w:ascii="Verdana" w:hAnsi="Verdana" w:cs="Verdana"/>
        </w:rPr>
        <w:t>iela), na który z</w:t>
      </w:r>
      <w:r w:rsidRPr="00EE5579">
        <w:rPr>
          <w:rFonts w:ascii="Verdana" w:hAnsi="Verdana" w:cs="Verdana"/>
        </w:rPr>
        <w:t xml:space="preserve">amawiający ma przesłać oświadczenie </w:t>
      </w:r>
      <w:r>
        <w:rPr>
          <w:rFonts w:ascii="Verdana" w:hAnsi="Verdana" w:cs="Verdana"/>
        </w:rPr>
        <w:br/>
      </w:r>
      <w:r w:rsidRPr="00EE5579">
        <w:rPr>
          <w:rFonts w:ascii="Verdana" w:hAnsi="Verdana" w:cs="Verdana"/>
        </w:rPr>
        <w:t>o zwolnieniu</w:t>
      </w:r>
      <w:r>
        <w:rPr>
          <w:rFonts w:ascii="Verdana" w:hAnsi="Verdana" w:cs="Verdana"/>
        </w:rPr>
        <w:t xml:space="preserve"> wadium</w:t>
      </w:r>
      <w:r w:rsidRPr="00EE5579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 xml:space="preserve"> ……………………………….….</w:t>
      </w:r>
      <w:r w:rsidRPr="00EF3F84">
        <w:rPr>
          <w:rFonts w:ascii="Verdana" w:hAnsi="Verdana" w:cs="Verdana"/>
        </w:rPr>
        <w:t>…………………………………………………</w:t>
      </w:r>
      <w:r>
        <w:rPr>
          <w:rFonts w:ascii="Verdana" w:hAnsi="Verdana" w:cs="Verdana"/>
        </w:rPr>
        <w:t>..</w:t>
      </w:r>
      <w:r w:rsidRPr="00EF3F84">
        <w:rPr>
          <w:rFonts w:ascii="Verdana" w:hAnsi="Verdana" w:cs="Verdana"/>
        </w:rPr>
        <w:t>………………</w:t>
      </w:r>
      <w:r>
        <w:rPr>
          <w:rFonts w:ascii="Verdana" w:hAnsi="Verdana" w:cs="Verdana"/>
        </w:rPr>
        <w:t>….</w:t>
      </w:r>
    </w:p>
    <w:p w:rsidR="0025326F" w:rsidRDefault="0025326F" w:rsidP="009B4CF3">
      <w:pPr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                                                         </w:t>
      </w:r>
      <w:r w:rsidRPr="00027033">
        <w:rPr>
          <w:rFonts w:ascii="Verdana" w:hAnsi="Verdana" w:cs="Verdana"/>
          <w:i/>
          <w:iCs/>
          <w:sz w:val="16"/>
          <w:szCs w:val="16"/>
        </w:rPr>
        <w:t>(w przypadku wniesienia wadium w postaci gwarancji lub poręczenia)</w:t>
      </w:r>
    </w:p>
    <w:p w:rsidR="0025326F" w:rsidRPr="00027033" w:rsidRDefault="0025326F" w:rsidP="009B4CF3">
      <w:pPr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1</w:t>
      </w:r>
      <w:r>
        <w:rPr>
          <w:rFonts w:ascii="Verdana" w:hAnsi="Verdana" w:cs="Verdana"/>
        </w:rPr>
        <w:t>3</w:t>
      </w:r>
      <w:r w:rsidRPr="00EF3F84">
        <w:rPr>
          <w:rFonts w:ascii="Verdana" w:hAnsi="Verdana" w:cs="Verdana"/>
        </w:rPr>
        <w:t>.</w:t>
      </w:r>
      <w:r w:rsidRPr="00EF3F84">
        <w:rPr>
          <w:rFonts w:ascii="Verdana" w:hAnsi="Verdana" w:cs="Verdana"/>
        </w:rPr>
        <w:tab/>
      </w:r>
      <w:r w:rsidRPr="003946CD">
        <w:rPr>
          <w:rFonts w:ascii="Verdana" w:hAnsi="Verdana" w:cs="Verdana"/>
          <w:spacing w:val="-2"/>
        </w:rPr>
        <w:t>Oświadczamy, że zapoznaliśmy się z projekt</w:t>
      </w:r>
      <w:r>
        <w:rPr>
          <w:rFonts w:ascii="Verdana" w:hAnsi="Verdana" w:cs="Verdana"/>
          <w:spacing w:val="-2"/>
        </w:rPr>
        <w:t>owanymi postanowieniami</w:t>
      </w:r>
      <w:r w:rsidRPr="003946CD">
        <w:rPr>
          <w:rFonts w:ascii="Verdana" w:hAnsi="Verdana" w:cs="Verdana"/>
          <w:spacing w:val="-2"/>
        </w:rPr>
        <w:t xml:space="preserve"> umowy </w:t>
      </w:r>
      <w:r>
        <w:rPr>
          <w:rFonts w:ascii="Verdana" w:hAnsi="Verdana" w:cs="Verdana"/>
          <w:spacing w:val="-2"/>
        </w:rPr>
        <w:br/>
      </w:r>
      <w:r w:rsidRPr="003946CD">
        <w:rPr>
          <w:rFonts w:ascii="Verdana" w:hAnsi="Verdana" w:cs="Verdana"/>
          <w:spacing w:val="-2"/>
        </w:rPr>
        <w:t>i zobowiązujemy się, w przypadku</w:t>
      </w:r>
      <w:r w:rsidRPr="00EF3F84">
        <w:rPr>
          <w:rFonts w:ascii="Verdana" w:hAnsi="Verdana" w:cs="Verdana"/>
        </w:rPr>
        <w:t xml:space="preserve"> wyboru naszej oferty, do zawarcia umowy zgodnej </w:t>
      </w:r>
      <w:r>
        <w:rPr>
          <w:rFonts w:ascii="Verdana" w:hAnsi="Verdana" w:cs="Verdana"/>
        </w:rPr>
        <w:br/>
      </w:r>
      <w:r w:rsidRPr="00EF3F84">
        <w:rPr>
          <w:rFonts w:ascii="Verdana" w:hAnsi="Verdana" w:cs="Verdana"/>
        </w:rPr>
        <w:t xml:space="preserve">z niniejszą ofertą, na warunkach określonych w </w:t>
      </w:r>
      <w:r>
        <w:rPr>
          <w:rFonts w:ascii="Verdana" w:hAnsi="Verdana" w:cs="Verdana"/>
        </w:rPr>
        <w:t>SWZ</w:t>
      </w:r>
      <w:r w:rsidRPr="00EF3F84">
        <w:rPr>
          <w:rFonts w:ascii="Verdana" w:hAnsi="Verdana" w:cs="Verdana"/>
        </w:rPr>
        <w:t>, w miejsc</w:t>
      </w:r>
      <w:r>
        <w:rPr>
          <w:rFonts w:ascii="Verdana" w:hAnsi="Verdana" w:cs="Verdana"/>
        </w:rPr>
        <w:t>u i terminie wyznaczonym przez Z</w:t>
      </w:r>
      <w:r w:rsidRPr="00EF3F84">
        <w:rPr>
          <w:rFonts w:ascii="Verdana" w:hAnsi="Verdana" w:cs="Verdana"/>
        </w:rPr>
        <w:t>amawiającego.</w:t>
      </w: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25326F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25326F" w:rsidRPr="00430F55" w:rsidRDefault="0025326F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14. </w:t>
      </w:r>
      <w:r w:rsidRPr="00BD1D28">
        <w:rPr>
          <w:rFonts w:ascii="Verdana" w:hAnsi="Verdana" w:cs="Verdana"/>
        </w:rPr>
        <w:t>Oświadczam, że wypełniłem</w:t>
      </w:r>
      <w:r>
        <w:rPr>
          <w:rFonts w:ascii="Verdana" w:hAnsi="Verdana" w:cs="Verdana"/>
        </w:rPr>
        <w:t>(-am)</w:t>
      </w:r>
      <w:r w:rsidRPr="00BD1D28">
        <w:rPr>
          <w:rFonts w:ascii="Verdana" w:hAnsi="Verdana" w:cs="Verdana"/>
        </w:rPr>
        <w:t xml:space="preserve"> obowiązki informacyjne przewidziane w art. 13 lub </w:t>
      </w:r>
      <w:r>
        <w:rPr>
          <w:rFonts w:ascii="Verdana" w:hAnsi="Verdana" w:cs="Verdana"/>
        </w:rPr>
        <w:br/>
      </w:r>
      <w:r w:rsidRPr="00BD1D28">
        <w:rPr>
          <w:rFonts w:ascii="Verdana" w:hAnsi="Verdana" w:cs="Verdana"/>
        </w:rPr>
        <w:t>art. 14 RODO</w:t>
      </w:r>
      <w:r w:rsidRPr="00BD1D28">
        <w:rPr>
          <w:rFonts w:ascii="Verdana" w:hAnsi="Verdana" w:cs="Verdana"/>
          <w:vertAlign w:val="superscript"/>
        </w:rPr>
        <w:t>1)</w:t>
      </w:r>
      <w:r w:rsidRPr="00BD1D28">
        <w:rPr>
          <w:rFonts w:ascii="Verdana" w:hAnsi="Verdana" w:cs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 w:cs="Verdana"/>
          <w:vertAlign w:val="superscript"/>
        </w:rPr>
        <w:t xml:space="preserve"> 2)</w:t>
      </w:r>
    </w:p>
    <w:p w:rsidR="0025326F" w:rsidRDefault="0025326F" w:rsidP="00587A6D">
      <w:pPr>
        <w:pStyle w:val="ListParagraph"/>
        <w:autoSpaceDE w:val="0"/>
        <w:autoSpaceDN w:val="0"/>
        <w:adjustRightInd w:val="0"/>
        <w:ind w:left="0"/>
        <w:jc w:val="both"/>
        <w:rPr>
          <w:rFonts w:ascii="Verdana" w:hAnsi="Verdana" w:cs="Verdana"/>
          <w:color w:val="000000"/>
          <w:sz w:val="14"/>
          <w:szCs w:val="14"/>
          <w:vertAlign w:val="superscript"/>
        </w:rPr>
      </w:pPr>
    </w:p>
    <w:p w:rsidR="0025326F" w:rsidRPr="00141020" w:rsidRDefault="0025326F" w:rsidP="00587A6D">
      <w:pPr>
        <w:pStyle w:val="ListParagraph"/>
        <w:autoSpaceDE w:val="0"/>
        <w:autoSpaceDN w:val="0"/>
        <w:adjustRightInd w:val="0"/>
        <w:ind w:left="0"/>
        <w:jc w:val="both"/>
        <w:rPr>
          <w:rFonts w:ascii="Verdana" w:hAnsi="Verdana" w:cs="Verdana"/>
          <w:color w:val="000000"/>
          <w:sz w:val="14"/>
          <w:szCs w:val="14"/>
        </w:rPr>
      </w:pPr>
      <w:r w:rsidRPr="00141020">
        <w:rPr>
          <w:rFonts w:ascii="Verdana" w:hAnsi="Verdana" w:cs="Verdana"/>
          <w:color w:val="000000"/>
          <w:sz w:val="14"/>
          <w:szCs w:val="14"/>
          <w:vertAlign w:val="superscript"/>
        </w:rPr>
        <w:t xml:space="preserve">1) </w:t>
      </w:r>
      <w:r w:rsidRPr="00141020">
        <w:rPr>
          <w:rFonts w:ascii="Verdana" w:hAnsi="Verdana" w:cs="Verdana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5326F" w:rsidRPr="00141020" w:rsidRDefault="0025326F" w:rsidP="00587A6D">
      <w:pPr>
        <w:pStyle w:val="ListParagraph"/>
        <w:autoSpaceDE w:val="0"/>
        <w:autoSpaceDN w:val="0"/>
        <w:adjustRightInd w:val="0"/>
        <w:ind w:left="0"/>
        <w:jc w:val="both"/>
        <w:rPr>
          <w:rFonts w:ascii="Verdana" w:hAnsi="Verdana" w:cs="Verdana"/>
          <w:color w:val="000000"/>
          <w:sz w:val="14"/>
          <w:szCs w:val="14"/>
        </w:rPr>
      </w:pPr>
      <w:r w:rsidRPr="00141020">
        <w:rPr>
          <w:rFonts w:ascii="Verdana" w:hAnsi="Verdana" w:cs="Verdana"/>
          <w:color w:val="000000"/>
          <w:sz w:val="14"/>
          <w:szCs w:val="14"/>
          <w:vertAlign w:val="superscript"/>
        </w:rPr>
        <w:t>2)</w:t>
      </w:r>
      <w:r w:rsidRPr="00141020">
        <w:rPr>
          <w:rFonts w:ascii="Verdana" w:hAnsi="Verdana" w:cs="Verdana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5326F" w:rsidRDefault="0025326F" w:rsidP="00430F55">
      <w:pPr>
        <w:pStyle w:val="ListParagraph"/>
        <w:tabs>
          <w:tab w:val="left" w:pos="284"/>
        </w:tabs>
        <w:suppressAutoHyphens/>
        <w:spacing w:before="200"/>
        <w:ind w:left="0" w:right="23"/>
        <w:jc w:val="both"/>
        <w:rPr>
          <w:rFonts w:ascii="Verdana" w:hAnsi="Verdana" w:cs="Verdana"/>
          <w:sz w:val="20"/>
          <w:szCs w:val="20"/>
        </w:rPr>
      </w:pPr>
    </w:p>
    <w:p w:rsidR="0025326F" w:rsidRPr="00141020" w:rsidRDefault="0025326F" w:rsidP="00430F55">
      <w:pPr>
        <w:pStyle w:val="ListParagraph"/>
        <w:tabs>
          <w:tab w:val="left" w:pos="284"/>
        </w:tabs>
        <w:suppressAutoHyphens/>
        <w:spacing w:before="200"/>
        <w:ind w:left="0" w:right="2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15. </w:t>
      </w:r>
      <w:r w:rsidRPr="00141020">
        <w:rPr>
          <w:rFonts w:ascii="Verdana" w:hAnsi="Verdana" w:cs="Verdana"/>
          <w:sz w:val="20"/>
          <w:szCs w:val="20"/>
        </w:rPr>
        <w:t>Wszelką korespondencję w sprawie przedmiotowego postępowania należy kierować na poniższy adres:</w:t>
      </w:r>
    </w:p>
    <w:p w:rsidR="0025326F" w:rsidRPr="00EF3F84" w:rsidRDefault="0025326F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Imię i nazwisko (nazwa): ………………………………………………</w:t>
      </w:r>
      <w:r>
        <w:rPr>
          <w:rFonts w:ascii="Verdana" w:hAnsi="Verdana" w:cs="Verdana"/>
        </w:rPr>
        <w:t>……………….</w:t>
      </w:r>
      <w:r w:rsidRPr="00EF3F84">
        <w:rPr>
          <w:rFonts w:ascii="Verdana" w:hAnsi="Verdana" w:cs="Verdana"/>
        </w:rPr>
        <w:t>…………………………………………</w:t>
      </w:r>
      <w:r>
        <w:rPr>
          <w:rFonts w:ascii="Verdana" w:hAnsi="Verdana" w:cs="Verdana"/>
        </w:rPr>
        <w:t>..</w:t>
      </w:r>
      <w:r>
        <w:rPr>
          <w:rFonts w:ascii="Verdana" w:hAnsi="Verdana" w:cs="Verdana"/>
        </w:rPr>
        <w:br/>
        <w:t>……………………………………………………………………………………………………………………………………………………….</w:t>
      </w:r>
    </w:p>
    <w:p w:rsidR="0025326F" w:rsidRPr="00EF3F84" w:rsidRDefault="0025326F" w:rsidP="00D37D1E">
      <w:pPr>
        <w:pStyle w:val="PlainText"/>
        <w:tabs>
          <w:tab w:val="left" w:leader="underscore" w:pos="9360"/>
        </w:tabs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Adres: …………………………………………………………………………</w:t>
      </w:r>
      <w:r>
        <w:rPr>
          <w:rFonts w:ascii="Verdana" w:hAnsi="Verdana" w:cs="Verdana"/>
        </w:rPr>
        <w:t>…………………………</w:t>
      </w:r>
      <w:r w:rsidRPr="00EF3F84">
        <w:rPr>
          <w:rFonts w:ascii="Verdana" w:hAnsi="Verdana" w:cs="Verdana"/>
        </w:rPr>
        <w:t>…………………………………….</w:t>
      </w:r>
      <w:r>
        <w:rPr>
          <w:rFonts w:ascii="Verdana" w:hAnsi="Verdana" w:cs="Verdana"/>
        </w:rPr>
        <w:br/>
        <w:t>……………………………………………………………………………………………………………………………………………………….</w:t>
      </w:r>
    </w:p>
    <w:p w:rsidR="0025326F" w:rsidRPr="00EF40E0" w:rsidRDefault="0025326F" w:rsidP="00D37D1E">
      <w:pPr>
        <w:pStyle w:val="PlainText"/>
        <w:tabs>
          <w:tab w:val="left" w:leader="dot" w:pos="9072"/>
        </w:tabs>
        <w:jc w:val="both"/>
        <w:rPr>
          <w:rFonts w:ascii="Verdana" w:hAnsi="Verdana" w:cs="Verdana"/>
        </w:rPr>
      </w:pPr>
      <w:r w:rsidRPr="00EF40E0">
        <w:rPr>
          <w:rFonts w:ascii="Verdana" w:hAnsi="Verdana" w:cs="Verdana"/>
        </w:rPr>
        <w:t xml:space="preserve">Tel. ……………………………..  Fax ………………………………….. </w:t>
      </w:r>
    </w:p>
    <w:p w:rsidR="0025326F" w:rsidRDefault="0025326F" w:rsidP="00D37D1E">
      <w:pPr>
        <w:pStyle w:val="PlainText"/>
        <w:tabs>
          <w:tab w:val="left" w:leader="dot" w:pos="9072"/>
        </w:tabs>
        <w:jc w:val="both"/>
        <w:rPr>
          <w:rFonts w:ascii="Verdana" w:hAnsi="Verdana" w:cs="Verdana"/>
        </w:rPr>
      </w:pPr>
      <w:r w:rsidRPr="00EF40E0">
        <w:rPr>
          <w:rFonts w:ascii="Verdana" w:hAnsi="Verdana" w:cs="Verdana"/>
        </w:rPr>
        <w:t>E-mail: ………………</w:t>
      </w:r>
      <w:r>
        <w:rPr>
          <w:rFonts w:ascii="Verdana" w:hAnsi="Verdana" w:cs="Verdana"/>
        </w:rPr>
        <w:t>……</w:t>
      </w:r>
      <w:r w:rsidRPr="00EF40E0">
        <w:rPr>
          <w:rFonts w:ascii="Verdana" w:hAnsi="Verdana" w:cs="Verdana"/>
        </w:rPr>
        <w:t>…………………………………………………</w:t>
      </w:r>
    </w:p>
    <w:p w:rsidR="0025326F" w:rsidRPr="00EF40E0" w:rsidRDefault="0025326F" w:rsidP="00D37D1E">
      <w:pPr>
        <w:pStyle w:val="PlainText"/>
        <w:tabs>
          <w:tab w:val="left" w:leader="dot" w:pos="9072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Adres skrzynki ePUAP: ……………………………………………….</w:t>
      </w:r>
    </w:p>
    <w:p w:rsidR="0025326F" w:rsidRDefault="0025326F" w:rsidP="00D37D1E">
      <w:pPr>
        <w:jc w:val="both"/>
        <w:rPr>
          <w:rFonts w:ascii="Verdana" w:hAnsi="Verdana" w:cs="Verdana"/>
          <w:sz w:val="18"/>
          <w:szCs w:val="18"/>
        </w:rPr>
      </w:pPr>
    </w:p>
    <w:p w:rsidR="0025326F" w:rsidRDefault="0025326F" w:rsidP="00D37D1E">
      <w:pPr>
        <w:jc w:val="both"/>
        <w:rPr>
          <w:rFonts w:ascii="Verdana" w:hAnsi="Verdana" w:cs="Verdana"/>
          <w:sz w:val="18"/>
          <w:szCs w:val="18"/>
        </w:rPr>
      </w:pPr>
    </w:p>
    <w:p w:rsidR="0025326F" w:rsidRPr="00141020" w:rsidRDefault="0025326F" w:rsidP="00D37D1E">
      <w:pPr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>Załączniki do formularza oferty:</w:t>
      </w:r>
    </w:p>
    <w:p w:rsidR="0025326F" w:rsidRPr="00141020" w:rsidRDefault="0025326F" w:rsidP="00D37D1E">
      <w:pPr>
        <w:numPr>
          <w:ilvl w:val="0"/>
          <w:numId w:val="22"/>
        </w:numPr>
        <w:ind w:left="284" w:hanging="284"/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>Zestawienie kosztów zadania</w:t>
      </w:r>
    </w:p>
    <w:p w:rsidR="0025326F" w:rsidRPr="00141020" w:rsidRDefault="0025326F" w:rsidP="00D37D1E">
      <w:pPr>
        <w:numPr>
          <w:ilvl w:val="0"/>
          <w:numId w:val="22"/>
        </w:numPr>
        <w:ind w:left="284" w:hanging="284"/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 xml:space="preserve">Oświadczenie własne wykonawcy </w:t>
      </w:r>
    </w:p>
    <w:p w:rsidR="0025326F" w:rsidRPr="00141020" w:rsidRDefault="0025326F" w:rsidP="001B0456">
      <w:pPr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 xml:space="preserve">Pełnomocnictwo do reprezentowania w  postępowaniu o udzielenie zamówienia albo reprezentowania </w:t>
      </w:r>
      <w:r>
        <w:rPr>
          <w:rFonts w:ascii="Verdana" w:hAnsi="Verdana" w:cs="Verdana"/>
          <w:sz w:val="17"/>
          <w:szCs w:val="17"/>
        </w:rPr>
        <w:br/>
      </w:r>
      <w:r w:rsidRPr="00141020">
        <w:rPr>
          <w:rFonts w:ascii="Verdana" w:hAnsi="Verdana" w:cs="Verdana"/>
          <w:sz w:val="17"/>
          <w:szCs w:val="17"/>
        </w:rPr>
        <w:t>w postępowaniu i zawarcia umowy w sprawie zamówienia publicznego w przypadku wspólnego ubiegania się o udzielenie zamówienia</w:t>
      </w:r>
    </w:p>
    <w:p w:rsidR="0025326F" w:rsidRDefault="0025326F" w:rsidP="00D37D1E">
      <w:pPr>
        <w:pStyle w:val="PlainText"/>
        <w:tabs>
          <w:tab w:val="num" w:pos="-7380"/>
        </w:tabs>
        <w:spacing w:before="240" w:line="360" w:lineRule="auto"/>
        <w:ind w:left="357"/>
        <w:jc w:val="both"/>
        <w:rPr>
          <w:rFonts w:ascii="Verdana" w:hAnsi="Verdana" w:cs="Verdana"/>
          <w:sz w:val="18"/>
          <w:szCs w:val="18"/>
        </w:rPr>
      </w:pPr>
    </w:p>
    <w:p w:rsidR="0025326F" w:rsidRPr="007E355A" w:rsidRDefault="0025326F" w:rsidP="00D37D1E">
      <w:pPr>
        <w:pStyle w:val="PlainText"/>
        <w:tabs>
          <w:tab w:val="num" w:pos="-7380"/>
        </w:tabs>
        <w:spacing w:before="240" w:line="360" w:lineRule="auto"/>
        <w:ind w:left="357"/>
        <w:jc w:val="both"/>
        <w:rPr>
          <w:rFonts w:ascii="Verdana" w:hAnsi="Verdana" w:cs="Verdana"/>
          <w:sz w:val="18"/>
          <w:szCs w:val="18"/>
        </w:rPr>
      </w:pPr>
    </w:p>
    <w:p w:rsidR="0025326F" w:rsidRDefault="0025326F" w:rsidP="00D37D1E">
      <w:pPr>
        <w:spacing w:before="120"/>
        <w:rPr>
          <w:rFonts w:ascii="Verdana" w:hAnsi="Verdana" w:cs="Verdana"/>
          <w:sz w:val="18"/>
          <w:szCs w:val="18"/>
        </w:rPr>
      </w:pPr>
    </w:p>
    <w:p w:rsidR="0025326F" w:rsidRPr="00FB4A28" w:rsidRDefault="0025326F" w:rsidP="00D37D1E">
      <w:pPr>
        <w:spacing w:before="12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……………………………. dnia ……………………….. roku</w:t>
      </w:r>
    </w:p>
    <w:p w:rsidR="0025326F" w:rsidRPr="007E355A" w:rsidRDefault="0025326F" w:rsidP="00D37D1E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7E355A">
        <w:rPr>
          <w:rFonts w:ascii="Verdana" w:hAnsi="Verdana" w:cs="Verdana"/>
          <w:sz w:val="18"/>
          <w:szCs w:val="18"/>
        </w:rPr>
        <w:t>……………………………………</w:t>
      </w:r>
    </w:p>
    <w:p w:rsidR="0025326F" w:rsidRPr="008B646D" w:rsidRDefault="0025326F" w:rsidP="00D37D1E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  <w:r w:rsidRPr="008B646D">
        <w:rPr>
          <w:rFonts w:ascii="Verdana" w:hAnsi="Verdana" w:cs="Verdana"/>
          <w:sz w:val="14"/>
          <w:szCs w:val="14"/>
        </w:rPr>
        <w:t>(podpis wykonawcy/pełnomocnika)</w:t>
      </w: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3"/>
        <w:gridCol w:w="6213"/>
      </w:tblGrid>
      <w:tr w:rsidR="0025326F" w:rsidRPr="00E40AFD">
        <w:trPr>
          <w:trHeight w:val="1105"/>
        </w:trPr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6F" w:rsidRPr="00E40AFD" w:rsidRDefault="0025326F" w:rsidP="00C950E5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E40AFD">
              <w:rPr>
                <w:rFonts w:ascii="Verdana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326F" w:rsidRDefault="0025326F" w:rsidP="007F5587">
            <w:pPr>
              <w:pStyle w:val="Heading6"/>
              <w:ind w:left="-2"/>
              <w:jc w:val="center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ZESTAWIENIE KOSZTÓW ZADANIA</w:t>
            </w:r>
          </w:p>
          <w:p w:rsidR="0025326F" w:rsidRPr="00E40AFD" w:rsidRDefault="0025326F" w:rsidP="007F5587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>Zamówienie w</w:t>
            </w:r>
            <w:r w:rsidRPr="00587A6D"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 trybie </w:t>
            </w: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podstawowym bez negocjacji 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br/>
              <w:t>w przedmiocie: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>„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Utrzymanie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eksploatacyjne przejścia podziemnego i konstrukcji zadaszenia peronów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na Rondzie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Ronalda 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>Reagana we Wrocławiu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25326F" w:rsidRDefault="0025326F" w:rsidP="00C950E5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25326F" w:rsidRPr="00E40AFD" w:rsidRDefault="0025326F" w:rsidP="00C950E5">
      <w:pPr>
        <w:rPr>
          <w:rFonts w:ascii="Verdana" w:hAnsi="Verdana" w:cs="Verdana"/>
        </w:rPr>
      </w:pPr>
      <w:r w:rsidRPr="00E40AFD">
        <w:rPr>
          <w:rFonts w:ascii="Verdana" w:hAnsi="Verdana" w:cs="Verdana"/>
        </w:rPr>
        <w:t>Wykonawca:</w:t>
      </w:r>
    </w:p>
    <w:p w:rsidR="0025326F" w:rsidRPr="00E40AFD" w:rsidRDefault="0025326F" w:rsidP="00C950E5">
      <w:pPr>
        <w:ind w:right="-1"/>
        <w:rPr>
          <w:rFonts w:ascii="Verdana" w:hAnsi="Verdana" w:cs="Verdana"/>
        </w:rPr>
      </w:pPr>
      <w:r w:rsidRPr="00E40AFD">
        <w:rPr>
          <w:rFonts w:ascii="Verdana" w:hAnsi="Verdana" w:cs="Verdana"/>
        </w:rPr>
        <w:t>……………………………………………………………………………………………………………………………..………………………</w:t>
      </w:r>
    </w:p>
    <w:p w:rsidR="0025326F" w:rsidRPr="00E40AFD" w:rsidRDefault="0025326F" w:rsidP="00C950E5">
      <w:pPr>
        <w:ind w:right="-1"/>
        <w:rPr>
          <w:rFonts w:ascii="Verdana" w:hAnsi="Verdana" w:cs="Verdana"/>
        </w:rPr>
      </w:pPr>
      <w:r w:rsidRPr="00E40AFD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25326F" w:rsidRPr="00E40AFD" w:rsidRDefault="0025326F" w:rsidP="00C950E5">
      <w:pPr>
        <w:ind w:right="5953"/>
        <w:rPr>
          <w:rFonts w:ascii="Verdana" w:hAnsi="Verdana" w:cs="Verdana"/>
          <w:i/>
          <w:iCs/>
          <w:sz w:val="14"/>
          <w:szCs w:val="14"/>
        </w:rPr>
      </w:pPr>
      <w:r w:rsidRPr="00E40AFD">
        <w:rPr>
          <w:rFonts w:ascii="Verdana" w:hAnsi="Verdana" w:cs="Verdana"/>
          <w:i/>
          <w:iCs/>
          <w:sz w:val="14"/>
          <w:szCs w:val="14"/>
        </w:rPr>
        <w:t>(pełna nazwa, adres)</w:t>
      </w:r>
    </w:p>
    <w:p w:rsidR="0025326F" w:rsidRPr="00E40AFD" w:rsidRDefault="0025326F" w:rsidP="00C950E5">
      <w:pPr>
        <w:rPr>
          <w:rFonts w:ascii="Verdana" w:hAnsi="Verdana" w:cs="Verdana"/>
          <w:sz w:val="18"/>
          <w:szCs w:val="18"/>
        </w:rPr>
      </w:pPr>
    </w:p>
    <w:p w:rsidR="0025326F" w:rsidRPr="00E40AFD" w:rsidRDefault="0025326F" w:rsidP="00C950E5">
      <w:pPr>
        <w:rPr>
          <w:rFonts w:ascii="Verdana" w:hAnsi="Verdana" w:cs="Verdana"/>
          <w:sz w:val="18"/>
          <w:szCs w:val="18"/>
        </w:rPr>
      </w:pPr>
      <w:r w:rsidRPr="00E40AFD">
        <w:rPr>
          <w:rFonts w:ascii="Verdana" w:hAnsi="Verdana" w:cs="Verdana"/>
          <w:sz w:val="18"/>
          <w:szCs w:val="18"/>
        </w:rPr>
        <w:t>reprezentowany przez:</w:t>
      </w:r>
    </w:p>
    <w:p w:rsidR="0025326F" w:rsidRPr="00E40AFD" w:rsidRDefault="0025326F" w:rsidP="00C950E5">
      <w:pPr>
        <w:spacing w:before="200"/>
        <w:rPr>
          <w:rFonts w:ascii="Verdana" w:hAnsi="Verdana" w:cs="Verdana"/>
        </w:rPr>
      </w:pPr>
      <w:r w:rsidRPr="00E40AFD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…………………………………………………………………………………………………………………………………………………….</w:t>
      </w:r>
    </w:p>
    <w:p w:rsidR="0025326F" w:rsidRPr="00E40AFD" w:rsidRDefault="0025326F" w:rsidP="00C950E5">
      <w:pPr>
        <w:ind w:right="-1"/>
        <w:rPr>
          <w:rFonts w:ascii="Verdana" w:hAnsi="Verdana" w:cs="Verdana"/>
          <w:i/>
          <w:iCs/>
          <w:sz w:val="14"/>
          <w:szCs w:val="14"/>
        </w:rPr>
      </w:pPr>
      <w:r w:rsidRPr="00E40AFD">
        <w:rPr>
          <w:rFonts w:ascii="Verdana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25326F" w:rsidRDefault="0025326F" w:rsidP="00C950E5">
      <w:pPr>
        <w:ind w:right="5953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9D27D5">
      <w:pPr>
        <w:ind w:right="5953"/>
        <w:rPr>
          <w:rFonts w:ascii="Verdana" w:hAnsi="Verdana" w:cs="Verdana"/>
          <w:i/>
          <w:iCs/>
          <w:sz w:val="16"/>
          <w:szCs w:val="16"/>
        </w:rPr>
      </w:pPr>
    </w:p>
    <w:tbl>
      <w:tblPr>
        <w:tblW w:w="9513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700"/>
        <w:gridCol w:w="4560"/>
        <w:gridCol w:w="851"/>
        <w:gridCol w:w="1259"/>
        <w:gridCol w:w="867"/>
        <w:gridCol w:w="1276"/>
      </w:tblGrid>
      <w:tr w:rsidR="0025326F" w:rsidRPr="00967052">
        <w:trPr>
          <w:trHeight w:val="12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5326F" w:rsidRPr="00967052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5326F" w:rsidRPr="00967052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Asortyment prac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5326F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Jedn.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5326F" w:rsidRPr="00967052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</w:tcPr>
          <w:p w:rsidR="0025326F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Cena jedn. 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n</w:t>
            </w: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etto</w:t>
            </w:r>
          </w:p>
          <w:p w:rsidR="0025326F" w:rsidRPr="00967052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[zł]</w:t>
            </w: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</w:tcPr>
          <w:p w:rsidR="0025326F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Wartość netto</w:t>
            </w:r>
          </w:p>
          <w:p w:rsidR="0025326F" w:rsidRPr="00967052" w:rsidRDefault="0025326F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[zł]</w:t>
            </w:r>
          </w:p>
        </w:tc>
      </w:tr>
      <w:tr w:rsidR="0025326F" w:rsidRPr="00414078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Utrzymanie przejścia podziemnego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- wg OPZ p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kt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4.1.1.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8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kamiennych posadzek w przejściu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raz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 tygodniu)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55 200,00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10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kamiennych schodów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raz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 tygodniu)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44 520,00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14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4.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kamiennych ścian, m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urków przy schodach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700,00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szklanych balustrad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r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az na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miesiąc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1 560,00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1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Mycie osłon lamp w przejściu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11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7.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Mycie osłon lamp pod zadaszeniem peronów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27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8.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Mycie elementów stalowej konstrukcji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adaszenia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9.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Impregnacja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elementów kamiennych posadzek, schodów i pod balustradami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Czyszczenie okładzin kamiennych przez hydropiaskowanie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23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Zakup i wymiana uszkodzonych elementów przykryć kanałów odwodnienia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14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12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Oczyszczenie i odmulenie odstojnika w przepompowni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Naprawa odspojonych, nieuszkodzonych płyt granitowych o gr. do 5 cm (demontaż, oczyszczenie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i ponowny montaż)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Pr="00967052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4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płyt granitowych o gr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.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do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5 cm (demontaż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i utylizacja uszkodzonej płyty, zakup, docięcie do wymiarów istniejących i montaż nowej)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40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15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szklanych elementów balustrad ze szkła hartowanego bezpiecznego podwójnego 2x6mm  (demontaż uszkodzonych elementów wraz z utylizacją, zakup materiału, docięcie, fazowanie, nawiercenie otworów, transport na budowę i montaż)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40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16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Naprawa uszkodzonej lampy w ścianach przy schodach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6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17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Odśnieżanie zadaszenia peronów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akcja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40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8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Mycie szklanych elementów zadaszenia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19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326F" w:rsidRPr="00FA71E7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Oczyszczenie i udrożnienie systemu odwodnienia dachu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odpływy wody na konstrukcji dachu i czyszczaki w słupach)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13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0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326F" w:rsidRPr="00FA71E7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spalonych świetlówek w lampach podwieszonych pod konstrukcje zadaszenia peronów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1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1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Wykonanie nowych powłok malarskich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na elementach betonowych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32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uszkodzonych (zdewastowanych) koszy na śmieci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(demontaż koszy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, zakup i montaż nowych elementów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, pomalowanie i ponowny montaż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52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3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Mycie balustrad stalowych na peronach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52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Pr="00967052" w:rsidRDefault="0025326F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24.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Wykonanie powłoki antygraffiti na ścianach kamiennych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414078">
        <w:trPr>
          <w:trHeight w:val="52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25.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Prace interwencyjne związane z przejściem podziemnym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26F" w:rsidRDefault="0025326F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25326F" w:rsidRPr="00D73F97">
        <w:trPr>
          <w:trHeight w:val="24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26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CENA OFETOWA NETTO  (poz. 1 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÷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 2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5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5326F" w:rsidRPr="00D73F97">
        <w:trPr>
          <w:trHeight w:val="13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27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PODATEK VAT (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wyliczony 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od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 kwoty z 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poz. 2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6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5326F" w:rsidRPr="00D73F97">
        <w:trPr>
          <w:trHeight w:val="16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28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>CENA OFERTOWA BRUTTO (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suma kwot z </w:t>
            </w: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poz.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26 i </w:t>
            </w: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5326F" w:rsidRDefault="0025326F" w:rsidP="009D27D5">
            <w:pPr>
              <w:jc w:val="right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25326F" w:rsidRDefault="0025326F" w:rsidP="00414971">
      <w:pPr>
        <w:jc w:val="both"/>
        <w:rPr>
          <w:rFonts w:ascii="Verdana" w:hAnsi="Verdana" w:cs="Verdana"/>
          <w:sz w:val="18"/>
          <w:szCs w:val="18"/>
        </w:rPr>
      </w:pPr>
    </w:p>
    <w:p w:rsidR="0025326F" w:rsidRDefault="0025326F" w:rsidP="00600862">
      <w:pPr>
        <w:jc w:val="both"/>
        <w:rPr>
          <w:rFonts w:ascii="Verdana" w:hAnsi="Verdana" w:cs="Verdana"/>
          <w:sz w:val="18"/>
          <w:szCs w:val="18"/>
        </w:rPr>
      </w:pPr>
    </w:p>
    <w:p w:rsidR="0025326F" w:rsidRDefault="0025326F" w:rsidP="00C950E5">
      <w:pPr>
        <w:spacing w:before="120"/>
        <w:rPr>
          <w:rFonts w:ascii="Verdana" w:hAnsi="Verdana" w:cs="Verdana"/>
        </w:rPr>
      </w:pPr>
    </w:p>
    <w:p w:rsidR="0025326F" w:rsidRPr="00E40AFD" w:rsidRDefault="0025326F" w:rsidP="00C950E5">
      <w:pPr>
        <w:spacing w:before="120"/>
        <w:rPr>
          <w:rFonts w:ascii="Verdana" w:hAnsi="Verdana" w:cs="Verdana"/>
          <w:sz w:val="18"/>
          <w:szCs w:val="18"/>
        </w:rPr>
      </w:pPr>
      <w:r w:rsidRPr="00E40AFD">
        <w:rPr>
          <w:rFonts w:ascii="Verdana" w:hAnsi="Verdana" w:cs="Verdana"/>
        </w:rPr>
        <w:t>…………………………. dnia ……………………… roku</w:t>
      </w:r>
    </w:p>
    <w:p w:rsidR="0025326F" w:rsidRPr="00E40AFD" w:rsidRDefault="0025326F" w:rsidP="00C950E5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E40AFD">
        <w:rPr>
          <w:rFonts w:ascii="Verdana" w:hAnsi="Verdana" w:cs="Verdana"/>
          <w:sz w:val="18"/>
          <w:szCs w:val="18"/>
        </w:rPr>
        <w:t>………………………………………</w:t>
      </w:r>
    </w:p>
    <w:p w:rsidR="0025326F" w:rsidRPr="00E40AFD" w:rsidRDefault="0025326F" w:rsidP="00C950E5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  <w:r w:rsidRPr="00E40AFD">
        <w:rPr>
          <w:rFonts w:ascii="Verdana" w:hAnsi="Verdana" w:cs="Verdana"/>
          <w:sz w:val="14"/>
          <w:szCs w:val="14"/>
        </w:rPr>
        <w:t>(podpis Wykonawcy/Pełnomocnika)</w:t>
      </w:r>
    </w:p>
    <w:p w:rsidR="0025326F" w:rsidRDefault="0025326F" w:rsidP="00C950E5">
      <w:pPr>
        <w:ind w:left="720" w:firstLine="4502"/>
        <w:jc w:val="center"/>
        <w:rPr>
          <w:rFonts w:ascii="Verdana" w:hAnsi="Verdana" w:cs="Verdana"/>
          <w:sz w:val="14"/>
          <w:szCs w:val="14"/>
          <w:highlight w:val="magenta"/>
        </w:rPr>
      </w:pPr>
    </w:p>
    <w:p w:rsidR="0025326F" w:rsidRDefault="0025326F" w:rsidP="00C950E5">
      <w:pPr>
        <w:ind w:left="720" w:firstLine="4502"/>
        <w:jc w:val="center"/>
        <w:rPr>
          <w:rFonts w:ascii="Verdana" w:hAnsi="Verdana" w:cs="Verdana"/>
          <w:sz w:val="14"/>
          <w:szCs w:val="14"/>
          <w:highlight w:val="magenta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25326F" w:rsidRDefault="0025326F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326F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6F" w:rsidRPr="007E355A" w:rsidRDefault="0025326F" w:rsidP="006C425D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hAnsi="Verdana" w:cs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326F" w:rsidRDefault="0025326F" w:rsidP="006C425D">
            <w:pPr>
              <w:jc w:val="center"/>
              <w:rPr>
                <w:rFonts w:ascii="Verdana" w:hAnsi="Verdana" w:cs="Verdana"/>
                <w:b/>
                <w:bCs/>
              </w:rPr>
            </w:pPr>
            <w:r w:rsidRPr="007E355A">
              <w:rPr>
                <w:rFonts w:ascii="Verdana" w:hAnsi="Verdana" w:cs="Verdana"/>
                <w:b/>
                <w:bCs/>
              </w:rPr>
              <w:t>OŚWIADCZENIE WŁASNE WYKONAWCY</w:t>
            </w:r>
          </w:p>
          <w:p w:rsidR="0025326F" w:rsidRPr="006C425D" w:rsidRDefault="0025326F" w:rsidP="007F5587">
            <w:pPr>
              <w:jc w:val="center"/>
              <w:rPr>
                <w:rFonts w:ascii="Verdana" w:hAnsi="Verdana" w:cs="Verdana"/>
                <w:sz w:val="17"/>
                <w:szCs w:val="17"/>
              </w:rPr>
            </w:pP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>Zamówienie w</w:t>
            </w:r>
            <w:r w:rsidRPr="00587A6D"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 trybie </w:t>
            </w: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podstawowym bez negocjacji 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br/>
              <w:t>w przedmiocie: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>„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Utrzymanie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eksploatacyjne przejścia podziemnego i konstrukcji zadaszenia peronów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na Rondzie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Ronalda 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>Reagana we Wrocławiu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25326F" w:rsidRDefault="0025326F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25326F" w:rsidRPr="007E355A" w:rsidRDefault="0025326F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25326F" w:rsidRPr="00FB4A28" w:rsidRDefault="0025326F" w:rsidP="006C425D">
      <w:pPr>
        <w:rPr>
          <w:rFonts w:ascii="Verdana" w:hAnsi="Verdana" w:cs="Verdana"/>
        </w:rPr>
      </w:pPr>
      <w:r w:rsidRPr="00FB4A28">
        <w:rPr>
          <w:rFonts w:ascii="Verdana" w:hAnsi="Verdana" w:cs="Verdana"/>
        </w:rPr>
        <w:t>Wykonawca:</w:t>
      </w:r>
    </w:p>
    <w:p w:rsidR="0025326F" w:rsidRPr="00FB4A28" w:rsidRDefault="0025326F" w:rsidP="006C425D">
      <w:pPr>
        <w:spacing w:before="20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</w:rPr>
        <w:t>…</w:t>
      </w:r>
    </w:p>
    <w:p w:rsidR="0025326F" w:rsidRPr="00FB4A28" w:rsidRDefault="0025326F" w:rsidP="006C425D">
      <w:pPr>
        <w:ind w:right="-1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25326F" w:rsidRPr="00062715" w:rsidRDefault="0025326F" w:rsidP="006C425D">
      <w:pPr>
        <w:ind w:right="5953"/>
        <w:rPr>
          <w:rFonts w:ascii="Verdana" w:hAnsi="Verdana" w:cs="Verdana"/>
          <w:i/>
          <w:iCs/>
          <w:sz w:val="14"/>
          <w:szCs w:val="14"/>
        </w:rPr>
      </w:pPr>
      <w:r w:rsidRPr="00062715">
        <w:rPr>
          <w:rFonts w:ascii="Verdana" w:hAnsi="Verdana" w:cs="Verdana"/>
          <w:i/>
          <w:iCs/>
          <w:sz w:val="14"/>
          <w:szCs w:val="14"/>
        </w:rPr>
        <w:t>(pełna nazwa, adres)</w:t>
      </w:r>
    </w:p>
    <w:p w:rsidR="0025326F" w:rsidRDefault="0025326F" w:rsidP="006C425D">
      <w:pPr>
        <w:rPr>
          <w:rFonts w:ascii="Verdana" w:hAnsi="Verdana" w:cs="Verdana"/>
          <w:sz w:val="18"/>
          <w:szCs w:val="18"/>
        </w:rPr>
      </w:pPr>
    </w:p>
    <w:p w:rsidR="0025326F" w:rsidRPr="007E355A" w:rsidRDefault="0025326F" w:rsidP="006C425D">
      <w:pPr>
        <w:rPr>
          <w:rFonts w:ascii="Verdana" w:hAnsi="Verdana" w:cs="Verdana"/>
          <w:sz w:val="18"/>
          <w:szCs w:val="18"/>
        </w:rPr>
      </w:pPr>
      <w:r w:rsidRPr="007E355A">
        <w:rPr>
          <w:rFonts w:ascii="Verdana" w:hAnsi="Verdana" w:cs="Verdana"/>
          <w:sz w:val="18"/>
          <w:szCs w:val="18"/>
        </w:rPr>
        <w:t>reprezentowany przez:</w:t>
      </w:r>
    </w:p>
    <w:p w:rsidR="0025326F" w:rsidRPr="00FB4A28" w:rsidRDefault="0025326F" w:rsidP="006C425D">
      <w:pPr>
        <w:spacing w:before="20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…………………………………………………………………………………………………………………………………………………….</w:t>
      </w:r>
    </w:p>
    <w:p w:rsidR="0025326F" w:rsidRPr="008B646D" w:rsidRDefault="0025326F" w:rsidP="006C425D">
      <w:pPr>
        <w:ind w:right="-1"/>
        <w:rPr>
          <w:rFonts w:ascii="Verdana" w:hAnsi="Verdana" w:cs="Verdana"/>
          <w:i/>
          <w:iCs/>
          <w:sz w:val="14"/>
          <w:szCs w:val="14"/>
        </w:rPr>
      </w:pPr>
      <w:r w:rsidRPr="008B646D">
        <w:rPr>
          <w:rFonts w:ascii="Verdana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hAnsi="Verdana" w:cs="Verdana"/>
          <w:i/>
          <w:iCs/>
          <w:sz w:val="14"/>
          <w:szCs w:val="14"/>
        </w:rPr>
        <w:t>eprezentacji)</w:t>
      </w:r>
    </w:p>
    <w:p w:rsidR="0025326F" w:rsidRDefault="0025326F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25326F" w:rsidRDefault="0025326F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25326F" w:rsidRDefault="0025326F" w:rsidP="00533E8B">
      <w:pPr>
        <w:tabs>
          <w:tab w:val="left" w:pos="720"/>
        </w:tabs>
        <w:ind w:left="720" w:hanging="720"/>
        <w:jc w:val="center"/>
        <w:outlineLvl w:val="0"/>
        <w:rPr>
          <w:rFonts w:ascii="Verdana" w:hAnsi="Verdana" w:cs="Verdana"/>
        </w:rPr>
      </w:pPr>
      <w:r w:rsidRPr="003C31CE">
        <w:rPr>
          <w:rFonts w:ascii="Verdana" w:hAnsi="Verdana" w:cs="Verdana"/>
        </w:rPr>
        <w:t xml:space="preserve">OŚWIADCZENIE DOTYCZĄCE NIEPODLEGANIA WYKLUCZENIU </w:t>
      </w:r>
      <w:r>
        <w:rPr>
          <w:rFonts w:ascii="Verdana" w:hAnsi="Verdana" w:cs="Verdana"/>
        </w:rPr>
        <w:t>Z</w:t>
      </w:r>
      <w:r w:rsidRPr="003C31CE">
        <w:rPr>
          <w:rFonts w:ascii="Verdana" w:hAnsi="Verdana" w:cs="Verdana"/>
        </w:rPr>
        <w:t xml:space="preserve"> POSTĘPOWANIA</w:t>
      </w:r>
    </w:p>
    <w:p w:rsidR="0025326F" w:rsidRDefault="0025326F" w:rsidP="00533E8B">
      <w:pPr>
        <w:tabs>
          <w:tab w:val="left" w:pos="720"/>
        </w:tabs>
        <w:ind w:left="720" w:hanging="720"/>
        <w:jc w:val="center"/>
        <w:outlineLvl w:val="0"/>
        <w:rPr>
          <w:rFonts w:ascii="Verdana" w:hAnsi="Verdana" w:cs="Verdana"/>
        </w:rPr>
      </w:pPr>
    </w:p>
    <w:p w:rsidR="0025326F" w:rsidRDefault="0025326F" w:rsidP="00533E8B">
      <w:pPr>
        <w:tabs>
          <w:tab w:val="left" w:pos="720"/>
        </w:tabs>
        <w:ind w:left="720" w:hanging="720"/>
        <w:jc w:val="center"/>
        <w:outlineLvl w:val="0"/>
        <w:rPr>
          <w:rFonts w:ascii="Verdana" w:hAnsi="Verdana" w:cs="Verdana"/>
        </w:rPr>
      </w:pPr>
    </w:p>
    <w:p w:rsidR="0025326F" w:rsidRDefault="0025326F" w:rsidP="00533E8B">
      <w:pPr>
        <w:numPr>
          <w:ilvl w:val="0"/>
          <w:numId w:val="25"/>
        </w:numPr>
        <w:tabs>
          <w:tab w:val="left" w:pos="284"/>
        </w:tabs>
        <w:ind w:left="0" w:firstLine="0"/>
        <w:jc w:val="both"/>
        <w:outlineLvl w:val="0"/>
        <w:rPr>
          <w:rFonts w:ascii="Verdana" w:hAnsi="Verdana" w:cs="Verdana"/>
        </w:rPr>
      </w:pPr>
      <w:r w:rsidRPr="003C31CE">
        <w:rPr>
          <w:rFonts w:ascii="Verdana" w:hAnsi="Verdana" w:cs="Verdana"/>
        </w:rPr>
        <w:t xml:space="preserve">Oświadczam, że nie podlegam wykluczeniu z postępowania na podstawie art. </w:t>
      </w:r>
      <w:r w:rsidRPr="00CF1371">
        <w:rPr>
          <w:rFonts w:ascii="Verdana" w:hAnsi="Verdana" w:cs="Verdana"/>
        </w:rPr>
        <w:t xml:space="preserve">108 ust 1 </w:t>
      </w:r>
      <w:r>
        <w:rPr>
          <w:rFonts w:ascii="Verdana" w:hAnsi="Verdana" w:cs="Verdana"/>
        </w:rPr>
        <w:br/>
        <w:t xml:space="preserve">    </w:t>
      </w:r>
      <w:r w:rsidRPr="00CF1371">
        <w:rPr>
          <w:rFonts w:ascii="Verdana" w:hAnsi="Verdana" w:cs="Verdana"/>
        </w:rPr>
        <w:t>Pkt 1-6</w:t>
      </w:r>
      <w:r>
        <w:rPr>
          <w:rFonts w:ascii="Verdana" w:hAnsi="Verdana" w:cs="Verdana"/>
        </w:rPr>
        <w:t xml:space="preserve"> </w:t>
      </w:r>
      <w:r w:rsidRPr="003C31CE">
        <w:rPr>
          <w:rFonts w:ascii="Verdana" w:hAnsi="Verdana" w:cs="Verdana"/>
        </w:rPr>
        <w:t>ustawy P</w:t>
      </w:r>
      <w:r>
        <w:rPr>
          <w:rFonts w:ascii="Verdana" w:hAnsi="Verdana" w:cs="Verdana"/>
        </w:rPr>
        <w:t>ZP</w:t>
      </w:r>
      <w:r w:rsidRPr="003C31CE">
        <w:rPr>
          <w:rFonts w:ascii="Verdana" w:hAnsi="Verdana" w:cs="Verdana"/>
        </w:rPr>
        <w:t>.</w:t>
      </w:r>
    </w:p>
    <w:p w:rsidR="0025326F" w:rsidRDefault="0025326F" w:rsidP="00533E8B">
      <w:pPr>
        <w:tabs>
          <w:tab w:val="left" w:pos="284"/>
        </w:tabs>
        <w:jc w:val="both"/>
        <w:outlineLvl w:val="0"/>
        <w:rPr>
          <w:rFonts w:ascii="Verdana" w:hAnsi="Verdana" w:cs="Verdana"/>
        </w:rPr>
      </w:pPr>
    </w:p>
    <w:p w:rsidR="0025326F" w:rsidRDefault="0025326F" w:rsidP="00533E8B">
      <w:pPr>
        <w:numPr>
          <w:ilvl w:val="0"/>
          <w:numId w:val="25"/>
        </w:numPr>
        <w:tabs>
          <w:tab w:val="left" w:pos="284"/>
        </w:tabs>
        <w:ind w:left="284" w:hanging="284"/>
        <w:jc w:val="both"/>
        <w:outlineLvl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hAnsi="Verdana" w:cs="Verdana"/>
          <w:i/>
          <w:iCs/>
        </w:rPr>
        <w:t>(podać art. 108 ust. 1 pkt 1, 2 i 5)</w:t>
      </w:r>
      <w:r>
        <w:rPr>
          <w:rFonts w:ascii="Verdana" w:hAnsi="Verdana" w:cs="Verdana"/>
        </w:rPr>
        <w:t>. Jednocześnie oświadczam, że w związku z ww. okolicznością na podstawie art. 110 ust 2 ustawy PZP podjąłem następujące środki naprawcze:</w:t>
      </w:r>
    </w:p>
    <w:p w:rsidR="0025326F" w:rsidRDefault="0025326F" w:rsidP="00533E8B">
      <w:pPr>
        <w:tabs>
          <w:tab w:val="left" w:pos="284"/>
        </w:tabs>
        <w:ind w:left="284" w:hanging="284"/>
        <w:jc w:val="both"/>
        <w:outlineLvl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5326F" w:rsidRPr="003C31CE" w:rsidRDefault="0025326F" w:rsidP="00533E8B">
      <w:pPr>
        <w:ind w:left="720"/>
        <w:jc w:val="both"/>
        <w:rPr>
          <w:rFonts w:ascii="Verdana" w:hAnsi="Verdana" w:cs="Verdana"/>
        </w:rPr>
      </w:pPr>
    </w:p>
    <w:p w:rsidR="0025326F" w:rsidRPr="00533E8B" w:rsidRDefault="0025326F" w:rsidP="00533E8B">
      <w:pPr>
        <w:pStyle w:val="ListParagraph"/>
        <w:numPr>
          <w:ilvl w:val="0"/>
          <w:numId w:val="25"/>
        </w:numPr>
        <w:tabs>
          <w:tab w:val="left" w:pos="426"/>
        </w:tabs>
        <w:ind w:left="284" w:hanging="284"/>
        <w:jc w:val="both"/>
        <w:rPr>
          <w:rFonts w:ascii="Verdana" w:hAnsi="Verdana" w:cs="Verdana"/>
          <w:sz w:val="20"/>
          <w:szCs w:val="20"/>
        </w:rPr>
      </w:pPr>
      <w:r w:rsidRPr="00533E8B">
        <w:rPr>
          <w:rFonts w:ascii="Verdana" w:hAnsi="Verdana" w:cs="Verdana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Verdana" w:hAnsi="Verdana" w:cs="Verdana"/>
          <w:sz w:val="20"/>
          <w:szCs w:val="20"/>
        </w:rPr>
        <w:br/>
      </w:r>
      <w:r w:rsidRPr="00533E8B">
        <w:rPr>
          <w:rFonts w:ascii="Verdana" w:hAnsi="Verdana" w:cs="Verdana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25326F" w:rsidRDefault="0025326F" w:rsidP="00533E8B">
      <w:pPr>
        <w:spacing w:line="360" w:lineRule="auto"/>
        <w:jc w:val="both"/>
        <w:rPr>
          <w:rFonts w:ascii="Verdana" w:hAnsi="Verdana" w:cs="Verdana"/>
        </w:rPr>
      </w:pPr>
    </w:p>
    <w:p w:rsidR="0025326F" w:rsidRDefault="0025326F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25326F" w:rsidRDefault="0025326F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25326F" w:rsidRDefault="0025326F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25326F" w:rsidRDefault="0025326F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25326F" w:rsidRPr="00FB4A28" w:rsidRDefault="0025326F" w:rsidP="00533E8B">
      <w:pPr>
        <w:spacing w:before="12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…………………………. dnia ……………………… roku</w:t>
      </w:r>
    </w:p>
    <w:p w:rsidR="0025326F" w:rsidRPr="007E355A" w:rsidRDefault="0025326F" w:rsidP="00533E8B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7E355A">
        <w:rPr>
          <w:rFonts w:ascii="Verdana" w:hAnsi="Verdana" w:cs="Verdana"/>
          <w:sz w:val="18"/>
          <w:szCs w:val="18"/>
        </w:rPr>
        <w:t>………………………………………</w:t>
      </w:r>
    </w:p>
    <w:p w:rsidR="0025326F" w:rsidRPr="003C31CE" w:rsidRDefault="0025326F" w:rsidP="00533E8B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  <w:r w:rsidRPr="003C31CE">
        <w:rPr>
          <w:rFonts w:ascii="Verdana" w:hAnsi="Verdana" w:cs="Verdana"/>
          <w:sz w:val="14"/>
          <w:szCs w:val="14"/>
        </w:rPr>
        <w:t>(podpis Wykonawcy/Pełnomocnika)</w:t>
      </w: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25326F" w:rsidRDefault="0025326F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</w:p>
    <w:p w:rsidR="0025326F" w:rsidRDefault="0025326F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</w:p>
    <w:p w:rsidR="0025326F" w:rsidRDefault="0025326F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</w:p>
    <w:p w:rsidR="0025326F" w:rsidRPr="000D7F59" w:rsidRDefault="0025326F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  <w:r w:rsidRPr="000D7F59">
        <w:rPr>
          <w:rFonts w:ascii="Verdana" w:hAnsi="Verdana" w:cs="Verdana"/>
          <w:b/>
          <w:bCs/>
          <w:i/>
          <w:iCs/>
        </w:rPr>
        <w:t>Klauzula informacyjna dotycz</w:t>
      </w:r>
      <w:r>
        <w:rPr>
          <w:rFonts w:ascii="Verdana" w:hAnsi="Verdana" w:cs="Verdana"/>
          <w:b/>
          <w:bCs/>
          <w:i/>
          <w:iCs/>
        </w:rPr>
        <w:t>ą</w:t>
      </w:r>
      <w:r w:rsidRPr="000D7F59">
        <w:rPr>
          <w:rFonts w:ascii="Verdana" w:hAnsi="Verdana" w:cs="Verdana"/>
          <w:b/>
          <w:bCs/>
          <w:i/>
          <w:iCs/>
        </w:rPr>
        <w:t>ca przetwarzania d</w:t>
      </w:r>
      <w:r>
        <w:rPr>
          <w:rFonts w:ascii="Verdana" w:hAnsi="Verdana" w:cs="Verdana"/>
          <w:b/>
          <w:bCs/>
          <w:i/>
          <w:iCs/>
        </w:rPr>
        <w:t>a</w:t>
      </w:r>
      <w:r w:rsidRPr="000D7F59">
        <w:rPr>
          <w:rFonts w:ascii="Verdana" w:hAnsi="Verdana" w:cs="Verdana"/>
          <w:b/>
          <w:bCs/>
          <w:i/>
          <w:iCs/>
        </w:rPr>
        <w:t>nych osobowych</w:t>
      </w:r>
    </w:p>
    <w:p w:rsidR="0025326F" w:rsidRPr="00CC2FD1" w:rsidRDefault="0025326F" w:rsidP="009129AF">
      <w:pPr>
        <w:spacing w:before="120"/>
        <w:jc w:val="both"/>
        <w:rPr>
          <w:rFonts w:ascii="Verdana" w:hAnsi="Verdana" w:cs="Verdana"/>
        </w:rPr>
      </w:pPr>
      <w:r w:rsidRPr="00CC2FD1">
        <w:rPr>
          <w:rFonts w:ascii="Verdana" w:hAnsi="Verdana" w:cs="Verdana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Pzp”, członkowie komisji przetargowej nie będący pracownikami ZDiUM, firmy prowadzące serwis IT systemów informatycznych używanych w ZDiUM, firmy realizujące dla ZDIUM usługi pocztowe; 5) Pani/Pana dane osobowe będą przechowywane, zgodnie z art. 97 ust. 1 ustawy Pzp,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Pzp, związanym z udziałem w postępowaniu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o udzielenie zamówienia publicznego; konsekwencje niepodania określonych danych wynikają z ustawy Pzp;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25326F" w:rsidRPr="00CC2FD1" w:rsidRDefault="0025326F" w:rsidP="009129AF">
      <w:pPr>
        <w:spacing w:before="120"/>
        <w:jc w:val="both"/>
        <w:rPr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 </w:t>
      </w:r>
    </w:p>
    <w:p w:rsidR="0025326F" w:rsidRPr="00CC2FD1" w:rsidRDefault="0025326F" w:rsidP="009129AF">
      <w:pPr>
        <w:spacing w:before="120"/>
        <w:jc w:val="both"/>
        <w:rPr>
          <w:rFonts w:ascii="Verdana" w:hAnsi="Verdana" w:cs="Verdana"/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25326F" w:rsidRPr="00CC721B" w:rsidRDefault="0025326F" w:rsidP="009129AF">
      <w:pPr>
        <w:suppressAutoHyphens/>
        <w:jc w:val="both"/>
        <w:rPr>
          <w:rFonts w:ascii="Verdana" w:hAnsi="Verdana" w:cs="Verdana"/>
          <w:sz w:val="17"/>
          <w:szCs w:val="17"/>
        </w:rPr>
      </w:pP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25326F" w:rsidRDefault="0025326F" w:rsidP="006C425D">
      <w:pPr>
        <w:ind w:left="720" w:firstLine="4502"/>
        <w:jc w:val="center"/>
        <w:rPr>
          <w:rFonts w:ascii="Verdana" w:hAnsi="Verdana" w:cs="Verdana"/>
          <w:i/>
          <w:iCs/>
          <w:sz w:val="16"/>
          <w:szCs w:val="16"/>
        </w:rPr>
      </w:pPr>
    </w:p>
    <w:sectPr w:rsidR="0025326F" w:rsidSect="007F558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99" w:right="1077" w:bottom="1702" w:left="1418" w:header="0" w:footer="284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26F" w:rsidRDefault="0025326F">
      <w:r>
        <w:separator/>
      </w:r>
    </w:p>
  </w:endnote>
  <w:endnote w:type="continuationSeparator" w:id="0">
    <w:p w:rsidR="0025326F" w:rsidRDefault="002532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26F" w:rsidRDefault="0025326F" w:rsidP="007F5587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 xml:space="preserve">Utrzymanie eksploatacyjne przejścia podziemnego i konstrukcji zadaszenia peronów </w:t>
    </w:r>
  </w:p>
  <w:p w:rsidR="0025326F" w:rsidRPr="00A119F0" w:rsidRDefault="0025326F" w:rsidP="007F5587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>na Rondzie Ronalda Reagana we Wrocławiu</w:t>
    </w:r>
  </w:p>
  <w:p w:rsidR="0025326F" w:rsidRPr="00A119F0" w:rsidRDefault="0025326F" w:rsidP="007F5587">
    <w:pPr>
      <w:pStyle w:val="Footer"/>
      <w:jc w:val="center"/>
      <w:rPr>
        <w:rFonts w:ascii="Verdana" w:hAnsi="Verdana" w:cs="Verdana"/>
        <w:i/>
        <w:iCs/>
        <w:sz w:val="16"/>
        <w:szCs w:val="16"/>
      </w:rPr>
    </w:pPr>
    <w:r w:rsidRPr="00A119F0">
      <w:rPr>
        <w:rFonts w:ascii="Verdana" w:hAnsi="Verdana" w:cs="Verdana"/>
        <w:i/>
        <w:iCs/>
        <w:sz w:val="16"/>
        <w:szCs w:val="16"/>
      </w:rPr>
      <w:t>TX</w:t>
    </w:r>
    <w:r>
      <w:rPr>
        <w:rFonts w:ascii="Verdana" w:hAnsi="Verdana" w:cs="Verdana"/>
        <w:i/>
        <w:iCs/>
        <w:sz w:val="16"/>
        <w:szCs w:val="16"/>
      </w:rPr>
      <w:t>Z.71.106.2022.MK</w:t>
    </w:r>
  </w:p>
  <w:p w:rsidR="0025326F" w:rsidRPr="007F5587" w:rsidRDefault="0025326F" w:rsidP="007F558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26F" w:rsidRDefault="0025326F" w:rsidP="00A24292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 xml:space="preserve">Utrzymanie eksploatacyjne przejścia podziemnego i konstrukcji zadaszenia peronów </w:t>
    </w:r>
  </w:p>
  <w:p w:rsidR="0025326F" w:rsidRPr="00A119F0" w:rsidRDefault="0025326F" w:rsidP="00A24292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>na Rondzie Ronalda Reagana we Wrocławiu</w:t>
    </w:r>
  </w:p>
  <w:p w:rsidR="0025326F" w:rsidRPr="00A119F0" w:rsidRDefault="0025326F" w:rsidP="00A24292">
    <w:pPr>
      <w:pStyle w:val="Footer"/>
      <w:jc w:val="center"/>
      <w:rPr>
        <w:rFonts w:ascii="Verdana" w:hAnsi="Verdana" w:cs="Verdana"/>
        <w:i/>
        <w:iCs/>
        <w:sz w:val="16"/>
        <w:szCs w:val="16"/>
      </w:rPr>
    </w:pPr>
    <w:r w:rsidRPr="00A119F0">
      <w:rPr>
        <w:rFonts w:ascii="Verdana" w:hAnsi="Verdana" w:cs="Verdana"/>
        <w:i/>
        <w:iCs/>
        <w:sz w:val="16"/>
        <w:szCs w:val="16"/>
      </w:rPr>
      <w:t>TX</w:t>
    </w:r>
    <w:r>
      <w:rPr>
        <w:rFonts w:ascii="Verdana" w:hAnsi="Verdana" w:cs="Verdana"/>
        <w:i/>
        <w:iCs/>
        <w:sz w:val="16"/>
        <w:szCs w:val="16"/>
      </w:rPr>
      <w:t>Z.71.106.2022.MKo</w:t>
    </w:r>
  </w:p>
  <w:p w:rsidR="0025326F" w:rsidRPr="00A24292" w:rsidRDefault="0025326F" w:rsidP="00A242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26F" w:rsidRDefault="0025326F">
      <w:r>
        <w:separator/>
      </w:r>
    </w:p>
  </w:footnote>
  <w:footnote w:type="continuationSeparator" w:id="0">
    <w:p w:rsidR="0025326F" w:rsidRDefault="002532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26F" w:rsidRDefault="0025326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26F" w:rsidRDefault="002532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2F3572A"/>
    <w:multiLevelType w:val="singleLevel"/>
    <w:tmpl w:val="51A6A2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7938D0"/>
    <w:multiLevelType w:val="hybridMultilevel"/>
    <w:tmpl w:val="4D90F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91CD0"/>
    <w:multiLevelType w:val="hybridMultilevel"/>
    <w:tmpl w:val="0C78A56E"/>
    <w:lvl w:ilvl="0" w:tplc="329011FA">
      <w:start w:val="8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C33C2"/>
    <w:multiLevelType w:val="hybridMultilevel"/>
    <w:tmpl w:val="9E06F1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C625F9"/>
    <w:multiLevelType w:val="singleLevel"/>
    <w:tmpl w:val="0E8C8E30"/>
    <w:lvl w:ilvl="0">
      <w:start w:val="5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8">
    <w:nsid w:val="18E71A0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1572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0">
    <w:nsid w:val="21741DDB"/>
    <w:multiLevelType w:val="singleLevel"/>
    <w:tmpl w:val="22F6B240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</w:abstractNum>
  <w:abstractNum w:abstractNumId="11">
    <w:nsid w:val="2476777E"/>
    <w:multiLevelType w:val="hybridMultilevel"/>
    <w:tmpl w:val="1618E074"/>
    <w:lvl w:ilvl="0" w:tplc="BC8E2C2C">
      <w:start w:val="1"/>
      <w:numFmt w:val="decimal"/>
      <w:lvlText w:val="%1."/>
      <w:lvlJc w:val="left"/>
      <w:pPr>
        <w:ind w:left="-349" w:hanging="360"/>
      </w:pPr>
      <w:rPr>
        <w:rFonts w:ascii="Verdana" w:hAnsi="Verdana" w:cs="Verdana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>
      <w:start w:val="1"/>
      <w:numFmt w:val="lowerRoman"/>
      <w:lvlText w:val="%3."/>
      <w:lvlJc w:val="right"/>
      <w:pPr>
        <w:ind w:left="1091" w:hanging="180"/>
      </w:pPr>
    </w:lvl>
    <w:lvl w:ilvl="3" w:tplc="0415000F">
      <w:start w:val="1"/>
      <w:numFmt w:val="decimal"/>
      <w:lvlText w:val="%4."/>
      <w:lvlJc w:val="left"/>
      <w:pPr>
        <w:ind w:left="1811" w:hanging="360"/>
      </w:pPr>
    </w:lvl>
    <w:lvl w:ilvl="4" w:tplc="04150019">
      <w:start w:val="1"/>
      <w:numFmt w:val="lowerLetter"/>
      <w:lvlText w:val="%5."/>
      <w:lvlJc w:val="left"/>
      <w:pPr>
        <w:ind w:left="2531" w:hanging="360"/>
      </w:pPr>
    </w:lvl>
    <w:lvl w:ilvl="5" w:tplc="0415001B">
      <w:start w:val="1"/>
      <w:numFmt w:val="lowerRoman"/>
      <w:lvlText w:val="%6."/>
      <w:lvlJc w:val="right"/>
      <w:pPr>
        <w:ind w:left="3251" w:hanging="180"/>
      </w:pPr>
    </w:lvl>
    <w:lvl w:ilvl="6" w:tplc="0415000F">
      <w:start w:val="1"/>
      <w:numFmt w:val="decimal"/>
      <w:lvlText w:val="%7."/>
      <w:lvlJc w:val="left"/>
      <w:pPr>
        <w:ind w:left="3971" w:hanging="360"/>
      </w:pPr>
    </w:lvl>
    <w:lvl w:ilvl="7" w:tplc="04150019">
      <w:start w:val="1"/>
      <w:numFmt w:val="lowerLetter"/>
      <w:lvlText w:val="%8."/>
      <w:lvlJc w:val="left"/>
      <w:pPr>
        <w:ind w:left="4691" w:hanging="360"/>
      </w:pPr>
    </w:lvl>
    <w:lvl w:ilvl="8" w:tplc="0415001B">
      <w:start w:val="1"/>
      <w:numFmt w:val="lowerRoman"/>
      <w:lvlText w:val="%9."/>
      <w:lvlJc w:val="right"/>
      <w:pPr>
        <w:ind w:left="5411" w:hanging="180"/>
      </w:pPr>
    </w:lvl>
  </w:abstractNum>
  <w:abstractNum w:abstractNumId="12">
    <w:nsid w:val="24C437A1"/>
    <w:multiLevelType w:val="singleLevel"/>
    <w:tmpl w:val="A0E603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C4D3D8D"/>
    <w:multiLevelType w:val="hybridMultilevel"/>
    <w:tmpl w:val="5C5C9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CD428E"/>
    <w:multiLevelType w:val="singleLevel"/>
    <w:tmpl w:val="493ABC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81666F7"/>
    <w:multiLevelType w:val="singleLevel"/>
    <w:tmpl w:val="340C151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6">
    <w:nsid w:val="388800D6"/>
    <w:multiLevelType w:val="multilevel"/>
    <w:tmpl w:val="DC6E01F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3D9C4303"/>
    <w:multiLevelType w:val="singleLevel"/>
    <w:tmpl w:val="1B68B186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</w:rPr>
    </w:lvl>
  </w:abstractNum>
  <w:abstractNum w:abstractNumId="18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3940CE"/>
    <w:multiLevelType w:val="hybridMultilevel"/>
    <w:tmpl w:val="5082091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2C5A20"/>
    <w:multiLevelType w:val="hybridMultilevel"/>
    <w:tmpl w:val="7030691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2325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D39456C"/>
    <w:multiLevelType w:val="multilevel"/>
    <w:tmpl w:val="255699F0"/>
    <w:lvl w:ilvl="0">
      <w:start w:val="15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3">
    <w:nsid w:val="4D422701"/>
    <w:multiLevelType w:val="singleLevel"/>
    <w:tmpl w:val="1AB60FA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4">
    <w:nsid w:val="4F275A34"/>
    <w:multiLevelType w:val="multilevel"/>
    <w:tmpl w:val="3A98273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DE6D78"/>
    <w:multiLevelType w:val="singleLevel"/>
    <w:tmpl w:val="E948F21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7">
    <w:nsid w:val="56293403"/>
    <w:multiLevelType w:val="singleLevel"/>
    <w:tmpl w:val="47748A0A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Verdana" w:hint="default"/>
        <w:sz w:val="20"/>
        <w:szCs w:val="20"/>
        <w:u w:val="single"/>
      </w:rPr>
    </w:lvl>
  </w:abstractNum>
  <w:abstractNum w:abstractNumId="28">
    <w:nsid w:val="57161F42"/>
    <w:multiLevelType w:val="hybridMultilevel"/>
    <w:tmpl w:val="F7A03B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98589E"/>
    <w:multiLevelType w:val="multilevel"/>
    <w:tmpl w:val="71BCBE5A"/>
    <w:lvl w:ilvl="0">
      <w:start w:val="1"/>
      <w:numFmt w:val="decimal"/>
      <w:lvlText w:val="%1."/>
      <w:lvlJc w:val="right"/>
      <w:pPr>
        <w:tabs>
          <w:tab w:val="num" w:pos="113"/>
        </w:tabs>
        <w:ind w:left="113" w:hanging="113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right"/>
      <w:pPr>
        <w:tabs>
          <w:tab w:val="num" w:pos="340"/>
        </w:tabs>
        <w:ind w:left="340" w:hanging="113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191" w:hanging="907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>
    <w:nsid w:val="5A1B1533"/>
    <w:multiLevelType w:val="hybridMultilevel"/>
    <w:tmpl w:val="B77828C2"/>
    <w:lvl w:ilvl="0" w:tplc="A0844EA0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704EF2"/>
    <w:multiLevelType w:val="singleLevel"/>
    <w:tmpl w:val="D7186314"/>
    <w:lvl w:ilvl="0">
      <w:start w:val="50"/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</w:abstractNum>
  <w:abstractNum w:abstractNumId="32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371031"/>
    <w:multiLevelType w:val="hybridMultilevel"/>
    <w:tmpl w:val="5C2EEB0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bCs w:val="0"/>
        <w:i w:val="0"/>
        <w:iCs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  <w:sz w:val="18"/>
        <w:szCs w:val="18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15A100D"/>
    <w:multiLevelType w:val="hybridMultilevel"/>
    <w:tmpl w:val="255699F0"/>
    <w:lvl w:ilvl="0" w:tplc="0415000F">
      <w:start w:val="15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35">
    <w:nsid w:val="6275660D"/>
    <w:multiLevelType w:val="singleLevel"/>
    <w:tmpl w:val="493ABC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7045593"/>
    <w:multiLevelType w:val="singleLevel"/>
    <w:tmpl w:val="340C151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7">
    <w:nsid w:val="6FE332D9"/>
    <w:multiLevelType w:val="singleLevel"/>
    <w:tmpl w:val="B4DE57B8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8">
    <w:nsid w:val="7D66735B"/>
    <w:multiLevelType w:val="hybridMultilevel"/>
    <w:tmpl w:val="1772DCE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14"/>
  </w:num>
  <w:num w:numId="4">
    <w:abstractNumId w:val="15"/>
  </w:num>
  <w:num w:numId="5">
    <w:abstractNumId w:val="12"/>
  </w:num>
  <w:num w:numId="6">
    <w:abstractNumId w:val="1"/>
  </w:num>
  <w:num w:numId="7">
    <w:abstractNumId w:val="36"/>
  </w:num>
  <w:num w:numId="8">
    <w:abstractNumId w:val="17"/>
  </w:num>
  <w:num w:numId="9">
    <w:abstractNumId w:val="26"/>
  </w:num>
  <w:num w:numId="10">
    <w:abstractNumId w:val="8"/>
  </w:num>
  <w:num w:numId="11">
    <w:abstractNumId w:val="10"/>
  </w:num>
  <w:num w:numId="12">
    <w:abstractNumId w:val="37"/>
  </w:num>
  <w:num w:numId="13">
    <w:abstractNumId w:val="7"/>
  </w:num>
  <w:num w:numId="14">
    <w:abstractNumId w:val="23"/>
  </w:num>
  <w:num w:numId="15">
    <w:abstractNumId w:val="27"/>
  </w:num>
  <w:num w:numId="16">
    <w:abstractNumId w:val="16"/>
  </w:num>
  <w:num w:numId="17">
    <w:abstractNumId w:val="11"/>
  </w:num>
  <w:num w:numId="18">
    <w:abstractNumId w:val="6"/>
  </w:num>
  <w:num w:numId="19">
    <w:abstractNumId w:val="28"/>
  </w:num>
  <w:num w:numId="20">
    <w:abstractNumId w:val="33"/>
  </w:num>
  <w:num w:numId="21">
    <w:abstractNumId w:val="32"/>
  </w:num>
  <w:num w:numId="22">
    <w:abstractNumId w:val="18"/>
  </w:num>
  <w:num w:numId="23">
    <w:abstractNumId w:val="25"/>
  </w:num>
  <w:num w:numId="24">
    <w:abstractNumId w:val="4"/>
  </w:num>
  <w:num w:numId="25">
    <w:abstractNumId w:val="9"/>
  </w:num>
  <w:num w:numId="26">
    <w:abstractNumId w:val="29"/>
  </w:num>
  <w:num w:numId="27">
    <w:abstractNumId w:val="19"/>
  </w:num>
  <w:num w:numId="28">
    <w:abstractNumId w:val="20"/>
  </w:num>
  <w:num w:numId="29">
    <w:abstractNumId w:val="13"/>
  </w:num>
  <w:num w:numId="30">
    <w:abstractNumId w:val="2"/>
  </w:num>
  <w:num w:numId="31">
    <w:abstractNumId w:val="24"/>
  </w:num>
  <w:num w:numId="32">
    <w:abstractNumId w:val="3"/>
  </w:num>
  <w:num w:numId="33">
    <w:abstractNumId w:val="0"/>
  </w:num>
  <w:num w:numId="34">
    <w:abstractNumId w:val="5"/>
  </w:num>
  <w:num w:numId="35">
    <w:abstractNumId w:val="30"/>
  </w:num>
  <w:num w:numId="36">
    <w:abstractNumId w:val="21"/>
  </w:num>
  <w:num w:numId="37">
    <w:abstractNumId w:val="38"/>
  </w:num>
  <w:num w:numId="38">
    <w:abstractNumId w:val="34"/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8AC"/>
    <w:rsid w:val="00001D7F"/>
    <w:rsid w:val="000152E5"/>
    <w:rsid w:val="00024DFE"/>
    <w:rsid w:val="00027033"/>
    <w:rsid w:val="00027749"/>
    <w:rsid w:val="000345A5"/>
    <w:rsid w:val="00034E61"/>
    <w:rsid w:val="000534E8"/>
    <w:rsid w:val="00062715"/>
    <w:rsid w:val="0007225D"/>
    <w:rsid w:val="00075BFC"/>
    <w:rsid w:val="000827B6"/>
    <w:rsid w:val="00086034"/>
    <w:rsid w:val="000B1783"/>
    <w:rsid w:val="000B4970"/>
    <w:rsid w:val="000C4EA2"/>
    <w:rsid w:val="000C66F0"/>
    <w:rsid w:val="000D1475"/>
    <w:rsid w:val="000D4228"/>
    <w:rsid w:val="000D7F59"/>
    <w:rsid w:val="000E2F25"/>
    <w:rsid w:val="000F4215"/>
    <w:rsid w:val="000F5F9B"/>
    <w:rsid w:val="00106ECF"/>
    <w:rsid w:val="001128CD"/>
    <w:rsid w:val="0011624E"/>
    <w:rsid w:val="00116F62"/>
    <w:rsid w:val="0011771B"/>
    <w:rsid w:val="0012295B"/>
    <w:rsid w:val="00127366"/>
    <w:rsid w:val="00131877"/>
    <w:rsid w:val="00132FE3"/>
    <w:rsid w:val="001341E0"/>
    <w:rsid w:val="00134C07"/>
    <w:rsid w:val="00141020"/>
    <w:rsid w:val="001427A6"/>
    <w:rsid w:val="001467D4"/>
    <w:rsid w:val="001507B7"/>
    <w:rsid w:val="0015163A"/>
    <w:rsid w:val="00165E46"/>
    <w:rsid w:val="00175210"/>
    <w:rsid w:val="00195862"/>
    <w:rsid w:val="00197BC6"/>
    <w:rsid w:val="001A291C"/>
    <w:rsid w:val="001B0456"/>
    <w:rsid w:val="001B0E64"/>
    <w:rsid w:val="001C36AC"/>
    <w:rsid w:val="001C472A"/>
    <w:rsid w:val="001D0D4A"/>
    <w:rsid w:val="001E0C8A"/>
    <w:rsid w:val="001E12C3"/>
    <w:rsid w:val="001E3C24"/>
    <w:rsid w:val="001E576E"/>
    <w:rsid w:val="001F4D62"/>
    <w:rsid w:val="001F6FAA"/>
    <w:rsid w:val="00211EFC"/>
    <w:rsid w:val="00213A57"/>
    <w:rsid w:val="0021664F"/>
    <w:rsid w:val="002212ED"/>
    <w:rsid w:val="00222FEE"/>
    <w:rsid w:val="002276E3"/>
    <w:rsid w:val="002341A7"/>
    <w:rsid w:val="00235066"/>
    <w:rsid w:val="002369E5"/>
    <w:rsid w:val="0024071B"/>
    <w:rsid w:val="0025326F"/>
    <w:rsid w:val="0025707D"/>
    <w:rsid w:val="00265EE9"/>
    <w:rsid w:val="00272614"/>
    <w:rsid w:val="0027312E"/>
    <w:rsid w:val="00273AC9"/>
    <w:rsid w:val="00274EB2"/>
    <w:rsid w:val="00280ABD"/>
    <w:rsid w:val="0029140C"/>
    <w:rsid w:val="00292D77"/>
    <w:rsid w:val="00294222"/>
    <w:rsid w:val="00295B06"/>
    <w:rsid w:val="002A4B79"/>
    <w:rsid w:val="002A6C95"/>
    <w:rsid w:val="002B36CB"/>
    <w:rsid w:val="002C3433"/>
    <w:rsid w:val="002D01CB"/>
    <w:rsid w:val="002D2C18"/>
    <w:rsid w:val="002D3A2E"/>
    <w:rsid w:val="002D55B4"/>
    <w:rsid w:val="002E7169"/>
    <w:rsid w:val="002F3F80"/>
    <w:rsid w:val="003017E2"/>
    <w:rsid w:val="00305AB1"/>
    <w:rsid w:val="00315C1D"/>
    <w:rsid w:val="00316BE9"/>
    <w:rsid w:val="00321936"/>
    <w:rsid w:val="00321CDC"/>
    <w:rsid w:val="00333D04"/>
    <w:rsid w:val="00335FC8"/>
    <w:rsid w:val="003360FE"/>
    <w:rsid w:val="003430CA"/>
    <w:rsid w:val="00351851"/>
    <w:rsid w:val="003529E6"/>
    <w:rsid w:val="0036281A"/>
    <w:rsid w:val="003663D8"/>
    <w:rsid w:val="003854BE"/>
    <w:rsid w:val="003946CD"/>
    <w:rsid w:val="00395879"/>
    <w:rsid w:val="0039639C"/>
    <w:rsid w:val="003A2BDE"/>
    <w:rsid w:val="003A50AB"/>
    <w:rsid w:val="003B275B"/>
    <w:rsid w:val="003B42EF"/>
    <w:rsid w:val="003C31CE"/>
    <w:rsid w:val="003D7C7B"/>
    <w:rsid w:val="003E1937"/>
    <w:rsid w:val="003E669A"/>
    <w:rsid w:val="00403A6D"/>
    <w:rsid w:val="004055E0"/>
    <w:rsid w:val="00413275"/>
    <w:rsid w:val="00414078"/>
    <w:rsid w:val="00414971"/>
    <w:rsid w:val="00414D19"/>
    <w:rsid w:val="004151FE"/>
    <w:rsid w:val="00426CA8"/>
    <w:rsid w:val="00430F55"/>
    <w:rsid w:val="0043196E"/>
    <w:rsid w:val="00444AE2"/>
    <w:rsid w:val="00454AD8"/>
    <w:rsid w:val="004643CC"/>
    <w:rsid w:val="004735F2"/>
    <w:rsid w:val="0047733B"/>
    <w:rsid w:val="00480187"/>
    <w:rsid w:val="00482EBB"/>
    <w:rsid w:val="004903A8"/>
    <w:rsid w:val="00490778"/>
    <w:rsid w:val="00491E9A"/>
    <w:rsid w:val="004A2222"/>
    <w:rsid w:val="004B0A08"/>
    <w:rsid w:val="004B41C9"/>
    <w:rsid w:val="004B7107"/>
    <w:rsid w:val="004C34C4"/>
    <w:rsid w:val="004D4556"/>
    <w:rsid w:val="004D5041"/>
    <w:rsid w:val="004D713F"/>
    <w:rsid w:val="004E54CC"/>
    <w:rsid w:val="004E5B19"/>
    <w:rsid w:val="00500596"/>
    <w:rsid w:val="00502BC5"/>
    <w:rsid w:val="00510D77"/>
    <w:rsid w:val="0051162C"/>
    <w:rsid w:val="0051612F"/>
    <w:rsid w:val="00517AF1"/>
    <w:rsid w:val="00522AE2"/>
    <w:rsid w:val="00522D5B"/>
    <w:rsid w:val="00526EDD"/>
    <w:rsid w:val="0053027F"/>
    <w:rsid w:val="00533E8B"/>
    <w:rsid w:val="00535489"/>
    <w:rsid w:val="005521B3"/>
    <w:rsid w:val="00557883"/>
    <w:rsid w:val="00560234"/>
    <w:rsid w:val="00562369"/>
    <w:rsid w:val="00563693"/>
    <w:rsid w:val="00571B5E"/>
    <w:rsid w:val="00573B7B"/>
    <w:rsid w:val="00574E31"/>
    <w:rsid w:val="00576EC7"/>
    <w:rsid w:val="0057733E"/>
    <w:rsid w:val="00584C11"/>
    <w:rsid w:val="00587A6D"/>
    <w:rsid w:val="00590E5D"/>
    <w:rsid w:val="00595F55"/>
    <w:rsid w:val="005A0B08"/>
    <w:rsid w:val="005B271B"/>
    <w:rsid w:val="005B75BB"/>
    <w:rsid w:val="005C33E9"/>
    <w:rsid w:val="005C6DA0"/>
    <w:rsid w:val="005C7C7F"/>
    <w:rsid w:val="005D0DB3"/>
    <w:rsid w:val="005E0039"/>
    <w:rsid w:val="00600862"/>
    <w:rsid w:val="00606BD2"/>
    <w:rsid w:val="00606CC2"/>
    <w:rsid w:val="006101F8"/>
    <w:rsid w:val="006123EB"/>
    <w:rsid w:val="0061703E"/>
    <w:rsid w:val="0062645B"/>
    <w:rsid w:val="00626853"/>
    <w:rsid w:val="006278E1"/>
    <w:rsid w:val="00630AD0"/>
    <w:rsid w:val="00635D15"/>
    <w:rsid w:val="00635E1E"/>
    <w:rsid w:val="00650AAA"/>
    <w:rsid w:val="00651254"/>
    <w:rsid w:val="00651CAF"/>
    <w:rsid w:val="00654E7A"/>
    <w:rsid w:val="006847A3"/>
    <w:rsid w:val="00687D5A"/>
    <w:rsid w:val="00695698"/>
    <w:rsid w:val="00695F30"/>
    <w:rsid w:val="006A77C7"/>
    <w:rsid w:val="006B52AA"/>
    <w:rsid w:val="006C0ED2"/>
    <w:rsid w:val="006C35EA"/>
    <w:rsid w:val="006C425D"/>
    <w:rsid w:val="006C7413"/>
    <w:rsid w:val="006D544C"/>
    <w:rsid w:val="006D68CB"/>
    <w:rsid w:val="006E236B"/>
    <w:rsid w:val="006F418F"/>
    <w:rsid w:val="00710584"/>
    <w:rsid w:val="00713B3F"/>
    <w:rsid w:val="00721B51"/>
    <w:rsid w:val="007408D8"/>
    <w:rsid w:val="007419E1"/>
    <w:rsid w:val="007628E8"/>
    <w:rsid w:val="0076656B"/>
    <w:rsid w:val="00766C46"/>
    <w:rsid w:val="007768A3"/>
    <w:rsid w:val="007810B3"/>
    <w:rsid w:val="00795E22"/>
    <w:rsid w:val="007A1B84"/>
    <w:rsid w:val="007A2547"/>
    <w:rsid w:val="007A6C55"/>
    <w:rsid w:val="007A752D"/>
    <w:rsid w:val="007B13FE"/>
    <w:rsid w:val="007B2802"/>
    <w:rsid w:val="007B3933"/>
    <w:rsid w:val="007C3377"/>
    <w:rsid w:val="007D0C03"/>
    <w:rsid w:val="007E2294"/>
    <w:rsid w:val="007E355A"/>
    <w:rsid w:val="007F0855"/>
    <w:rsid w:val="007F18B3"/>
    <w:rsid w:val="007F1A51"/>
    <w:rsid w:val="007F5587"/>
    <w:rsid w:val="007F7D04"/>
    <w:rsid w:val="00800EAA"/>
    <w:rsid w:val="0080298D"/>
    <w:rsid w:val="008037D2"/>
    <w:rsid w:val="008048C6"/>
    <w:rsid w:val="00811FDC"/>
    <w:rsid w:val="0082222B"/>
    <w:rsid w:val="008258DE"/>
    <w:rsid w:val="008275B9"/>
    <w:rsid w:val="008431C7"/>
    <w:rsid w:val="0084328E"/>
    <w:rsid w:val="008455D1"/>
    <w:rsid w:val="008530E9"/>
    <w:rsid w:val="00857E01"/>
    <w:rsid w:val="00860F27"/>
    <w:rsid w:val="00870927"/>
    <w:rsid w:val="008736F6"/>
    <w:rsid w:val="00876207"/>
    <w:rsid w:val="0088025C"/>
    <w:rsid w:val="00893628"/>
    <w:rsid w:val="00893F58"/>
    <w:rsid w:val="008A358B"/>
    <w:rsid w:val="008B1836"/>
    <w:rsid w:val="008B646D"/>
    <w:rsid w:val="008C33C3"/>
    <w:rsid w:val="008C6BBC"/>
    <w:rsid w:val="008D3D56"/>
    <w:rsid w:val="008D527A"/>
    <w:rsid w:val="008D743F"/>
    <w:rsid w:val="008E32EC"/>
    <w:rsid w:val="008F3A1C"/>
    <w:rsid w:val="008F7D66"/>
    <w:rsid w:val="009129AF"/>
    <w:rsid w:val="00915551"/>
    <w:rsid w:val="00926FCC"/>
    <w:rsid w:val="009275A3"/>
    <w:rsid w:val="0093411E"/>
    <w:rsid w:val="009341E1"/>
    <w:rsid w:val="00945471"/>
    <w:rsid w:val="009508B1"/>
    <w:rsid w:val="009516F1"/>
    <w:rsid w:val="00964174"/>
    <w:rsid w:val="00967052"/>
    <w:rsid w:val="00967D5C"/>
    <w:rsid w:val="009726F0"/>
    <w:rsid w:val="00972730"/>
    <w:rsid w:val="00973EF5"/>
    <w:rsid w:val="0099034B"/>
    <w:rsid w:val="0099196A"/>
    <w:rsid w:val="00991AC9"/>
    <w:rsid w:val="009925C9"/>
    <w:rsid w:val="009A3728"/>
    <w:rsid w:val="009A6AD6"/>
    <w:rsid w:val="009B4CF3"/>
    <w:rsid w:val="009D27D5"/>
    <w:rsid w:val="009E0780"/>
    <w:rsid w:val="009E0C69"/>
    <w:rsid w:val="009E5E57"/>
    <w:rsid w:val="009E6257"/>
    <w:rsid w:val="009F6B70"/>
    <w:rsid w:val="00A02900"/>
    <w:rsid w:val="00A10653"/>
    <w:rsid w:val="00A119F0"/>
    <w:rsid w:val="00A13D19"/>
    <w:rsid w:val="00A15233"/>
    <w:rsid w:val="00A20248"/>
    <w:rsid w:val="00A24292"/>
    <w:rsid w:val="00A323F8"/>
    <w:rsid w:val="00A36EBB"/>
    <w:rsid w:val="00A40E9D"/>
    <w:rsid w:val="00A42598"/>
    <w:rsid w:val="00A540E2"/>
    <w:rsid w:val="00A5444A"/>
    <w:rsid w:val="00A552FC"/>
    <w:rsid w:val="00A62725"/>
    <w:rsid w:val="00A634EC"/>
    <w:rsid w:val="00A66EB8"/>
    <w:rsid w:val="00A8383F"/>
    <w:rsid w:val="00A903CC"/>
    <w:rsid w:val="00A97F71"/>
    <w:rsid w:val="00AA3A2C"/>
    <w:rsid w:val="00AB01BA"/>
    <w:rsid w:val="00AB2F22"/>
    <w:rsid w:val="00AC6421"/>
    <w:rsid w:val="00AD2D76"/>
    <w:rsid w:val="00AD3F3A"/>
    <w:rsid w:val="00AE3B53"/>
    <w:rsid w:val="00AE4850"/>
    <w:rsid w:val="00AF0298"/>
    <w:rsid w:val="00AF162F"/>
    <w:rsid w:val="00B00394"/>
    <w:rsid w:val="00B01411"/>
    <w:rsid w:val="00B1741C"/>
    <w:rsid w:val="00B21C7D"/>
    <w:rsid w:val="00B34A5E"/>
    <w:rsid w:val="00B35AE4"/>
    <w:rsid w:val="00B35F8D"/>
    <w:rsid w:val="00B41800"/>
    <w:rsid w:val="00B41C49"/>
    <w:rsid w:val="00B4302F"/>
    <w:rsid w:val="00B46D35"/>
    <w:rsid w:val="00B46D8B"/>
    <w:rsid w:val="00B47E7E"/>
    <w:rsid w:val="00B53CB6"/>
    <w:rsid w:val="00B57E7F"/>
    <w:rsid w:val="00B607C4"/>
    <w:rsid w:val="00B77537"/>
    <w:rsid w:val="00B9109A"/>
    <w:rsid w:val="00B917C3"/>
    <w:rsid w:val="00BA1ACB"/>
    <w:rsid w:val="00BC3582"/>
    <w:rsid w:val="00BC7FB3"/>
    <w:rsid w:val="00BD1D28"/>
    <w:rsid w:val="00BD33C4"/>
    <w:rsid w:val="00BD3715"/>
    <w:rsid w:val="00BD73D2"/>
    <w:rsid w:val="00BD79FF"/>
    <w:rsid w:val="00BE0A4B"/>
    <w:rsid w:val="00BE456F"/>
    <w:rsid w:val="00C02CD3"/>
    <w:rsid w:val="00C05AA1"/>
    <w:rsid w:val="00C42D0B"/>
    <w:rsid w:val="00C45AFC"/>
    <w:rsid w:val="00C47002"/>
    <w:rsid w:val="00C62980"/>
    <w:rsid w:val="00C6338F"/>
    <w:rsid w:val="00C667D8"/>
    <w:rsid w:val="00C66820"/>
    <w:rsid w:val="00C712E5"/>
    <w:rsid w:val="00C823D7"/>
    <w:rsid w:val="00C82FD2"/>
    <w:rsid w:val="00C83CFA"/>
    <w:rsid w:val="00C950E5"/>
    <w:rsid w:val="00C9610B"/>
    <w:rsid w:val="00CA2229"/>
    <w:rsid w:val="00CA309D"/>
    <w:rsid w:val="00CA52E8"/>
    <w:rsid w:val="00CB0E57"/>
    <w:rsid w:val="00CB4158"/>
    <w:rsid w:val="00CC2FD1"/>
    <w:rsid w:val="00CC3658"/>
    <w:rsid w:val="00CC721B"/>
    <w:rsid w:val="00CD0DA7"/>
    <w:rsid w:val="00CD6654"/>
    <w:rsid w:val="00CE145D"/>
    <w:rsid w:val="00CF1371"/>
    <w:rsid w:val="00CF6828"/>
    <w:rsid w:val="00CF7D94"/>
    <w:rsid w:val="00D01787"/>
    <w:rsid w:val="00D0616C"/>
    <w:rsid w:val="00D110D7"/>
    <w:rsid w:val="00D22953"/>
    <w:rsid w:val="00D326BE"/>
    <w:rsid w:val="00D32B89"/>
    <w:rsid w:val="00D330A6"/>
    <w:rsid w:val="00D343C8"/>
    <w:rsid w:val="00D37D1E"/>
    <w:rsid w:val="00D448AC"/>
    <w:rsid w:val="00D558F4"/>
    <w:rsid w:val="00D60D70"/>
    <w:rsid w:val="00D66AAA"/>
    <w:rsid w:val="00D7093F"/>
    <w:rsid w:val="00D73F97"/>
    <w:rsid w:val="00D759BD"/>
    <w:rsid w:val="00D77470"/>
    <w:rsid w:val="00D83F11"/>
    <w:rsid w:val="00D8414C"/>
    <w:rsid w:val="00D91D15"/>
    <w:rsid w:val="00D96A6E"/>
    <w:rsid w:val="00DA207B"/>
    <w:rsid w:val="00DA2BDA"/>
    <w:rsid w:val="00DB13E7"/>
    <w:rsid w:val="00DB3BBF"/>
    <w:rsid w:val="00DC09D4"/>
    <w:rsid w:val="00DD3B4C"/>
    <w:rsid w:val="00DD5152"/>
    <w:rsid w:val="00DD7A2C"/>
    <w:rsid w:val="00DE1676"/>
    <w:rsid w:val="00DF07CE"/>
    <w:rsid w:val="00DF56A9"/>
    <w:rsid w:val="00E01650"/>
    <w:rsid w:val="00E1506D"/>
    <w:rsid w:val="00E23488"/>
    <w:rsid w:val="00E25293"/>
    <w:rsid w:val="00E350BF"/>
    <w:rsid w:val="00E40AFD"/>
    <w:rsid w:val="00E41018"/>
    <w:rsid w:val="00E4238E"/>
    <w:rsid w:val="00E43DF7"/>
    <w:rsid w:val="00E44E6E"/>
    <w:rsid w:val="00E50A70"/>
    <w:rsid w:val="00E50EBD"/>
    <w:rsid w:val="00E5297D"/>
    <w:rsid w:val="00E55571"/>
    <w:rsid w:val="00E6411F"/>
    <w:rsid w:val="00E6550B"/>
    <w:rsid w:val="00E727DF"/>
    <w:rsid w:val="00E77C91"/>
    <w:rsid w:val="00E830F3"/>
    <w:rsid w:val="00E85310"/>
    <w:rsid w:val="00E86DC0"/>
    <w:rsid w:val="00E87106"/>
    <w:rsid w:val="00E94A97"/>
    <w:rsid w:val="00E97B96"/>
    <w:rsid w:val="00EA7568"/>
    <w:rsid w:val="00EE5579"/>
    <w:rsid w:val="00EF3F84"/>
    <w:rsid w:val="00EF40E0"/>
    <w:rsid w:val="00EF445B"/>
    <w:rsid w:val="00EF696E"/>
    <w:rsid w:val="00F02B9E"/>
    <w:rsid w:val="00F03F03"/>
    <w:rsid w:val="00F077A0"/>
    <w:rsid w:val="00F22741"/>
    <w:rsid w:val="00F24DEA"/>
    <w:rsid w:val="00F270A1"/>
    <w:rsid w:val="00F4411C"/>
    <w:rsid w:val="00F47899"/>
    <w:rsid w:val="00F656E0"/>
    <w:rsid w:val="00F65F58"/>
    <w:rsid w:val="00F67843"/>
    <w:rsid w:val="00F70BF1"/>
    <w:rsid w:val="00FA11D9"/>
    <w:rsid w:val="00FA2C4F"/>
    <w:rsid w:val="00FA71E7"/>
    <w:rsid w:val="00FB4A28"/>
    <w:rsid w:val="00FB7A20"/>
    <w:rsid w:val="00FC02E9"/>
    <w:rsid w:val="00FC0DED"/>
    <w:rsid w:val="00FC3FEA"/>
    <w:rsid w:val="00FC475D"/>
    <w:rsid w:val="00FD2DCA"/>
    <w:rsid w:val="00FD504F"/>
    <w:rsid w:val="00FD58EA"/>
    <w:rsid w:val="00FD726B"/>
    <w:rsid w:val="00FE0AEA"/>
    <w:rsid w:val="00FE19F8"/>
    <w:rsid w:val="00FF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5297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97D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297D"/>
    <w:pPr>
      <w:keepNext/>
      <w:ind w:left="5670"/>
      <w:outlineLvl w:val="1"/>
    </w:pPr>
    <w:rPr>
      <w:rFonts w:ascii="Arial" w:hAnsi="Arial" w:cs="Arial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297D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297D"/>
    <w:pPr>
      <w:keepNext/>
      <w:ind w:left="567"/>
      <w:outlineLvl w:val="3"/>
    </w:pPr>
    <w:rPr>
      <w:rFonts w:ascii="Verdana" w:hAnsi="Verdana" w:cs="Verdana"/>
      <w:b/>
      <w:bCs/>
      <w:i/>
      <w:iCs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297D"/>
    <w:pPr>
      <w:keepNext/>
      <w:outlineLvl w:val="4"/>
    </w:pPr>
    <w:rPr>
      <w:rFonts w:ascii="Verdana" w:hAnsi="Verdana" w:cs="Verdana"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5297D"/>
    <w:pPr>
      <w:keepNext/>
      <w:ind w:left="567"/>
      <w:outlineLvl w:val="5"/>
    </w:pPr>
    <w:rPr>
      <w:rFonts w:ascii="Tahoma" w:hAnsi="Tahoma" w:cs="Tahoma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5297D"/>
    <w:pPr>
      <w:keepNext/>
      <w:ind w:left="567"/>
      <w:outlineLvl w:val="6"/>
    </w:pPr>
    <w:rPr>
      <w:rFonts w:ascii="Verdana" w:hAnsi="Verdana" w:cs="Verdana"/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22D5B"/>
    <w:pPr>
      <w:keepNext/>
      <w:keepLines/>
      <w:spacing w:before="200"/>
      <w:outlineLvl w:val="7"/>
    </w:pPr>
    <w:rPr>
      <w:rFonts w:ascii="Cambria" w:hAnsi="Cambria" w:cs="Cambria"/>
      <w:color w:val="40404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C0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D0C03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D0C03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D0C03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D0C03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C3FEA"/>
    <w:rPr>
      <w:rFonts w:ascii="Tahoma" w:hAnsi="Tahoma" w:cs="Tahoma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D0C03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22D5B"/>
    <w:rPr>
      <w:rFonts w:ascii="Cambria" w:hAnsi="Cambria" w:cs="Cambria"/>
      <w:color w:val="404040"/>
    </w:rPr>
  </w:style>
  <w:style w:type="paragraph" w:styleId="BodyText">
    <w:name w:val="Body Text"/>
    <w:basedOn w:val="Normal"/>
    <w:link w:val="BodyTextChar"/>
    <w:uiPriority w:val="99"/>
    <w:rsid w:val="00E5297D"/>
    <w:pPr>
      <w:jc w:val="both"/>
    </w:pPr>
    <w:rPr>
      <w:rFonts w:ascii="Arial" w:hAnsi="Arial" w:cs="Arial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57E01"/>
    <w:rPr>
      <w:rFonts w:ascii="Arial" w:hAnsi="Arial" w:cs="Arial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E5297D"/>
    <w:pPr>
      <w:ind w:left="1418" w:hanging="1418"/>
      <w:jc w:val="both"/>
    </w:pPr>
    <w:rPr>
      <w:rFonts w:ascii="Arial" w:hAnsi="Arial" w:cs="Arial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64174"/>
    <w:rPr>
      <w:rFonts w:ascii="Arial" w:hAnsi="Arial" w:cs="Arial"/>
      <w:sz w:val="28"/>
      <w:szCs w:val="28"/>
    </w:rPr>
  </w:style>
  <w:style w:type="paragraph" w:styleId="BodyText2">
    <w:name w:val="Body Text 2"/>
    <w:basedOn w:val="Normal"/>
    <w:link w:val="BodyText2Char"/>
    <w:uiPriority w:val="99"/>
    <w:rsid w:val="00E5297D"/>
    <w:rPr>
      <w:rFonts w:ascii="Arial" w:hAnsi="Arial" w:cs="Arial"/>
      <w:b/>
      <w:b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B47E7E"/>
    <w:rPr>
      <w:rFonts w:ascii="Arial" w:hAnsi="Arial" w:cs="Arial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E529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7E7E"/>
  </w:style>
  <w:style w:type="paragraph" w:styleId="Footer">
    <w:name w:val="footer"/>
    <w:basedOn w:val="Normal"/>
    <w:link w:val="FooterChar"/>
    <w:uiPriority w:val="99"/>
    <w:rsid w:val="00E529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4292"/>
    <w:rPr>
      <w:lang w:val="pl-PL" w:eastAsia="pl-PL"/>
    </w:rPr>
  </w:style>
  <w:style w:type="paragraph" w:styleId="BodyText3">
    <w:name w:val="Body Text 3"/>
    <w:basedOn w:val="Normal"/>
    <w:link w:val="BodyText3Char"/>
    <w:uiPriority w:val="99"/>
    <w:rsid w:val="00E5297D"/>
    <w:pPr>
      <w:jc w:val="both"/>
    </w:pPr>
    <w:rPr>
      <w:rFonts w:ascii="Arial" w:hAnsi="Arial" w:cs="Arial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91AC9"/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E5297D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D0C03"/>
    <w:rPr>
      <w:sz w:val="2"/>
      <w:szCs w:val="2"/>
    </w:rPr>
  </w:style>
  <w:style w:type="paragraph" w:customStyle="1" w:styleId="tekstinformacji">
    <w:name w:val="tekst informacji"/>
    <w:basedOn w:val="Normal"/>
    <w:uiPriority w:val="99"/>
    <w:rsid w:val="00E5297D"/>
    <w:pPr>
      <w:tabs>
        <w:tab w:val="left" w:pos="567"/>
      </w:tabs>
    </w:pPr>
    <w:rPr>
      <w:sz w:val="24"/>
      <w:szCs w:val="24"/>
    </w:rPr>
  </w:style>
  <w:style w:type="character" w:customStyle="1" w:styleId="WW8Num7z0">
    <w:name w:val="WW8Num7z0"/>
    <w:uiPriority w:val="99"/>
    <w:rsid w:val="00E5297D"/>
    <w:rPr>
      <w:rFonts w:ascii="Symbol" w:hAnsi="Symbol" w:cs="Symbol"/>
      <w:color w:val="auto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E5297D"/>
    <w:pPr>
      <w:spacing w:line="360" w:lineRule="auto"/>
      <w:ind w:left="284"/>
      <w:jc w:val="both"/>
    </w:pPr>
    <w:rPr>
      <w:rFonts w:ascii="Arial" w:hAnsi="Arial" w:cs="Arial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91AC9"/>
    <w:rPr>
      <w:rFonts w:ascii="Arial" w:hAnsi="Arial" w:cs="Arial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semiHidden/>
    <w:rsid w:val="00D01787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D0C0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01787"/>
    <w:rPr>
      <w:vertAlign w:val="superscript"/>
    </w:rPr>
  </w:style>
  <w:style w:type="character" w:styleId="PageNumber">
    <w:name w:val="page number"/>
    <w:basedOn w:val="DefaultParagraphFont"/>
    <w:uiPriority w:val="99"/>
    <w:rsid w:val="00197BC6"/>
  </w:style>
  <w:style w:type="paragraph" w:styleId="BalloonText">
    <w:name w:val="Balloon Text"/>
    <w:basedOn w:val="Normal"/>
    <w:link w:val="BalloonTextChar"/>
    <w:uiPriority w:val="99"/>
    <w:semiHidden/>
    <w:rsid w:val="00967D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0C03"/>
    <w:rPr>
      <w:sz w:val="2"/>
      <w:szCs w:val="2"/>
    </w:rPr>
  </w:style>
  <w:style w:type="paragraph" w:styleId="PlainText">
    <w:name w:val="Plain Text"/>
    <w:basedOn w:val="Normal"/>
    <w:link w:val="PlainTextChar"/>
    <w:uiPriority w:val="99"/>
    <w:rsid w:val="00EF445B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EF445B"/>
    <w:rPr>
      <w:rFonts w:ascii="Courier New" w:hAnsi="Courier New" w:cs="Courier New"/>
    </w:rPr>
  </w:style>
  <w:style w:type="character" w:styleId="FootnoteReference">
    <w:name w:val="footnote reference"/>
    <w:basedOn w:val="DefaultParagraphFont"/>
    <w:uiPriority w:val="99"/>
    <w:semiHidden/>
    <w:rsid w:val="00893F58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893F58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93F58"/>
    <w:rPr>
      <w:rFonts w:ascii="Arial" w:hAnsi="Arial" w:cs="Arial"/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893F58"/>
    <w:pPr>
      <w:ind w:left="708"/>
    </w:pPr>
    <w:rPr>
      <w:sz w:val="24"/>
      <w:szCs w:val="24"/>
    </w:rPr>
  </w:style>
  <w:style w:type="table" w:styleId="TableGrid">
    <w:name w:val="Table Grid"/>
    <w:basedOn w:val="TableNormal"/>
    <w:uiPriority w:val="99"/>
    <w:rsid w:val="00B4302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D37D1E"/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locked/>
    <w:rsid w:val="00D37D1E"/>
  </w:style>
  <w:style w:type="character" w:styleId="Hyperlink">
    <w:name w:val="Hyperlink"/>
    <w:basedOn w:val="DefaultParagraphFont"/>
    <w:uiPriority w:val="99"/>
    <w:rsid w:val="00964174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64174"/>
    <w:rPr>
      <w:b/>
      <w:bCs/>
    </w:rPr>
  </w:style>
  <w:style w:type="paragraph" w:styleId="List2">
    <w:name w:val="List 2"/>
    <w:basedOn w:val="Normal"/>
    <w:uiPriority w:val="99"/>
    <w:rsid w:val="00600862"/>
    <w:pPr>
      <w:ind w:left="566" w:hanging="283"/>
    </w:pPr>
    <w:rPr>
      <w:sz w:val="24"/>
      <w:szCs w:val="24"/>
    </w:rPr>
  </w:style>
  <w:style w:type="character" w:customStyle="1" w:styleId="ms-input">
    <w:name w:val="ms-input"/>
    <w:basedOn w:val="DefaultParagraphFont"/>
    <w:uiPriority w:val="99"/>
    <w:rsid w:val="00560234"/>
  </w:style>
  <w:style w:type="paragraph" w:customStyle="1" w:styleId="Akapitzlist1">
    <w:name w:val="Akapit z listą1"/>
    <w:basedOn w:val="Normal"/>
    <w:uiPriority w:val="99"/>
    <w:rsid w:val="00533E8B"/>
    <w:pPr>
      <w:ind w:left="708"/>
    </w:pPr>
    <w:rPr>
      <w:sz w:val="24"/>
      <w:szCs w:val="24"/>
    </w:rPr>
  </w:style>
  <w:style w:type="character" w:customStyle="1" w:styleId="ZnakZnak1">
    <w:name w:val="Znak Znak1"/>
    <w:uiPriority w:val="99"/>
    <w:locked/>
    <w:rsid w:val="009B4CF3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7</Pages>
  <Words>2085</Words>
  <Characters>12516</Characters>
  <Application>Microsoft Office Outlook</Application>
  <DocSecurity>0</DocSecurity>
  <Lines>0</Lines>
  <Paragraphs>0</Paragraphs>
  <ScaleCrop>false</ScaleCrop>
  <Company>ZDiK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(pieczęć Wykonawcy/Wykonawców)</dc:title>
  <dc:subject/>
  <dc:creator>Cezary Wójcik</dc:creator>
  <cp:keywords/>
  <dc:description/>
  <cp:lastModifiedBy>zdmako01</cp:lastModifiedBy>
  <cp:revision>6</cp:revision>
  <cp:lastPrinted>2022-12-02T08:50:00Z</cp:lastPrinted>
  <dcterms:created xsi:type="dcterms:W3CDTF">2022-11-03T10:43:00Z</dcterms:created>
  <dcterms:modified xsi:type="dcterms:W3CDTF">2022-12-02T08:51:00Z</dcterms:modified>
</cp:coreProperties>
</file>